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F5EDC" w14:textId="203ABF25" w:rsidR="000914A4" w:rsidRPr="0042319E" w:rsidRDefault="00C23039" w:rsidP="00C425BC">
      <w:pPr>
        <w:pStyle w:val="Voetnoottekst"/>
        <w:rPr>
          <w:noProof/>
          <w:color w:val="auto"/>
          <w:sz w:val="32"/>
          <w:szCs w:val="32"/>
          <w:lang w:eastAsia="nl-BE"/>
        </w:rPr>
      </w:pPr>
      <w:r>
        <w:rPr>
          <w:noProof/>
          <w:color w:val="auto"/>
        </w:rPr>
        <w:drawing>
          <wp:anchor distT="0" distB="0" distL="114300" distR="114300" simplePos="0" relativeHeight="251657215" behindDoc="0" locked="0" layoutInCell="1" allowOverlap="1" wp14:anchorId="339AB910" wp14:editId="70B155AF">
            <wp:simplePos x="0" y="0"/>
            <wp:positionH relativeFrom="page">
              <wp:align>left</wp:align>
            </wp:positionH>
            <wp:positionV relativeFrom="paragraph">
              <wp:posOffset>-1743753</wp:posOffset>
            </wp:positionV>
            <wp:extent cx="7572375" cy="6022340"/>
            <wp:effectExtent l="0" t="0" r="9525" b="0"/>
            <wp:wrapNone/>
            <wp:docPr id="13" name="Afbeelding 13" descr="Afbeelding met gras, buiten, veld, grass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gras, buiten, veld, grassig&#10;&#10;Automatisch gegenereerde beschrijvi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3"/>
                    <a:stretch/>
                  </pic:blipFill>
                  <pic:spPr bwMode="auto">
                    <a:xfrm>
                      <a:off x="0" y="0"/>
                      <a:ext cx="7572430" cy="602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04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658241" behindDoc="0" locked="0" layoutInCell="1" allowOverlap="1" wp14:anchorId="2D3E842A" wp14:editId="2609D696">
            <wp:simplePos x="0" y="0"/>
            <wp:positionH relativeFrom="page">
              <wp:posOffset>4648589</wp:posOffset>
            </wp:positionH>
            <wp:positionV relativeFrom="page">
              <wp:posOffset>1080135</wp:posOffset>
            </wp:positionV>
            <wp:extent cx="2908300" cy="1076325"/>
            <wp:effectExtent l="0" t="0" r="6350" b="9525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aanderen is open ruimte_v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21F3" w14:textId="4E5F3158" w:rsidR="00A9242A" w:rsidRPr="0042319E" w:rsidRDefault="00255C11">
      <w:pPr>
        <w:tabs>
          <w:tab w:val="clear" w:pos="3686"/>
        </w:tabs>
        <w:spacing w:after="200" w:line="276" w:lineRule="auto"/>
        <w:contextualSpacing w:val="0"/>
        <w:rPr>
          <w:rFonts w:ascii="FlandersArtSans-Regular" w:hAnsi="FlandersArtSans-Regular"/>
          <w:caps/>
          <w:color w:val="auto"/>
          <w:sz w:val="24"/>
          <w:szCs w:val="28"/>
        </w:rPr>
      </w:pPr>
      <w:r w:rsidRPr="0042319E">
        <w:rPr>
          <w:noProof/>
          <w:color w:val="auto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246232A" wp14:editId="07BFFC52">
                <wp:simplePos x="0" y="0"/>
                <wp:positionH relativeFrom="column">
                  <wp:posOffset>-719727</wp:posOffset>
                </wp:positionH>
                <wp:positionV relativeFrom="paragraph">
                  <wp:posOffset>1735273</wp:posOffset>
                </wp:positionV>
                <wp:extent cx="7560310" cy="7658100"/>
                <wp:effectExtent l="0" t="0" r="2540" b="0"/>
                <wp:wrapNone/>
                <wp:docPr id="14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DB09E" id="Stroomdiagram: Handmatige invoer 14" o:spid="_x0000_s1026" style="position:absolute;margin-left:-56.65pt;margin-top:136.65pt;width:595.3pt;height:60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" path="m16,2319l10001,r,10000l1,10000c-4,7613,21,4706,16,2319xe" fillcolor="#8dad1a" stroked="f" strokeweight="2pt">
                <v:path arrowok="t" o:connecttype="custom" o:connectlocs="12095,1775913;7560310,0;7560310,7658100;756,7658100;12095,1775913" o:connectangles="0,0,0,0,0"/>
              </v:shape>
            </w:pict>
          </mc:Fallback>
        </mc:AlternateContent>
      </w:r>
      <w:r w:rsidR="00BC171B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658245" behindDoc="0" locked="0" layoutInCell="1" allowOverlap="1" wp14:anchorId="6B3F8537" wp14:editId="7EE68E5B">
            <wp:simplePos x="0" y="0"/>
            <wp:positionH relativeFrom="column">
              <wp:posOffset>5245100</wp:posOffset>
            </wp:positionH>
            <wp:positionV relativeFrom="paragraph">
              <wp:posOffset>7491367</wp:posOffset>
            </wp:positionV>
            <wp:extent cx="1056640" cy="485775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LM_url_wit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1B" w:rsidRPr="0042319E">
        <w:rPr>
          <w:noProof/>
          <w:color w:val="auto"/>
          <w:sz w:val="32"/>
          <w:szCs w:val="32"/>
          <w:lang w:eastAsia="nl-BE"/>
        </w:rPr>
        <w:drawing>
          <wp:anchor distT="0" distB="0" distL="114300" distR="114300" simplePos="0" relativeHeight="251658244" behindDoc="0" locked="0" layoutInCell="1" allowOverlap="1" wp14:anchorId="6DF0312B" wp14:editId="329B1F0E">
            <wp:simplePos x="0" y="0"/>
            <wp:positionH relativeFrom="column">
              <wp:posOffset>-524329</wp:posOffset>
            </wp:positionH>
            <wp:positionV relativeFrom="paragraph">
              <wp:posOffset>7121343</wp:posOffset>
            </wp:positionV>
            <wp:extent cx="2004695" cy="95377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LM%20logo_wit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1B" w:rsidRPr="0042319E">
        <w:rPr>
          <w:noProof/>
          <w:color w:val="auto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032D3D" wp14:editId="08EB25C6">
                <wp:simplePos x="0" y="0"/>
                <wp:positionH relativeFrom="column">
                  <wp:posOffset>-720090</wp:posOffset>
                </wp:positionH>
                <wp:positionV relativeFrom="page">
                  <wp:posOffset>5878286</wp:posOffset>
                </wp:positionV>
                <wp:extent cx="7025640" cy="9884047"/>
                <wp:effectExtent l="0" t="0" r="0" b="31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640" cy="9884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6F2B3" w14:textId="77777777" w:rsidR="00C06A8C" w:rsidRPr="00C06A8C" w:rsidRDefault="00927198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06A8C">
                              <w:rPr>
                                <w:rFonts w:cs="Calibri"/>
                                <w:color w:val="FFFFFF" w:themeColor="background1"/>
                                <w:sz w:val="72"/>
                                <w:szCs w:val="72"/>
                              </w:rPr>
                              <w:t>OPEN OPROEP</w:t>
                            </w:r>
                          </w:p>
                          <w:p w14:paraId="28EF190E" w14:textId="787BEE01" w:rsidR="00927198" w:rsidRDefault="008B1AF4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  <w:t>RUIMTE VOOR VOEDSEL</w:t>
                            </w:r>
                          </w:p>
                          <w:p w14:paraId="520EE510" w14:textId="77777777" w:rsidR="00C06A8C" w:rsidRDefault="00C06A8C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2931CE9" w14:textId="77777777" w:rsidR="008B1AF4" w:rsidRDefault="00C06A8C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06A8C"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>Met toewijzing van landbouwgronden</w:t>
                            </w:r>
                            <w:r w:rsidR="008B1AF4"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D32993C" w14:textId="47779C61" w:rsidR="00C06A8C" w:rsidRPr="00C06A8C" w:rsidRDefault="008B1AF4" w:rsidP="00927198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voor een </w:t>
                            </w:r>
                            <w:proofErr w:type="spellStart"/>
                            <w:r>
                              <w:rPr>
                                <w:rFonts w:cs="Calibri"/>
                                <w:color w:val="FFFFFF" w:themeColor="background1"/>
                                <w:sz w:val="52"/>
                                <w:szCs w:val="52"/>
                              </w:rPr>
                              <w:t>korteketenlandbouwproject</w:t>
                            </w:r>
                            <w:proofErr w:type="spellEnd"/>
                          </w:p>
                          <w:p w14:paraId="7998566F" w14:textId="21C3CB26" w:rsidR="00C06A8C" w:rsidRPr="00C06A8C" w:rsidRDefault="001A6934" w:rsidP="00BC171B">
                            <w:pPr>
                              <w:tabs>
                                <w:tab w:val="clear" w:pos="3686"/>
                              </w:tabs>
                              <w:spacing w:line="240" w:lineRule="auto"/>
                              <w:jc w:val="right"/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in</w:t>
                            </w:r>
                            <w:r w:rsidR="00C06A8C" w:rsidRPr="00C06A8C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de </w:t>
                            </w:r>
                            <w:proofErr w:type="spellStart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Toeffelhoek</w:t>
                            </w:r>
                            <w:proofErr w:type="spellEnd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Vremde</w:t>
                            </w:r>
                            <w:proofErr w:type="spellEnd"/>
                            <w:r w:rsidR="007A55FF">
                              <w:rPr>
                                <w:rFonts w:cs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-Boechout</w:t>
                            </w:r>
                          </w:p>
                          <w:p w14:paraId="3C977425" w14:textId="77777777" w:rsidR="00C06A8C" w:rsidRDefault="00C06A8C" w:rsidP="00BC171B">
                            <w:pPr>
                              <w:tabs>
                                <w:tab w:val="clear" w:pos="3686"/>
                              </w:tabs>
                              <w:spacing w:line="240" w:lineRule="auto"/>
                              <w:jc w:val="right"/>
                              <w:rPr>
                                <w:rFonts w:cs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45BE7E4B" w14:textId="77777777" w:rsidR="004062DF" w:rsidRDefault="004062DF" w:rsidP="00C06A8C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7FFD299" w14:textId="77777777" w:rsidR="00BC171B" w:rsidRPr="009F7643" w:rsidRDefault="00BC171B" w:rsidP="004062DF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</w:p>
                          <w:p w14:paraId="6C3EF8C4" w14:textId="11E71980" w:rsidR="004062DF" w:rsidRPr="00F1165D" w:rsidRDefault="007A55FF" w:rsidP="004062DF">
                            <w:pPr>
                              <w:spacing w:line="240" w:lineRule="auto"/>
                              <w:jc w:val="right"/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</w:rPr>
                            </w:pPr>
                            <w:r>
                              <w:rPr>
                                <w:rFonts w:cs="Calibri"/>
                                <w:color w:val="FFFFFF" w:themeColor="background1"/>
                                <w:sz w:val="40"/>
                                <w:szCs w:val="50"/>
                              </w:rPr>
                              <w:t>Maart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32D3D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56.7pt;margin-top:462.85pt;width:553.2pt;height:778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D08FwIAAC0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" filled="f" stroked="f" strokeweight=".5pt">
                <v:textbox>
                  <w:txbxContent>
                    <w:p w14:paraId="0526F2B3" w14:textId="77777777" w:rsidR="00C06A8C" w:rsidRPr="00C06A8C" w:rsidRDefault="00927198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06A8C">
                        <w:rPr>
                          <w:rFonts w:cs="Calibri"/>
                          <w:color w:val="FFFFFF" w:themeColor="background1"/>
                          <w:sz w:val="72"/>
                          <w:szCs w:val="72"/>
                        </w:rPr>
                        <w:t>OPEN OPROEP</w:t>
                      </w:r>
                    </w:p>
                    <w:p w14:paraId="28EF190E" w14:textId="787BEE01" w:rsidR="00927198" w:rsidRDefault="008B1AF4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  <w:t>RUIMTE VOOR VOEDSEL</w:t>
                      </w:r>
                    </w:p>
                    <w:p w14:paraId="520EE510" w14:textId="77777777" w:rsidR="00C06A8C" w:rsidRDefault="00C06A8C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2931CE9" w14:textId="77777777" w:rsidR="008B1AF4" w:rsidRDefault="00C06A8C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C06A8C"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>Met toewijzing van landbouwgronden</w:t>
                      </w:r>
                      <w:r w:rsidR="008B1AF4"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D32993C" w14:textId="47779C61" w:rsidR="00C06A8C" w:rsidRPr="00C06A8C" w:rsidRDefault="008B1AF4" w:rsidP="00927198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 xml:space="preserve">voor een </w:t>
                      </w:r>
                      <w:proofErr w:type="spellStart"/>
                      <w:r>
                        <w:rPr>
                          <w:rFonts w:cs="Calibri"/>
                          <w:color w:val="FFFFFF" w:themeColor="background1"/>
                          <w:sz w:val="52"/>
                          <w:szCs w:val="52"/>
                        </w:rPr>
                        <w:t>korteketenlandbouwproject</w:t>
                      </w:r>
                      <w:proofErr w:type="spellEnd"/>
                    </w:p>
                    <w:p w14:paraId="7998566F" w14:textId="21C3CB26" w:rsidR="00C06A8C" w:rsidRPr="00C06A8C" w:rsidRDefault="001A6934" w:rsidP="00BC171B">
                      <w:pPr>
                        <w:tabs>
                          <w:tab w:val="clear" w:pos="3686"/>
                        </w:tabs>
                        <w:spacing w:line="240" w:lineRule="auto"/>
                        <w:jc w:val="right"/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in</w:t>
                      </w:r>
                      <w:r w:rsidR="00C06A8C" w:rsidRPr="00C06A8C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de </w:t>
                      </w:r>
                      <w:proofErr w:type="spellStart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Toeffelhoek</w:t>
                      </w:r>
                      <w:proofErr w:type="spellEnd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, </w:t>
                      </w:r>
                      <w:proofErr w:type="spellStart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Vremde</w:t>
                      </w:r>
                      <w:proofErr w:type="spellEnd"/>
                      <w:r w:rsidR="007A55FF">
                        <w:rPr>
                          <w:rFonts w:cs="Calibri"/>
                          <w:b/>
                          <w:color w:val="FFFFFF" w:themeColor="background1"/>
                          <w:sz w:val="48"/>
                          <w:szCs w:val="48"/>
                        </w:rPr>
                        <w:t>-Boechout</w:t>
                      </w:r>
                    </w:p>
                    <w:p w14:paraId="3C977425" w14:textId="77777777" w:rsidR="00C06A8C" w:rsidRDefault="00C06A8C" w:rsidP="00BC171B">
                      <w:pPr>
                        <w:tabs>
                          <w:tab w:val="clear" w:pos="3686"/>
                        </w:tabs>
                        <w:spacing w:line="240" w:lineRule="auto"/>
                        <w:jc w:val="right"/>
                        <w:rPr>
                          <w:rFonts w:cs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45BE7E4B" w14:textId="77777777" w:rsidR="004062DF" w:rsidRDefault="004062DF" w:rsidP="00C06A8C">
                      <w:pPr>
                        <w:spacing w:line="240" w:lineRule="auto"/>
                        <w:jc w:val="center"/>
                        <w:rPr>
                          <w:rFonts w:cs="Calibri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7FFD299" w14:textId="77777777" w:rsidR="00BC171B" w:rsidRPr="009F7643" w:rsidRDefault="00BC171B" w:rsidP="004062DF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50"/>
                          <w:szCs w:val="50"/>
                        </w:rPr>
                      </w:pPr>
                    </w:p>
                    <w:p w14:paraId="6C3EF8C4" w14:textId="11E71980" w:rsidR="004062DF" w:rsidRPr="00F1165D" w:rsidRDefault="007A55FF" w:rsidP="004062DF">
                      <w:pPr>
                        <w:spacing w:line="240" w:lineRule="auto"/>
                        <w:jc w:val="right"/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</w:rPr>
                      </w:pPr>
                      <w:r>
                        <w:rPr>
                          <w:rFonts w:cs="Calibri"/>
                          <w:color w:val="FFFFFF" w:themeColor="background1"/>
                          <w:sz w:val="40"/>
                          <w:szCs w:val="50"/>
                        </w:rPr>
                        <w:t>Maart 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3E1CDB" w14:textId="2B3B6266" w:rsidR="006F7732" w:rsidRPr="0042319E" w:rsidRDefault="006F7732" w:rsidP="003A4B33">
      <w:pPr>
        <w:pStyle w:val="Kopvaninhoudsopgave"/>
        <w:rPr>
          <w:color w:val="auto"/>
        </w:rPr>
        <w:sectPr w:rsidR="006F7732" w:rsidRPr="0042319E" w:rsidSect="003F1A5F"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2608" w:right="851" w:bottom="2552" w:left="1134" w:header="851" w:footer="851" w:gutter="0"/>
          <w:cols w:space="708"/>
          <w:formProt w:val="0"/>
          <w:titlePg/>
          <w:docGrid w:linePitch="360"/>
        </w:sectPr>
      </w:pPr>
    </w:p>
    <w:p w14:paraId="3AE5AC2A" w14:textId="77777777" w:rsidR="0042319E" w:rsidRPr="00657846" w:rsidRDefault="003F12B0" w:rsidP="0042319E">
      <w:pPr>
        <w:pStyle w:val="Kopvaninhoudsopgave"/>
        <w:spacing w:after="0" w:line="240" w:lineRule="auto"/>
        <w:contextualSpacing w:val="0"/>
        <w:rPr>
          <w:color w:val="auto"/>
          <w:sz w:val="22"/>
          <w:szCs w:val="22"/>
        </w:rPr>
      </w:pPr>
      <w:r w:rsidRPr="0042319E">
        <w:rPr>
          <w:noProof/>
          <w:color w:val="auto"/>
          <w:sz w:val="32"/>
          <w:szCs w:val="32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014E1A4" wp14:editId="7C2119B4">
                <wp:simplePos x="0" y="0"/>
                <wp:positionH relativeFrom="column">
                  <wp:posOffset>-708661</wp:posOffset>
                </wp:positionH>
                <wp:positionV relativeFrom="paragraph">
                  <wp:posOffset>-6959328</wp:posOffset>
                </wp:positionV>
                <wp:extent cx="7560310" cy="7658100"/>
                <wp:effectExtent l="0" t="0" r="2540" b="0"/>
                <wp:wrapNone/>
                <wp:docPr id="4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60310" cy="765810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2767" id="Stroomdiagram: Handmatige invoer 14" o:spid="_x0000_s1026" style="position:absolute;margin-left:-55.8pt;margin-top:-548pt;width:595.3pt;height:603pt;rotation:18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" path="m16,2319l10001,r,10000l1,10000c-4,7613,21,4706,16,2319xe" fillcolor="#8dad1a" stroked="f" strokeweight="2pt">
                <v:path arrowok="t" o:connecttype="custom" o:connectlocs="12095,1775913;7560310,0;7560310,7658100;756,7658100;12095,1775913" o:connectangles="0,0,0,0,0"/>
              </v:shape>
            </w:pict>
          </mc:Fallback>
        </mc:AlternateContent>
      </w:r>
    </w:p>
    <w:p w14:paraId="180AA05A" w14:textId="1F97935B" w:rsidR="0042319E" w:rsidRDefault="00C06A8C" w:rsidP="00657846">
      <w:pPr>
        <w:pStyle w:val="Kopvaninhoudsopgave"/>
        <w:spacing w:after="0" w:line="240" w:lineRule="auto"/>
        <w:contextualSpacing w:val="0"/>
        <w:jc w:val="right"/>
        <w:rPr>
          <w:caps w:val="0"/>
          <w:color w:val="auto"/>
          <w:sz w:val="56"/>
          <w:szCs w:val="56"/>
        </w:rPr>
      </w:pPr>
      <w:r>
        <w:rPr>
          <w:caps w:val="0"/>
          <w:color w:val="auto"/>
          <w:sz w:val="56"/>
          <w:szCs w:val="56"/>
        </w:rPr>
        <w:t>Open Oproep</w:t>
      </w:r>
    </w:p>
    <w:p w14:paraId="6AB64F0B" w14:textId="30E6D7CD" w:rsidR="00657846" w:rsidRDefault="008B1AF4" w:rsidP="00657846">
      <w:pPr>
        <w:spacing w:line="240" w:lineRule="auto"/>
        <w:contextualSpacing w:val="0"/>
        <w:jc w:val="right"/>
        <w:rPr>
          <w:b/>
          <w:bCs/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Ruimte voor voedsel</w:t>
      </w:r>
    </w:p>
    <w:p w14:paraId="6F035B98" w14:textId="77777777" w:rsidR="00AE03C3" w:rsidRDefault="00AE03C3" w:rsidP="00AE03C3">
      <w:pPr>
        <w:spacing w:line="240" w:lineRule="auto"/>
        <w:contextualSpacing w:val="0"/>
        <w:jc w:val="center"/>
        <w:rPr>
          <w:b/>
          <w:bCs/>
          <w:color w:val="auto"/>
          <w:sz w:val="40"/>
          <w:szCs w:val="40"/>
        </w:rPr>
      </w:pPr>
    </w:p>
    <w:p w14:paraId="2D73563E" w14:textId="77777777" w:rsidR="00696173" w:rsidRPr="00657846" w:rsidRDefault="00696173" w:rsidP="00696173">
      <w:pPr>
        <w:rPr>
          <w:b/>
          <w:color w:val="1C1A15" w:themeColor="background2" w:themeShade="1A"/>
        </w:rPr>
      </w:pPr>
      <w:r>
        <w:rPr>
          <w:b/>
          <w:color w:val="1C1A15" w:themeColor="background2" w:themeShade="1A"/>
        </w:rPr>
        <w:t>Algemene contactgegevens</w:t>
      </w:r>
    </w:p>
    <w:p w14:paraId="3CC066B5" w14:textId="22F1B1CF" w:rsidR="00696173" w:rsidRDefault="00696173" w:rsidP="00696173">
      <w:pPr>
        <w:rPr>
          <w:color w:val="1C1A15" w:themeColor="background2" w:themeShade="1A"/>
        </w:rPr>
      </w:pPr>
    </w:p>
    <w:p w14:paraId="2D3F1FFA" w14:textId="00B2F868" w:rsidR="008B1AF4" w:rsidRDefault="008B1AF4" w:rsidP="00696173">
      <w:pPr>
        <w:rPr>
          <w:color w:val="1C1A15" w:themeColor="background2" w:themeShade="1A"/>
        </w:rPr>
      </w:pPr>
      <w:r>
        <w:rPr>
          <w:color w:val="1C1A15" w:themeColor="background2" w:themeShade="1A"/>
        </w:rPr>
        <w:t>Ruimte voor voedsel</w:t>
      </w:r>
    </w:p>
    <w:p w14:paraId="171CC8C9" w14:textId="77777777" w:rsidR="008B1AF4" w:rsidRDefault="00696173" w:rsidP="00696173">
      <w:pPr>
        <w:rPr>
          <w:color w:val="1C1A15" w:themeColor="background2" w:themeShade="1A"/>
        </w:rPr>
      </w:pPr>
      <w:r w:rsidRPr="00657846">
        <w:rPr>
          <w:color w:val="1C1A15" w:themeColor="background2" w:themeShade="1A"/>
        </w:rPr>
        <w:t>Vlaamse Landmaatschappij</w:t>
      </w:r>
    </w:p>
    <w:p w14:paraId="00B8FB2E" w14:textId="371693B5" w:rsidR="00696173" w:rsidRPr="00696173" w:rsidRDefault="00696173" w:rsidP="00696173">
      <w:pPr>
        <w:rPr>
          <w:color w:val="1C1A15" w:themeColor="background2" w:themeShade="1A"/>
        </w:rPr>
      </w:pPr>
      <w:r w:rsidRPr="00696173">
        <w:rPr>
          <w:color w:val="1C1A15" w:themeColor="background2" w:themeShade="1A"/>
        </w:rPr>
        <w:t>Regio Oost</w:t>
      </w:r>
      <w:r w:rsidR="008B1AF4">
        <w:rPr>
          <w:color w:val="1C1A15" w:themeColor="background2" w:themeShade="1A"/>
        </w:rPr>
        <w:t xml:space="preserve"> - </w:t>
      </w:r>
      <w:r w:rsidRPr="00696173">
        <w:rPr>
          <w:color w:val="1C1A15" w:themeColor="background2" w:themeShade="1A"/>
        </w:rPr>
        <w:t xml:space="preserve">Vestiging </w:t>
      </w:r>
      <w:r w:rsidR="007A55FF">
        <w:rPr>
          <w:color w:val="1C1A15" w:themeColor="background2" w:themeShade="1A"/>
        </w:rPr>
        <w:t>Herentals</w:t>
      </w:r>
    </w:p>
    <w:p w14:paraId="5388D306" w14:textId="6C0F6967" w:rsidR="00696173" w:rsidRPr="00696173" w:rsidRDefault="007A55FF" w:rsidP="00696173">
      <w:pPr>
        <w:rPr>
          <w:color w:val="1C1A15" w:themeColor="background2" w:themeShade="1A"/>
        </w:rPr>
      </w:pPr>
      <w:r>
        <w:rPr>
          <w:color w:val="1C1A15" w:themeColor="background2" w:themeShade="1A"/>
        </w:rPr>
        <w:t>Cardijnlaan 1</w:t>
      </w:r>
    </w:p>
    <w:p w14:paraId="431479AD" w14:textId="1B9EFCA3" w:rsidR="00696173" w:rsidRPr="00696173" w:rsidRDefault="007A55FF" w:rsidP="00696173">
      <w:pPr>
        <w:rPr>
          <w:color w:val="1C1A15" w:themeColor="background2" w:themeShade="1A"/>
        </w:rPr>
      </w:pPr>
      <w:r>
        <w:rPr>
          <w:color w:val="1C1A15" w:themeColor="background2" w:themeShade="1A"/>
        </w:rPr>
        <w:t>2200 Herentals</w:t>
      </w:r>
    </w:p>
    <w:p w14:paraId="1F0CF96D" w14:textId="038CC7C1" w:rsidR="00696173" w:rsidRDefault="00696173" w:rsidP="00696173">
      <w:pPr>
        <w:rPr>
          <w:b/>
          <w:color w:val="1C1A15" w:themeColor="background2" w:themeShade="1A"/>
        </w:rPr>
      </w:pPr>
      <w:r w:rsidRPr="00657846">
        <w:rPr>
          <w:color w:val="1C1A15" w:themeColor="background2" w:themeShade="1A"/>
        </w:rPr>
        <w:t>www.vlm.be</w:t>
      </w:r>
    </w:p>
    <w:p w14:paraId="7FAC9D03" w14:textId="6557FF03" w:rsidR="00696173" w:rsidRDefault="007E1430" w:rsidP="00DA37C7">
      <w:pPr>
        <w:rPr>
          <w:bCs/>
          <w:color w:val="1C1A15" w:themeColor="background2" w:themeShade="1A"/>
        </w:rPr>
      </w:pPr>
      <w:hyperlink r:id="rId25" w:history="1">
        <w:r w:rsidR="008B1AF4" w:rsidRPr="005779F2">
          <w:rPr>
            <w:rStyle w:val="Hyperlink"/>
            <w:bCs/>
          </w:rPr>
          <w:t>Ruimtevoorvoedsel@vlm.be</w:t>
        </w:r>
      </w:hyperlink>
    </w:p>
    <w:p w14:paraId="658E467E" w14:textId="77777777" w:rsidR="008B1AF4" w:rsidRPr="008B1AF4" w:rsidRDefault="008B1AF4" w:rsidP="00DA37C7">
      <w:pPr>
        <w:rPr>
          <w:bCs/>
          <w:color w:val="1C1A15" w:themeColor="background2" w:themeShade="1A"/>
        </w:rPr>
      </w:pPr>
    </w:p>
    <w:p w14:paraId="415D2578" w14:textId="77777777" w:rsidR="00696173" w:rsidRDefault="00696173" w:rsidP="00DA37C7">
      <w:pPr>
        <w:rPr>
          <w:b/>
          <w:color w:val="1C1A15" w:themeColor="background2" w:themeShade="1A"/>
        </w:rPr>
      </w:pPr>
    </w:p>
    <w:p w14:paraId="26CDE5EA" w14:textId="6F8AFEDF" w:rsidR="00DA37C7" w:rsidRDefault="00696173" w:rsidP="00DA37C7">
      <w:pPr>
        <w:rPr>
          <w:b/>
          <w:color w:val="1C1A15" w:themeColor="background2" w:themeShade="1A"/>
        </w:rPr>
      </w:pPr>
      <w:r>
        <w:rPr>
          <w:b/>
          <w:color w:val="1C1A15" w:themeColor="background2" w:themeShade="1A"/>
        </w:rPr>
        <w:t xml:space="preserve">Contactpersonen oproep </w:t>
      </w:r>
      <w:r w:rsidR="008B1AF4">
        <w:rPr>
          <w:b/>
          <w:color w:val="1C1A15" w:themeColor="background2" w:themeShade="1A"/>
        </w:rPr>
        <w:t>Ruimte voor voedsel</w:t>
      </w:r>
    </w:p>
    <w:p w14:paraId="5777CD73" w14:textId="77777777" w:rsidR="00696173" w:rsidRDefault="00696173" w:rsidP="00DA37C7">
      <w:pPr>
        <w:rPr>
          <w:b/>
          <w:color w:val="1C1A15" w:themeColor="background2" w:themeShade="1A"/>
        </w:rPr>
      </w:pPr>
    </w:p>
    <w:p w14:paraId="61CEDBE1" w14:textId="64C793A3" w:rsidR="00696173" w:rsidRPr="00A82658" w:rsidRDefault="00696173" w:rsidP="00A82658">
      <w:pPr>
        <w:pStyle w:val="Lijstalinea"/>
        <w:numPr>
          <w:ilvl w:val="0"/>
          <w:numId w:val="21"/>
        </w:numPr>
        <w:rPr>
          <w:b/>
          <w:color w:val="1C1A15" w:themeColor="background2" w:themeShade="1A"/>
        </w:rPr>
      </w:pPr>
      <w:r w:rsidRPr="00A82658">
        <w:rPr>
          <w:b/>
          <w:color w:val="1C1A15" w:themeColor="background2" w:themeShade="1A"/>
        </w:rPr>
        <w:t>Johan Laeremans</w:t>
      </w:r>
    </w:p>
    <w:p w14:paraId="6E305C25" w14:textId="0861F61E" w:rsidR="00696173" w:rsidRPr="00A82658" w:rsidRDefault="00696173" w:rsidP="00A82658">
      <w:pPr>
        <w:ind w:left="359"/>
        <w:rPr>
          <w:bCs/>
          <w:color w:val="1C1A15" w:themeColor="background2" w:themeShade="1A"/>
        </w:rPr>
      </w:pPr>
      <w:r w:rsidRPr="00A82658">
        <w:rPr>
          <w:bCs/>
          <w:color w:val="1C1A15" w:themeColor="background2" w:themeShade="1A"/>
        </w:rPr>
        <w:t xml:space="preserve">Dienst </w:t>
      </w:r>
      <w:r w:rsidR="001A6934">
        <w:rPr>
          <w:bCs/>
          <w:color w:val="1C1A15" w:themeColor="background2" w:themeShade="1A"/>
        </w:rPr>
        <w:t>p</w:t>
      </w:r>
      <w:r w:rsidRPr="00A82658">
        <w:rPr>
          <w:bCs/>
          <w:color w:val="1C1A15" w:themeColor="background2" w:themeShade="1A"/>
        </w:rPr>
        <w:t xml:space="preserve">latteland en </w:t>
      </w:r>
      <w:r w:rsidR="001A6934">
        <w:rPr>
          <w:bCs/>
          <w:color w:val="1C1A15" w:themeColor="background2" w:themeShade="1A"/>
        </w:rPr>
        <w:t>o</w:t>
      </w:r>
      <w:r w:rsidRPr="00A82658">
        <w:rPr>
          <w:bCs/>
          <w:color w:val="1C1A15" w:themeColor="background2" w:themeShade="1A"/>
        </w:rPr>
        <w:t>ntwikkeling</w:t>
      </w:r>
    </w:p>
    <w:p w14:paraId="1C6BB74F" w14:textId="292F4DA3" w:rsidR="00696173" w:rsidRPr="008B1AF4" w:rsidRDefault="00696173" w:rsidP="008B1AF4">
      <w:pPr>
        <w:ind w:left="359"/>
        <w:rPr>
          <w:lang w:val="en-US" w:eastAsia="nl-BE"/>
        </w:rPr>
      </w:pPr>
      <w:r w:rsidRPr="00A82658">
        <w:rPr>
          <w:b/>
          <w:bCs/>
          <w:lang w:val="en-US" w:eastAsia="nl-BE"/>
        </w:rPr>
        <w:t>M</w:t>
      </w:r>
      <w:r w:rsidRPr="00A82658">
        <w:rPr>
          <w:lang w:val="en-US" w:eastAsia="nl-BE"/>
        </w:rPr>
        <w:t xml:space="preserve"> 0490 58 72 23</w:t>
      </w:r>
    </w:p>
    <w:p w14:paraId="704E4601" w14:textId="5F36DD7D" w:rsidR="00696173" w:rsidRPr="00A82658" w:rsidRDefault="007A55FF" w:rsidP="00A82658">
      <w:pPr>
        <w:pStyle w:val="Lijstalinea"/>
        <w:numPr>
          <w:ilvl w:val="0"/>
          <w:numId w:val="21"/>
        </w:numPr>
        <w:rPr>
          <w:b/>
          <w:color w:val="1C1A15" w:themeColor="background2" w:themeShade="1A"/>
        </w:rPr>
      </w:pPr>
      <w:bookmarkStart w:id="0" w:name="_Hlk86819005"/>
      <w:r>
        <w:rPr>
          <w:b/>
          <w:color w:val="1C1A15" w:themeColor="background2" w:themeShade="1A"/>
        </w:rPr>
        <w:t>Nathalie Kindt</w:t>
      </w:r>
    </w:p>
    <w:p w14:paraId="29487F11" w14:textId="0B121228" w:rsidR="00696173" w:rsidRPr="00A82658" w:rsidRDefault="00696173" w:rsidP="00A82658">
      <w:pPr>
        <w:ind w:left="360"/>
        <w:rPr>
          <w:bCs/>
          <w:color w:val="1C1A15" w:themeColor="background2" w:themeShade="1A"/>
          <w:lang w:val="en-US"/>
        </w:rPr>
      </w:pPr>
      <w:r w:rsidRPr="00A82658">
        <w:rPr>
          <w:bCs/>
          <w:color w:val="1C1A15" w:themeColor="background2" w:themeShade="1A"/>
          <w:lang w:val="en-US"/>
        </w:rPr>
        <w:t xml:space="preserve">Dienst </w:t>
      </w:r>
      <w:proofErr w:type="spellStart"/>
      <w:r w:rsidRPr="00A82658">
        <w:rPr>
          <w:bCs/>
          <w:color w:val="1C1A15" w:themeColor="background2" w:themeShade="1A"/>
          <w:lang w:val="en-US"/>
        </w:rPr>
        <w:t>projectontwerp</w:t>
      </w:r>
      <w:proofErr w:type="spellEnd"/>
    </w:p>
    <w:p w14:paraId="6CB15C26" w14:textId="7EA1D40D" w:rsidR="00696173" w:rsidRDefault="00696173" w:rsidP="008B1AF4">
      <w:pPr>
        <w:ind w:left="360"/>
        <w:rPr>
          <w:lang w:val="en-US" w:eastAsia="nl-BE"/>
        </w:rPr>
      </w:pPr>
      <w:r w:rsidRPr="00A82658">
        <w:rPr>
          <w:b/>
          <w:bCs/>
          <w:lang w:val="en-US" w:eastAsia="nl-BE"/>
        </w:rPr>
        <w:t>M</w:t>
      </w:r>
      <w:r w:rsidRPr="00A82658">
        <w:rPr>
          <w:lang w:val="en-US" w:eastAsia="nl-BE"/>
        </w:rPr>
        <w:t xml:space="preserve"> 04</w:t>
      </w:r>
      <w:r w:rsidR="007A55FF">
        <w:rPr>
          <w:lang w:val="en-US" w:eastAsia="nl-BE"/>
        </w:rPr>
        <w:t>94 56 49 31</w:t>
      </w:r>
    </w:p>
    <w:p w14:paraId="50570DA3" w14:textId="1E843FC0" w:rsidR="00696173" w:rsidRPr="00A82658" w:rsidRDefault="007A55FF" w:rsidP="00A82658">
      <w:pPr>
        <w:pStyle w:val="Lijstalinea"/>
        <w:numPr>
          <w:ilvl w:val="0"/>
          <w:numId w:val="21"/>
        </w:numPr>
        <w:rPr>
          <w:b/>
          <w:bCs/>
          <w:lang w:val="en-US" w:eastAsia="nl-BE"/>
        </w:rPr>
      </w:pPr>
      <w:r>
        <w:rPr>
          <w:b/>
          <w:bCs/>
          <w:lang w:val="en-US" w:eastAsia="nl-BE"/>
        </w:rPr>
        <w:t>Sabine Caremans</w:t>
      </w:r>
    </w:p>
    <w:p w14:paraId="41BA06AD" w14:textId="1F25EC1C" w:rsidR="00696173" w:rsidRPr="00696173" w:rsidRDefault="00696173" w:rsidP="00A82658">
      <w:pPr>
        <w:ind w:left="360"/>
        <w:rPr>
          <w:lang w:eastAsia="nl-BE"/>
        </w:rPr>
      </w:pPr>
      <w:r w:rsidRPr="00696173">
        <w:rPr>
          <w:lang w:eastAsia="nl-BE"/>
        </w:rPr>
        <w:t xml:space="preserve">Dienst </w:t>
      </w:r>
      <w:r w:rsidR="001A6934">
        <w:rPr>
          <w:lang w:eastAsia="nl-BE"/>
        </w:rPr>
        <w:t>p</w:t>
      </w:r>
      <w:r w:rsidRPr="00696173">
        <w:rPr>
          <w:lang w:eastAsia="nl-BE"/>
        </w:rPr>
        <w:t>rojectleiding</w:t>
      </w:r>
    </w:p>
    <w:p w14:paraId="09091928" w14:textId="432658C4" w:rsidR="00696173" w:rsidRPr="00696173" w:rsidRDefault="00696173" w:rsidP="008B1AF4">
      <w:pPr>
        <w:ind w:left="360"/>
        <w:rPr>
          <w:lang w:eastAsia="nl-BE"/>
        </w:rPr>
      </w:pPr>
      <w:r w:rsidRPr="00A82658">
        <w:rPr>
          <w:b/>
          <w:bCs/>
          <w:lang w:eastAsia="nl-BE"/>
        </w:rPr>
        <w:t>M</w:t>
      </w:r>
      <w:r w:rsidRPr="00696173">
        <w:rPr>
          <w:lang w:eastAsia="nl-BE"/>
        </w:rPr>
        <w:t xml:space="preserve"> </w:t>
      </w:r>
      <w:r w:rsidR="008B1AF4">
        <w:rPr>
          <w:lang w:eastAsia="nl-BE"/>
        </w:rPr>
        <w:t>0</w:t>
      </w:r>
      <w:r w:rsidRPr="00696173">
        <w:rPr>
          <w:lang w:eastAsia="nl-BE"/>
        </w:rPr>
        <w:t>49</w:t>
      </w:r>
      <w:r w:rsidR="007A55FF">
        <w:rPr>
          <w:lang w:eastAsia="nl-BE"/>
        </w:rPr>
        <w:t>8 29 63 89</w:t>
      </w:r>
    </w:p>
    <w:bookmarkEnd w:id="0"/>
    <w:p w14:paraId="4F4F5003" w14:textId="77777777" w:rsidR="00696173" w:rsidRPr="00696173" w:rsidRDefault="00696173" w:rsidP="00DA37C7">
      <w:pPr>
        <w:rPr>
          <w:bCs/>
          <w:color w:val="1C1A15" w:themeColor="background2" w:themeShade="1A"/>
          <w:lang w:val="en-US"/>
        </w:rPr>
      </w:pPr>
    </w:p>
    <w:p w14:paraId="33A97028" w14:textId="77777777" w:rsidR="0042319E" w:rsidRPr="00696173" w:rsidRDefault="0042319E">
      <w:pPr>
        <w:tabs>
          <w:tab w:val="clear" w:pos="3686"/>
        </w:tabs>
        <w:spacing w:after="200" w:line="276" w:lineRule="auto"/>
        <w:contextualSpacing w:val="0"/>
        <w:rPr>
          <w:caps/>
          <w:color w:val="auto"/>
          <w:sz w:val="24"/>
          <w:szCs w:val="28"/>
          <w:lang w:val="en-US"/>
        </w:rPr>
      </w:pPr>
      <w:r w:rsidRPr="00696173">
        <w:rPr>
          <w:color w:val="auto"/>
          <w:lang w:val="en-US"/>
        </w:rPr>
        <w:br w:type="page"/>
      </w:r>
    </w:p>
    <w:p w14:paraId="21D0D48C" w14:textId="77777777" w:rsidR="006F7732" w:rsidRPr="0042319E" w:rsidRDefault="006F7732" w:rsidP="003B7084">
      <w:pPr>
        <w:rPr>
          <w:color w:val="auto"/>
        </w:rPr>
        <w:sectPr w:rsidR="006F7732" w:rsidRPr="0042319E" w:rsidSect="00DA37C7">
          <w:footerReference w:type="default" r:id="rId26"/>
          <w:footerReference w:type="first" r:id="rId27"/>
          <w:pgSz w:w="11906" w:h="16838" w:code="9"/>
          <w:pgMar w:top="2608" w:right="851" w:bottom="1418" w:left="1134" w:header="851" w:footer="851" w:gutter="0"/>
          <w:cols w:space="708"/>
          <w:formProt w:val="0"/>
          <w:titlePg/>
          <w:docGrid w:linePitch="360"/>
        </w:sectPr>
      </w:pPr>
    </w:p>
    <w:p w14:paraId="6376CD9B" w14:textId="77777777" w:rsidR="00A9242A" w:rsidRPr="0042319E" w:rsidRDefault="00A9242A" w:rsidP="003B7084">
      <w:pPr>
        <w:rPr>
          <w:color w:val="auto"/>
        </w:rPr>
      </w:pPr>
    </w:p>
    <w:p w14:paraId="30D27B89" w14:textId="4507C93C" w:rsidR="00CD4388" w:rsidRDefault="00A82658" w:rsidP="00CD4388">
      <w:pPr>
        <w:pStyle w:val="Kop1"/>
      </w:pPr>
      <w:bookmarkStart w:id="1" w:name="_Toc86242186"/>
      <w:r>
        <w:t>Inleiding</w:t>
      </w:r>
      <w:bookmarkEnd w:id="1"/>
    </w:p>
    <w:p w14:paraId="753C7491" w14:textId="255F126B" w:rsidR="00087A19" w:rsidRDefault="00087A19" w:rsidP="00087A19">
      <w:pPr>
        <w:jc w:val="both"/>
      </w:pPr>
      <w:r>
        <w:t xml:space="preserve">De korte keten krijgt de laatste jaren steeds meer aandacht. </w:t>
      </w:r>
      <w:r w:rsidR="00F502FF">
        <w:t xml:space="preserve">Een groeiend aantal consumenten wil weten waar hun voedsel vandaan komt en wil kwaliteitsvolle en verse producten recht van bij de boer. </w:t>
      </w:r>
      <w:r>
        <w:t>Voor landbouwers kan het een alternatief verdienmodel betekenen</w:t>
      </w:r>
      <w:r w:rsidR="00F502FF">
        <w:t>,</w:t>
      </w:r>
      <w:r>
        <w:t xml:space="preserve"> </w:t>
      </w:r>
      <w:r w:rsidR="00F502FF">
        <w:t>waarbij</w:t>
      </w:r>
      <w:r>
        <w:t xml:space="preserve"> ze vaak een betere prijs voor hun producten kunnen krijgen.</w:t>
      </w:r>
      <w:r w:rsidR="00F502FF">
        <w:t xml:space="preserve"> </w:t>
      </w:r>
      <w:r>
        <w:t>Bovendien biedt de korte keten mogelijkheden om voedselkilometers en verpakkingsafval te verminderen</w:t>
      </w:r>
      <w:r w:rsidR="00F502FF">
        <w:t xml:space="preserve"> en </w:t>
      </w:r>
      <w:r w:rsidR="001A6934">
        <w:t xml:space="preserve">zo </w:t>
      </w:r>
      <w:r w:rsidR="00F502FF">
        <w:t xml:space="preserve">tegemoet te komen aan verschillende milieu-uitdagingen waar </w:t>
      </w:r>
      <w:r w:rsidR="001A6934">
        <w:t xml:space="preserve">onze </w:t>
      </w:r>
      <w:r w:rsidR="00F502FF">
        <w:t xml:space="preserve">maatschappij mee </w:t>
      </w:r>
      <w:r w:rsidR="001A6934">
        <w:t xml:space="preserve">wordt </w:t>
      </w:r>
      <w:r w:rsidR="00F502FF">
        <w:t>geconfronteerd.</w:t>
      </w:r>
      <w:r w:rsidR="005131DD">
        <w:t xml:space="preserve"> </w:t>
      </w:r>
      <w:r>
        <w:t xml:space="preserve">We moeten </w:t>
      </w:r>
      <w:r w:rsidR="001A6934">
        <w:t xml:space="preserve">evenwel </w:t>
      </w:r>
      <w:r>
        <w:t xml:space="preserve">vaststellen dat </w:t>
      </w:r>
      <w:r w:rsidR="001A6934">
        <w:t xml:space="preserve">de toegang tot grond een probleem is </w:t>
      </w:r>
      <w:r>
        <w:t>voor ve</w:t>
      </w:r>
      <w:r w:rsidR="001A6934">
        <w:t>e</w:t>
      </w:r>
      <w:r>
        <w:t xml:space="preserve">l landbouwers die willen </w:t>
      </w:r>
      <w:r w:rsidR="001A6934">
        <w:t xml:space="preserve">beginnen </w:t>
      </w:r>
      <w:r>
        <w:t xml:space="preserve">met een </w:t>
      </w:r>
      <w:proofErr w:type="spellStart"/>
      <w:r>
        <w:t>korteketenlandbouwbedrijf</w:t>
      </w:r>
      <w:proofErr w:type="spellEnd"/>
      <w:r>
        <w:t>. Grond in Vlaanderen i</w:t>
      </w:r>
      <w:r w:rsidR="00C27641">
        <w:t>s</w:t>
      </w:r>
      <w:r>
        <w:t xml:space="preserve"> schaars en duur</w:t>
      </w:r>
      <w:r w:rsidR="001A6934">
        <w:t xml:space="preserve"> </w:t>
      </w:r>
      <w:r>
        <w:t>en</w:t>
      </w:r>
      <w:r w:rsidR="00F502FF">
        <w:t xml:space="preserve"> nieuwe landbouwers </w:t>
      </w:r>
      <w:r w:rsidR="00177A9C">
        <w:t xml:space="preserve">die niet kunnen rekenen op </w:t>
      </w:r>
      <w:r w:rsidR="001A6934">
        <w:t xml:space="preserve">de </w:t>
      </w:r>
      <w:r w:rsidR="00177A9C">
        <w:t>overn</w:t>
      </w:r>
      <w:r w:rsidR="001A6934">
        <w:t>a</w:t>
      </w:r>
      <w:r w:rsidR="00177A9C">
        <w:t>me van het familiebedrijf staan vaak voor een intense zoektocht naar geschikte gronden.</w:t>
      </w:r>
    </w:p>
    <w:p w14:paraId="48560063" w14:textId="2659B8B9" w:rsidR="00177A9C" w:rsidRDefault="00177A9C" w:rsidP="00087A19">
      <w:pPr>
        <w:jc w:val="both"/>
      </w:pPr>
    </w:p>
    <w:p w14:paraId="07EDAEBA" w14:textId="033D8DC8" w:rsidR="00177A9C" w:rsidRDefault="00177A9C" w:rsidP="00087A19">
      <w:pPr>
        <w:jc w:val="both"/>
      </w:pPr>
      <w:r>
        <w:t>De Vlaamse Landmaatschappij</w:t>
      </w:r>
      <w:r w:rsidR="009E1DC6">
        <w:t xml:space="preserve"> (VLM)</w:t>
      </w:r>
      <w:r>
        <w:t xml:space="preserve"> wil in d</w:t>
      </w:r>
      <w:r w:rsidR="001A6934">
        <w:t>a</w:t>
      </w:r>
      <w:r>
        <w:t xml:space="preserve">t verhaal ook een rol opnemen en </w:t>
      </w:r>
      <w:r w:rsidR="001A6934">
        <w:t xml:space="preserve">begint </w:t>
      </w:r>
      <w:r>
        <w:t xml:space="preserve">daarom met een proefproject waarbij gronden </w:t>
      </w:r>
      <w:r w:rsidR="00EC3089">
        <w:t xml:space="preserve">in </w:t>
      </w:r>
      <w:r w:rsidR="000E77BA">
        <w:t>Boechout</w:t>
      </w:r>
      <w:r w:rsidR="00EC3089">
        <w:t xml:space="preserve"> </w:t>
      </w:r>
      <w:r>
        <w:t xml:space="preserve">gedurende een aantal jaren ter beschikking worden gesteld </w:t>
      </w:r>
      <w:r w:rsidR="001A6934">
        <w:t>v</w:t>
      </w:r>
      <w:r>
        <w:t>an een landbouwer die van start wil gaa</w:t>
      </w:r>
      <w:r w:rsidR="001A6934">
        <w:t>n</w:t>
      </w:r>
      <w:r>
        <w:t xml:space="preserve"> met een </w:t>
      </w:r>
      <w:proofErr w:type="spellStart"/>
      <w:r>
        <w:t>korteketenproject</w:t>
      </w:r>
      <w:proofErr w:type="spellEnd"/>
      <w:r>
        <w:t>.</w:t>
      </w:r>
      <w:r w:rsidR="008C0A30">
        <w:t xml:space="preserve"> </w:t>
      </w:r>
      <w:r w:rsidR="00C85723">
        <w:t>Omdat er geen exacte definitie bestaat van de korte k</w:t>
      </w:r>
      <w:r w:rsidR="001A6934">
        <w:t>e</w:t>
      </w:r>
      <w:r w:rsidR="00C85723">
        <w:t xml:space="preserve">ten, </w:t>
      </w:r>
      <w:r w:rsidR="008C0A30">
        <w:t>gaan we uit van een project dat invulling geeft aan de basisprincipes zoals vastgelegd in het strategisch plan korte keten</w:t>
      </w:r>
      <w:r w:rsidR="007A55FF">
        <w:t xml:space="preserve"> (</w:t>
      </w:r>
      <w:hyperlink r:id="rId28" w:history="1">
        <w:r w:rsidR="007A55FF" w:rsidRPr="0015292E">
          <w:rPr>
            <w:rStyle w:val="Hyperlink"/>
          </w:rPr>
          <w:t>https://staging.ilvo.vlaanderen.be/uploads/documents/strategisch-plan-korte-keten1.pdf</w:t>
        </w:r>
      </w:hyperlink>
      <w:r w:rsidR="007A55FF">
        <w:t xml:space="preserve">) </w:t>
      </w:r>
      <w:r w:rsidR="008C0A30">
        <w:t xml:space="preserve">: betrokkenheid van de consument, een beperkt aantal schakels, zeggenschap van de producent en </w:t>
      </w:r>
      <w:r w:rsidR="00113053">
        <w:t>aandacht voor het</w:t>
      </w:r>
      <w:r w:rsidR="008C0A30">
        <w:t xml:space="preserve"> lokal</w:t>
      </w:r>
      <w:r w:rsidR="001A6934">
        <w:t>e</w:t>
      </w:r>
      <w:r w:rsidR="008C0A30">
        <w:t xml:space="preserve"> karakter. </w:t>
      </w:r>
      <w:r>
        <w:t xml:space="preserve">De landbouwer zal de kans krijgen om </w:t>
      </w:r>
      <w:r w:rsidR="001A6934">
        <w:t xml:space="preserve">een </w:t>
      </w:r>
      <w:proofErr w:type="spellStart"/>
      <w:r>
        <w:t>korteketenproject</w:t>
      </w:r>
      <w:proofErr w:type="spellEnd"/>
      <w:r w:rsidR="009E1DC6">
        <w:t xml:space="preserve"> </w:t>
      </w:r>
      <w:r>
        <w:t>uit te werken</w:t>
      </w:r>
      <w:r w:rsidR="009E1DC6">
        <w:t xml:space="preserve"> en verschillende jaren uit te testen. Ook de VLM hoopt via dit proefproject </w:t>
      </w:r>
      <w:r w:rsidR="00EC3089">
        <w:t>kennis en ervaring op te doen en zo</w:t>
      </w:r>
      <w:r w:rsidR="00FC0056">
        <w:t xml:space="preserve"> het</w:t>
      </w:r>
      <w:r w:rsidR="00EC3089">
        <w:t xml:space="preserve"> toekomstig beleid </w:t>
      </w:r>
      <w:r w:rsidR="001A6934">
        <w:t xml:space="preserve">rond </w:t>
      </w:r>
      <w:r w:rsidR="00CA6A64">
        <w:t xml:space="preserve">korte keten en lokale voedselstrategieën </w:t>
      </w:r>
      <w:r w:rsidR="00EC3089">
        <w:t xml:space="preserve">verder vorm te geven. </w:t>
      </w:r>
    </w:p>
    <w:p w14:paraId="53A4BD2C" w14:textId="71FA13DA" w:rsidR="005647C0" w:rsidRDefault="005647C0" w:rsidP="00087A19">
      <w:pPr>
        <w:jc w:val="both"/>
      </w:pPr>
    </w:p>
    <w:p w14:paraId="54E1BDE3" w14:textId="04F5F176" w:rsidR="00773D6F" w:rsidRDefault="005647C0" w:rsidP="000451AA">
      <w:pPr>
        <w:jc w:val="both"/>
      </w:pPr>
      <w:r>
        <w:t xml:space="preserve">Om de kans op slagen van het proefproject te vergroten en maximale meerwaarde te creëren op economisch, ecologisch én sociaal vlak </w:t>
      </w:r>
      <w:r w:rsidR="001A6934">
        <w:t xml:space="preserve">zal </w:t>
      </w:r>
      <w:r>
        <w:t xml:space="preserve">de VLM de </w:t>
      </w:r>
      <w:r w:rsidR="000451AA">
        <w:t xml:space="preserve">gronden in </w:t>
      </w:r>
      <w:r w:rsidR="000E77BA">
        <w:t>Boechout</w:t>
      </w:r>
      <w:r>
        <w:t xml:space="preserve"> toewijzen via een open oproep. </w:t>
      </w:r>
      <w:r w:rsidR="000451AA">
        <w:t xml:space="preserve">Dit document geeft meer uitleg bij de gronden die via deze oproep zullen worden toegewezen en </w:t>
      </w:r>
      <w:r w:rsidR="001A6934">
        <w:t xml:space="preserve">bij </w:t>
      </w:r>
      <w:r w:rsidR="000451AA">
        <w:t xml:space="preserve">de </w:t>
      </w:r>
      <w:r w:rsidR="00167356">
        <w:t>toewijzingsprocedure.</w:t>
      </w:r>
    </w:p>
    <w:p w14:paraId="0AAE07AF" w14:textId="28309329" w:rsidR="00F502FF" w:rsidRPr="00CD4388" w:rsidRDefault="00B532B3" w:rsidP="00773D6F">
      <w:pPr>
        <w:tabs>
          <w:tab w:val="clear" w:pos="3686"/>
        </w:tabs>
        <w:spacing w:after="200" w:line="276" w:lineRule="auto"/>
        <w:contextualSpacing w:val="0"/>
        <w:jc w:val="center"/>
      </w:pPr>
      <w:r>
        <w:br w:type="page"/>
      </w:r>
    </w:p>
    <w:p w14:paraId="2CB7DC40" w14:textId="0A89CCD9" w:rsidR="00A82658" w:rsidRDefault="00A82658" w:rsidP="00A82658">
      <w:pPr>
        <w:pStyle w:val="Kop1"/>
      </w:pPr>
      <w:bookmarkStart w:id="2" w:name="_Toc86242187"/>
      <w:r>
        <w:lastRenderedPageBreak/>
        <w:t>Aanbod</w:t>
      </w:r>
      <w:bookmarkEnd w:id="2"/>
      <w:r>
        <w:t xml:space="preserve"> </w:t>
      </w:r>
    </w:p>
    <w:p w14:paraId="16E45DC2" w14:textId="6800CE4F" w:rsidR="00CD4388" w:rsidRDefault="00D142F9" w:rsidP="00CD4388">
      <w:pPr>
        <w:pStyle w:val="Kop2"/>
      </w:pPr>
      <w:bookmarkStart w:id="3" w:name="_Toc86242188"/>
      <w:r>
        <w:t>B</w:t>
      </w:r>
      <w:r w:rsidR="00D60B69">
        <w:t>e</w:t>
      </w:r>
      <w:r>
        <w:t>schrijving gronden</w:t>
      </w:r>
      <w:bookmarkEnd w:id="3"/>
    </w:p>
    <w:p w14:paraId="192132DA" w14:textId="1CA513C4" w:rsidR="009D5550" w:rsidRDefault="009D5550" w:rsidP="00D60B69">
      <w:pPr>
        <w:jc w:val="both"/>
      </w:pPr>
      <w:r>
        <w:t xml:space="preserve">In </w:t>
      </w:r>
      <w:r w:rsidR="003777C6">
        <w:t xml:space="preserve">april 2022 </w:t>
      </w:r>
      <w:r w:rsidR="00AF12DB">
        <w:t>kocht</w:t>
      </w:r>
      <w:r>
        <w:t xml:space="preserve"> de VLM </w:t>
      </w:r>
      <w:r w:rsidR="00D60B69">
        <w:t xml:space="preserve">landbouwgronden </w:t>
      </w:r>
      <w:r w:rsidR="00AF12DB">
        <w:t xml:space="preserve">aan </w:t>
      </w:r>
      <w:r w:rsidR="00D60B69">
        <w:t xml:space="preserve">in </w:t>
      </w:r>
      <w:r w:rsidR="003777C6">
        <w:t>Boechout</w:t>
      </w:r>
      <w:r w:rsidR="00D60B69">
        <w:t xml:space="preserve">. </w:t>
      </w:r>
      <w:r w:rsidR="0067168E">
        <w:t xml:space="preserve">Ze </w:t>
      </w:r>
      <w:r w:rsidR="00C71537">
        <w:t xml:space="preserve">zijn gelegen in de nabijheid van de </w:t>
      </w:r>
      <w:proofErr w:type="spellStart"/>
      <w:r w:rsidR="00C71537">
        <w:t>Weverloop</w:t>
      </w:r>
      <w:proofErr w:type="spellEnd"/>
      <w:r w:rsidR="00C71537">
        <w:t xml:space="preserve"> en </w:t>
      </w:r>
      <w:r w:rsidR="0067168E">
        <w:t xml:space="preserve">ontsloten via de </w:t>
      </w:r>
      <w:proofErr w:type="spellStart"/>
      <w:r w:rsidR="0067168E">
        <w:t>Toeffelhoek</w:t>
      </w:r>
      <w:proofErr w:type="spellEnd"/>
      <w:r w:rsidR="00C71537">
        <w:t xml:space="preserve">. Ze </w:t>
      </w:r>
      <w:r w:rsidR="0067168E">
        <w:t xml:space="preserve">bevinden zich </w:t>
      </w:r>
      <w:r w:rsidR="00D60B69">
        <w:t xml:space="preserve">op </w:t>
      </w:r>
      <w:r w:rsidR="00C71537">
        <w:t xml:space="preserve">wandel- en </w:t>
      </w:r>
      <w:r w:rsidR="003777C6">
        <w:t>fiets</w:t>
      </w:r>
      <w:r w:rsidR="00D60B69">
        <w:t xml:space="preserve">afstand van de </w:t>
      </w:r>
      <w:r w:rsidR="003777C6">
        <w:t xml:space="preserve">dorpskernen van Boechout en </w:t>
      </w:r>
      <w:proofErr w:type="spellStart"/>
      <w:r w:rsidR="003777C6">
        <w:t>Vremde</w:t>
      </w:r>
      <w:proofErr w:type="spellEnd"/>
      <w:r w:rsidR="00D60B69">
        <w:t>. Het zijn</w:t>
      </w:r>
      <w:r w:rsidR="00C72540">
        <w:t xml:space="preserve"> </w:t>
      </w:r>
      <w:r w:rsidR="00D60B69">
        <w:t>historisc</w:t>
      </w:r>
      <w:r w:rsidR="00EC3089">
        <w:t>he</w:t>
      </w:r>
      <w:r w:rsidR="00D60B69">
        <w:t xml:space="preserve"> landbouwgronden </w:t>
      </w:r>
      <w:r w:rsidR="00C72540">
        <w:t>die</w:t>
      </w:r>
      <w:r w:rsidR="00D60B69">
        <w:t xml:space="preserve"> </w:t>
      </w:r>
      <w:r w:rsidR="0067168E">
        <w:t xml:space="preserve">in het verleden vooral gebruikt werden als akkerland en recent ook als weiland. Er is </w:t>
      </w:r>
      <w:r w:rsidR="00C72540">
        <w:t>een grote</w:t>
      </w:r>
      <w:r w:rsidR="00C27641">
        <w:t xml:space="preserve"> </w:t>
      </w:r>
      <w:r w:rsidR="00D60B69">
        <w:t xml:space="preserve">marktpotentie in de onmiddellijke buurt. </w:t>
      </w:r>
      <w:r w:rsidR="00FC3F63">
        <w:t>De gronden l</w:t>
      </w:r>
      <w:r w:rsidR="00C95339">
        <w:t>ig</w:t>
      </w:r>
      <w:r w:rsidR="00FC3F63">
        <w:t>gen in agrarisch gebied</w:t>
      </w:r>
      <w:r w:rsidR="0067168E">
        <w:t xml:space="preserve"> en zijn aangeduid als HAG.</w:t>
      </w:r>
      <w:r w:rsidR="00FC3F63">
        <w:t xml:space="preserve"> </w:t>
      </w:r>
      <w:r w:rsidR="00C27641">
        <w:t xml:space="preserve">Hun ligging </w:t>
      </w:r>
      <w:r w:rsidR="00D86571">
        <w:t xml:space="preserve">maakt </w:t>
      </w:r>
      <w:r w:rsidR="00C95339">
        <w:t>d</w:t>
      </w:r>
      <w:r w:rsidR="00D86571">
        <w:t xml:space="preserve">e gronden zeer geschikt voor het opzetten van een </w:t>
      </w:r>
      <w:proofErr w:type="spellStart"/>
      <w:r w:rsidR="00D86571">
        <w:t>korteketenlandbouwproject</w:t>
      </w:r>
      <w:proofErr w:type="spellEnd"/>
      <w:r w:rsidR="00D86571">
        <w:t>.</w:t>
      </w:r>
      <w:r w:rsidR="00FC3F63">
        <w:t xml:space="preserve"> </w:t>
      </w:r>
      <w:r w:rsidR="0067168E">
        <w:t>Deze</w:t>
      </w:r>
      <w:r w:rsidR="00FC3F63">
        <w:t xml:space="preserve"> gronden </w:t>
      </w:r>
      <w:r w:rsidR="005833FC">
        <w:t xml:space="preserve">(zie </w:t>
      </w:r>
      <w:r w:rsidR="00CD548C">
        <w:t>f</w:t>
      </w:r>
      <w:r w:rsidR="005833FC">
        <w:t xml:space="preserve">iguur 1 en </w:t>
      </w:r>
      <w:r w:rsidR="00CD548C">
        <w:t>f</w:t>
      </w:r>
      <w:r w:rsidR="005833FC">
        <w:t xml:space="preserve">iguur 2) </w:t>
      </w:r>
      <w:r w:rsidR="00FC3F63">
        <w:t>w</w:t>
      </w:r>
      <w:r w:rsidR="005833FC">
        <w:t xml:space="preserve">il </w:t>
      </w:r>
      <w:r w:rsidR="00FC3F63">
        <w:t xml:space="preserve">de VLM nu inzetten in het kader van </w:t>
      </w:r>
      <w:r w:rsidR="00A665E3">
        <w:t>dit</w:t>
      </w:r>
      <w:r w:rsidR="00FC3F63">
        <w:t xml:space="preserve"> proefproject rond </w:t>
      </w:r>
      <w:proofErr w:type="spellStart"/>
      <w:r w:rsidR="00FC3F63">
        <w:t>korteketenlandbouw</w:t>
      </w:r>
      <w:proofErr w:type="spellEnd"/>
      <w:r w:rsidR="00FC3F63">
        <w:t>.</w:t>
      </w:r>
      <w:r w:rsidR="00094EFF">
        <w:t xml:space="preserve"> </w:t>
      </w:r>
    </w:p>
    <w:p w14:paraId="1F6FBE45" w14:textId="06D71392" w:rsidR="00094EFF" w:rsidRDefault="00BD6655" w:rsidP="00D60B6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9" behindDoc="1" locked="0" layoutInCell="1" allowOverlap="1" wp14:anchorId="47B46096" wp14:editId="68A2C6EF">
                <wp:simplePos x="0" y="0"/>
                <wp:positionH relativeFrom="column">
                  <wp:posOffset>0</wp:posOffset>
                </wp:positionH>
                <wp:positionV relativeFrom="paragraph">
                  <wp:posOffset>3295650</wp:posOffset>
                </wp:positionV>
                <wp:extent cx="31991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01F7C" w14:textId="4288C3D0" w:rsidR="00BD6655" w:rsidRPr="00B8623F" w:rsidRDefault="00BD6655" w:rsidP="00BD6655">
                            <w:pPr>
                              <w:pStyle w:val="Bijschrift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: Situering van de gronden</w:t>
                            </w:r>
                            <w:r w:rsidR="006D7A6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46096" id="Tekstvak 6" o:spid="_x0000_s1027" type="#_x0000_t202" style="position:absolute;left:0;text-align:left;margin-left:0;margin-top:259.5pt;width:251.9pt;height:.05pt;z-index:-251654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" stroked="f">
                <v:textbox style="mso-fit-shape-to-text:t" inset="0,0,0,0">
                  <w:txbxContent>
                    <w:p w14:paraId="2C201F7C" w14:textId="4288C3D0" w:rsidR="00BD6655" w:rsidRPr="00B8623F" w:rsidRDefault="00BD6655" w:rsidP="00BD6655">
                      <w:pPr>
                        <w:pStyle w:val="Bijschrift"/>
                        <w:rPr>
                          <w:noProof/>
                          <w:color w:val="000000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 Situering van de gronden</w:t>
                      </w:r>
                      <w:r w:rsidR="006D7A69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F66F5">
        <w:rPr>
          <w:noProof/>
        </w:rPr>
        <w:drawing>
          <wp:anchor distT="0" distB="0" distL="114300" distR="114300" simplePos="0" relativeHeight="251659277" behindDoc="1" locked="0" layoutInCell="1" allowOverlap="1" wp14:anchorId="7E2DD4CB" wp14:editId="0164362B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3199130" cy="3034030"/>
            <wp:effectExtent l="0" t="0" r="1270" b="0"/>
            <wp:wrapTight wrapText="bothSides">
              <wp:wrapPolygon edited="0">
                <wp:start x="0" y="0"/>
                <wp:lineTo x="0" y="21428"/>
                <wp:lineTo x="21480" y="21428"/>
                <wp:lineTo x="21480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386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97" behindDoc="0" locked="0" layoutInCell="1" allowOverlap="1" wp14:anchorId="0416760D" wp14:editId="3103D79A">
                <wp:simplePos x="0" y="0"/>
                <wp:positionH relativeFrom="column">
                  <wp:posOffset>3280410</wp:posOffset>
                </wp:positionH>
                <wp:positionV relativeFrom="paragraph">
                  <wp:posOffset>3293745</wp:posOffset>
                </wp:positionV>
                <wp:extent cx="3185160" cy="635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FF35C5" w14:textId="5963CDF3" w:rsidR="00BD6655" w:rsidRPr="00D6388A" w:rsidRDefault="00BD6655" w:rsidP="00BD6655">
                            <w:pPr>
                              <w:pStyle w:val="Bijschrift"/>
                              <w:rPr>
                                <w:noProof/>
                                <w:color w:val="000000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6F3A02">
                              <w:t>Detail van de toe te wijzen grond</w:t>
                            </w:r>
                            <w:r>
                              <w:t>en</w:t>
                            </w:r>
                            <w:r w:rsidRPr="006F3A02">
                              <w:t xml:space="preserve"> met de bijbehorende kadastrale </w:t>
                            </w:r>
                            <w:proofErr w:type="spellStart"/>
                            <w:r w:rsidRPr="006F3A02">
                              <w:t>perceelsnummers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6760D" id="Tekstvak 7" o:spid="_x0000_s1028" type="#_x0000_t202" style="position:absolute;left:0;text-align:left;margin-left:258.3pt;margin-top:259.35pt;width:250.8pt;height:.05pt;z-index:251664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" stroked="f">
                <v:textbox style="mso-fit-shape-to-text:t" inset="0,0,0,0">
                  <w:txbxContent>
                    <w:p w14:paraId="6BFF35C5" w14:textId="5963CDF3" w:rsidR="00BD6655" w:rsidRPr="00D6388A" w:rsidRDefault="00BD6655" w:rsidP="00BD6655">
                      <w:pPr>
                        <w:pStyle w:val="Bijschrift"/>
                        <w:rPr>
                          <w:noProof/>
                          <w:color w:val="000000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: </w:t>
                      </w:r>
                      <w:r w:rsidRPr="006F3A02">
                        <w:t>Detail van de toe te wijzen grond</w:t>
                      </w:r>
                      <w:r>
                        <w:t>en</w:t>
                      </w:r>
                      <w:r w:rsidRPr="006F3A02">
                        <w:t xml:space="preserve"> met de bijbehorende kadastrale </w:t>
                      </w:r>
                      <w:proofErr w:type="spellStart"/>
                      <w:r w:rsidRPr="006F3A02">
                        <w:t>perceelsnummers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301" behindDoc="0" locked="0" layoutInCell="1" allowOverlap="1" wp14:anchorId="4A98A0C4" wp14:editId="2FC3F7BE">
            <wp:simplePos x="0" y="0"/>
            <wp:positionH relativeFrom="column">
              <wp:posOffset>3280410</wp:posOffset>
            </wp:positionH>
            <wp:positionV relativeFrom="paragraph">
              <wp:posOffset>202565</wp:posOffset>
            </wp:positionV>
            <wp:extent cx="3185160" cy="3034030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12E8" w14:textId="77777777" w:rsidR="00B532B3" w:rsidRDefault="00B532B3" w:rsidP="009D5550">
      <w:pPr>
        <w:pStyle w:val="Geenafstand"/>
        <w:jc w:val="both"/>
      </w:pPr>
    </w:p>
    <w:p w14:paraId="16B401EB" w14:textId="7872F6DA" w:rsidR="009D5550" w:rsidRDefault="009D5550" w:rsidP="009D5550">
      <w:pPr>
        <w:pStyle w:val="Geenafstand"/>
        <w:jc w:val="both"/>
      </w:pPr>
      <w:r>
        <w:t xml:space="preserve">Het gaat specifiek over de volgende gronden, met een totale oppervlakte van </w:t>
      </w:r>
      <w:r w:rsidRPr="009D5550">
        <w:rPr>
          <w:b/>
          <w:bCs/>
        </w:rPr>
        <w:t xml:space="preserve">3ha </w:t>
      </w:r>
      <w:r w:rsidR="006D5607">
        <w:rPr>
          <w:b/>
          <w:bCs/>
        </w:rPr>
        <w:t>52</w:t>
      </w:r>
      <w:r w:rsidRPr="009D5550">
        <w:rPr>
          <w:b/>
          <w:bCs/>
        </w:rPr>
        <w:t>a</w:t>
      </w:r>
      <w:r w:rsidR="006D5607">
        <w:rPr>
          <w:b/>
          <w:bCs/>
        </w:rPr>
        <w:t xml:space="preserve"> 52ca</w:t>
      </w:r>
      <w:r>
        <w:t>, die via deze oproep worden toegewezen</w:t>
      </w:r>
      <w:r w:rsidR="005F4006">
        <w:t xml:space="preserve">, zie ook </w:t>
      </w:r>
      <w:r w:rsidR="00751F6F">
        <w:t>f</w:t>
      </w:r>
      <w:r w:rsidR="005F4006">
        <w:t>iguur 2</w:t>
      </w:r>
      <w:r>
        <w:t xml:space="preserve">: </w:t>
      </w:r>
    </w:p>
    <w:p w14:paraId="5152FF97" w14:textId="77777777" w:rsidR="006D5607" w:rsidRDefault="006D5607" w:rsidP="006D5607">
      <w:pPr>
        <w:pStyle w:val="Lijstalinea"/>
        <w:numPr>
          <w:ilvl w:val="0"/>
          <w:numId w:val="32"/>
        </w:numPr>
        <w:tabs>
          <w:tab w:val="clear" w:pos="3686"/>
        </w:tabs>
        <w:spacing w:line="264" w:lineRule="auto"/>
        <w:contextualSpacing w:val="0"/>
      </w:pPr>
      <w:r>
        <w:t>Boechout, 1</w:t>
      </w:r>
      <w:r w:rsidRPr="00BD5EB1">
        <w:rPr>
          <w:vertAlign w:val="superscript"/>
        </w:rPr>
        <w:t>ste</w:t>
      </w:r>
      <w:r>
        <w:t xml:space="preserve"> Afd. (Boechout), sectie A nrs. 357/B, 358/B, 358/C, 359/E;</w:t>
      </w:r>
    </w:p>
    <w:p w14:paraId="78241A3F" w14:textId="77777777" w:rsidR="006D5607" w:rsidRDefault="006D5607" w:rsidP="006D5607">
      <w:pPr>
        <w:pStyle w:val="Lijstalinea"/>
        <w:numPr>
          <w:ilvl w:val="0"/>
          <w:numId w:val="32"/>
        </w:numPr>
        <w:tabs>
          <w:tab w:val="clear" w:pos="3686"/>
        </w:tabs>
        <w:spacing w:after="240" w:line="264" w:lineRule="auto"/>
        <w:contextualSpacing w:val="0"/>
      </w:pPr>
      <w:r>
        <w:t>Boechout, 2</w:t>
      </w:r>
      <w:r w:rsidRPr="00BD5EB1">
        <w:rPr>
          <w:vertAlign w:val="superscript"/>
        </w:rPr>
        <w:t>e</w:t>
      </w:r>
      <w:r>
        <w:t xml:space="preserve"> Afd. (</w:t>
      </w:r>
      <w:proofErr w:type="spellStart"/>
      <w:r>
        <w:t>Vremde</w:t>
      </w:r>
      <w:proofErr w:type="spellEnd"/>
      <w:r>
        <w:t>), sectie B, nr. 30/A.</w:t>
      </w:r>
    </w:p>
    <w:p w14:paraId="0AEE78C0" w14:textId="1CC51AE4" w:rsidR="009D5550" w:rsidRDefault="009D5550" w:rsidP="009D5550">
      <w:pPr>
        <w:pStyle w:val="Geenafstand"/>
        <w:jc w:val="both"/>
        <w:rPr>
          <w:color w:val="auto"/>
        </w:rPr>
      </w:pPr>
      <w:r w:rsidRPr="00C71537">
        <w:rPr>
          <w:color w:val="auto"/>
        </w:rPr>
        <w:t>De gronden werden geselecteerd om</w:t>
      </w:r>
      <w:r w:rsidR="00B9161B" w:rsidRPr="00C71537">
        <w:rPr>
          <w:color w:val="auto"/>
        </w:rPr>
        <w:t xml:space="preserve"> </w:t>
      </w:r>
      <w:r w:rsidRPr="00C71537">
        <w:rPr>
          <w:color w:val="auto"/>
        </w:rPr>
        <w:t>volgende redenen:</w:t>
      </w:r>
    </w:p>
    <w:p w14:paraId="1466A42B" w14:textId="1F1D872A" w:rsidR="006319D9" w:rsidRPr="006319D9" w:rsidRDefault="00C71537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t>d</w:t>
      </w:r>
      <w:r w:rsidR="006319D9" w:rsidRPr="006319D9">
        <w:rPr>
          <w:color w:val="auto"/>
        </w:rPr>
        <w:t xml:space="preserve">e percelen zijn ontsloten voor </w:t>
      </w:r>
      <w:r w:rsidR="00A12F19">
        <w:rPr>
          <w:color w:val="auto"/>
        </w:rPr>
        <w:t>(</w:t>
      </w:r>
      <w:r w:rsidR="006319D9" w:rsidRPr="006319D9">
        <w:rPr>
          <w:color w:val="auto"/>
        </w:rPr>
        <w:t>landbouw</w:t>
      </w:r>
      <w:r w:rsidR="00A12F19">
        <w:rPr>
          <w:color w:val="auto"/>
        </w:rPr>
        <w:t>)</w:t>
      </w:r>
      <w:r w:rsidR="006319D9" w:rsidRPr="006319D9">
        <w:rPr>
          <w:color w:val="auto"/>
        </w:rPr>
        <w:t>verkeer via de</w:t>
      </w:r>
      <w:r w:rsidR="006D5607">
        <w:rPr>
          <w:color w:val="auto"/>
        </w:rPr>
        <w:t xml:space="preserve"> </w:t>
      </w:r>
      <w:proofErr w:type="spellStart"/>
      <w:r w:rsidR="006D5607">
        <w:rPr>
          <w:color w:val="auto"/>
        </w:rPr>
        <w:t>Toeffelhoek</w:t>
      </w:r>
      <w:proofErr w:type="spellEnd"/>
      <w:r>
        <w:rPr>
          <w:color w:val="auto"/>
        </w:rPr>
        <w:t>;</w:t>
      </w:r>
    </w:p>
    <w:p w14:paraId="40B4CD07" w14:textId="71000C2F" w:rsidR="006319D9" w:rsidRPr="006319D9" w:rsidRDefault="00C71537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lastRenderedPageBreak/>
        <w:t>a</w:t>
      </w:r>
      <w:r w:rsidR="006319D9" w:rsidRPr="006319D9">
        <w:rPr>
          <w:color w:val="auto"/>
        </w:rPr>
        <w:t xml:space="preserve">fgezien van </w:t>
      </w:r>
      <w:r w:rsidR="006D5607">
        <w:rPr>
          <w:color w:val="auto"/>
        </w:rPr>
        <w:t>deze ontsluiting</w:t>
      </w:r>
      <w:r w:rsidR="006319D9" w:rsidRPr="006319D9">
        <w:rPr>
          <w:color w:val="auto"/>
        </w:rPr>
        <w:t xml:space="preserve"> vormen de percelen één blok</w:t>
      </w:r>
      <w:r>
        <w:rPr>
          <w:color w:val="auto"/>
        </w:rPr>
        <w:t>;</w:t>
      </w:r>
    </w:p>
    <w:p w14:paraId="732A635A" w14:textId="6EEE2796" w:rsidR="006319D9" w:rsidRPr="006319D9" w:rsidRDefault="00A12F19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t xml:space="preserve">er is </w:t>
      </w:r>
      <w:r w:rsidR="00C71537">
        <w:rPr>
          <w:color w:val="auto"/>
        </w:rPr>
        <w:t>o</w:t>
      </w:r>
      <w:r w:rsidR="006319D9" w:rsidRPr="006319D9">
        <w:rPr>
          <w:color w:val="auto"/>
        </w:rPr>
        <w:t xml:space="preserve">ntsluiting voor voetgangers </w:t>
      </w:r>
      <w:r w:rsidR="00C71537">
        <w:rPr>
          <w:color w:val="auto"/>
        </w:rPr>
        <w:t>gezien de gronden gelegen zijn tussen twee wandellussen;</w:t>
      </w:r>
    </w:p>
    <w:p w14:paraId="3C325D6B" w14:textId="432E6FEC" w:rsidR="006319D9" w:rsidRPr="006319D9" w:rsidRDefault="00C71537" w:rsidP="006319D9">
      <w:pPr>
        <w:pStyle w:val="Geenafstand"/>
        <w:numPr>
          <w:ilvl w:val="0"/>
          <w:numId w:val="21"/>
        </w:numPr>
        <w:jc w:val="both"/>
        <w:rPr>
          <w:color w:val="auto"/>
        </w:rPr>
      </w:pPr>
      <w:r>
        <w:rPr>
          <w:color w:val="auto"/>
        </w:rPr>
        <w:t>b</w:t>
      </w:r>
      <w:r w:rsidR="006319D9" w:rsidRPr="006319D9">
        <w:rPr>
          <w:color w:val="auto"/>
        </w:rPr>
        <w:t>odemkundig zijn de percelen geschikt voor tuinbouw.</w:t>
      </w:r>
    </w:p>
    <w:p w14:paraId="7F7ED0B7" w14:textId="11B171A6" w:rsidR="00DC0CE6" w:rsidRDefault="00DC0CE6" w:rsidP="00DC0CE6">
      <w:pPr>
        <w:pStyle w:val="Geenafstand"/>
        <w:keepNext/>
        <w:jc w:val="center"/>
      </w:pPr>
    </w:p>
    <w:p w14:paraId="29BC9BA6" w14:textId="74700A17" w:rsidR="005100D3" w:rsidRDefault="005F4006" w:rsidP="006D5607">
      <w:pPr>
        <w:pStyle w:val="Geenafstand"/>
        <w:jc w:val="both"/>
        <w:rPr>
          <w:color w:val="auto"/>
        </w:rPr>
      </w:pPr>
      <w:r>
        <w:rPr>
          <w:color w:val="auto"/>
        </w:rPr>
        <w:t>Daarnaast informeren we de kandidaten nog over het feit dat de huidige gebruiker op de percelen langs</w:t>
      </w:r>
      <w:r w:rsidR="00B34F75">
        <w:rPr>
          <w:color w:val="auto"/>
        </w:rPr>
        <w:t xml:space="preserve"> </w:t>
      </w:r>
      <w:r>
        <w:rPr>
          <w:color w:val="auto"/>
        </w:rPr>
        <w:t xml:space="preserve">de </w:t>
      </w:r>
      <w:proofErr w:type="spellStart"/>
      <w:r w:rsidR="006D5607">
        <w:rPr>
          <w:color w:val="auto"/>
        </w:rPr>
        <w:t>Toeffelhoek</w:t>
      </w:r>
      <w:proofErr w:type="spellEnd"/>
      <w:r w:rsidR="006D5607">
        <w:rPr>
          <w:color w:val="auto"/>
        </w:rPr>
        <w:t xml:space="preserve"> </w:t>
      </w:r>
      <w:r>
        <w:rPr>
          <w:color w:val="auto"/>
        </w:rPr>
        <w:t>een</w:t>
      </w:r>
      <w:r w:rsidR="009A3506">
        <w:rPr>
          <w:color w:val="auto"/>
        </w:rPr>
        <w:t xml:space="preserve"> </w:t>
      </w:r>
      <w:r w:rsidR="006D5607">
        <w:rPr>
          <w:color w:val="auto"/>
        </w:rPr>
        <w:t>éénjarig pachtcontract</w:t>
      </w:r>
      <w:r>
        <w:rPr>
          <w:color w:val="auto"/>
        </w:rPr>
        <w:t xml:space="preserve"> </w:t>
      </w:r>
      <w:r w:rsidR="008D0996">
        <w:rPr>
          <w:color w:val="auto"/>
        </w:rPr>
        <w:t>heeft</w:t>
      </w:r>
      <w:r>
        <w:rPr>
          <w:color w:val="auto"/>
        </w:rPr>
        <w:t xml:space="preserve"> afgesloten</w:t>
      </w:r>
      <w:r w:rsidR="009A3506">
        <w:rPr>
          <w:color w:val="auto"/>
        </w:rPr>
        <w:t xml:space="preserve"> tot eind 2023</w:t>
      </w:r>
      <w:r w:rsidR="006D5607">
        <w:rPr>
          <w:color w:val="auto"/>
        </w:rPr>
        <w:t>.</w:t>
      </w:r>
      <w:r>
        <w:rPr>
          <w:color w:val="auto"/>
        </w:rPr>
        <w:t xml:space="preserve"> </w:t>
      </w:r>
    </w:p>
    <w:p w14:paraId="09401948" w14:textId="77777777" w:rsidR="006D5607" w:rsidRPr="006D5607" w:rsidRDefault="006D5607" w:rsidP="006D5607">
      <w:pPr>
        <w:pStyle w:val="Geenafstand"/>
        <w:jc w:val="both"/>
        <w:rPr>
          <w:strike/>
          <w:color w:val="auto"/>
        </w:rPr>
      </w:pPr>
    </w:p>
    <w:p w14:paraId="4BF2DB2E" w14:textId="3015A532" w:rsidR="00D142F9" w:rsidRDefault="005833FC" w:rsidP="00CD4388">
      <w:pPr>
        <w:pStyle w:val="Kop2"/>
      </w:pPr>
      <w:bookmarkStart w:id="4" w:name="_Toc86242189"/>
      <w:r>
        <w:t>G</w:t>
      </w:r>
      <w:r w:rsidR="00F4668B">
        <w:t>ebruikers</w:t>
      </w:r>
      <w:r w:rsidR="00CD4388">
        <w:t>overeenkomst</w:t>
      </w:r>
      <w:bookmarkEnd w:id="4"/>
    </w:p>
    <w:p w14:paraId="45AD0C21" w14:textId="0722E6C5" w:rsidR="00C72540" w:rsidRDefault="00C72540" w:rsidP="00016F15">
      <w:pPr>
        <w:jc w:val="both"/>
      </w:pPr>
      <w:r>
        <w:t xml:space="preserve">De eerste jaren zullen de gronden in gebruik gegeven worden via een </w:t>
      </w:r>
      <w:r w:rsidR="003C0F49">
        <w:t>éé</w:t>
      </w:r>
      <w:r w:rsidR="00A82562">
        <w:t>n</w:t>
      </w:r>
      <w:r>
        <w:t>jarig pachtcontract. D</w:t>
      </w:r>
      <w:r w:rsidR="007D7781">
        <w:t>a</w:t>
      </w:r>
      <w:r>
        <w:t>t zal jaarlijks vernieuwd worden op voorwaarde dat de gebruiker blijft voldoen aan de gestelde voorwaarden</w:t>
      </w:r>
      <w:r w:rsidR="001112DE">
        <w:t xml:space="preserve">. </w:t>
      </w:r>
      <w:r w:rsidR="007D7781">
        <w:t xml:space="preserve">Die voorwaarden worden hierna </w:t>
      </w:r>
      <w:r w:rsidR="001112DE">
        <w:t>toegelicht.</w:t>
      </w:r>
      <w:r>
        <w:t xml:space="preserve"> </w:t>
      </w:r>
    </w:p>
    <w:p w14:paraId="1AB7297A" w14:textId="33975F1F" w:rsidR="00C72540" w:rsidRDefault="00C72540" w:rsidP="00C72540"/>
    <w:p w14:paraId="470EEC74" w14:textId="66676A38" w:rsidR="00C72540" w:rsidRPr="00C72540" w:rsidRDefault="00016F15" w:rsidP="001112DE">
      <w:pPr>
        <w:jc w:val="both"/>
      </w:pPr>
      <w:r w:rsidRPr="00350897">
        <w:t xml:space="preserve">Op lange termijn is het </w:t>
      </w:r>
      <w:r w:rsidR="00C71537" w:rsidRPr="00350897">
        <w:t>de bedoeling om de gronden op te nemen in een landinrichtingsplan waarin mogelijke aandachtspunten zijn: aanleg van houtkanten</w:t>
      </w:r>
      <w:r w:rsidR="00350897" w:rsidRPr="00350897">
        <w:t xml:space="preserve">, aandacht voor waterhuishouding en bodem. </w:t>
      </w:r>
      <w:r w:rsidR="00517C9F" w:rsidRPr="00350897">
        <w:t>Daar</w:t>
      </w:r>
      <w:r w:rsidR="001112DE" w:rsidRPr="00350897">
        <w:t xml:space="preserve">bij zal het </w:t>
      </w:r>
      <w:proofErr w:type="spellStart"/>
      <w:r w:rsidR="001112DE" w:rsidRPr="00350897">
        <w:t>korteketenproject</w:t>
      </w:r>
      <w:proofErr w:type="spellEnd"/>
      <w:r w:rsidR="001112DE" w:rsidRPr="00350897">
        <w:t xml:space="preserve"> zeker in rekening genomen worden</w:t>
      </w:r>
      <w:r w:rsidR="00517C9F" w:rsidRPr="00350897">
        <w:t>,</w:t>
      </w:r>
      <w:r w:rsidR="001112DE" w:rsidRPr="00350897">
        <w:t xml:space="preserve"> als het op termijn leefbaar blijkt</w:t>
      </w:r>
      <w:r w:rsidRPr="00350897">
        <w:t xml:space="preserve">. Zo behoort een overname van de gronden </w:t>
      </w:r>
      <w:r w:rsidR="004D07BD" w:rsidRPr="00350897">
        <w:t xml:space="preserve">na inrichting en </w:t>
      </w:r>
      <w:r w:rsidRPr="00350897">
        <w:t>onder voorwaarden (bijvoorbeeld met het oog op voortgezette lokale en duurzame voedselproductie) door</w:t>
      </w:r>
      <w:r w:rsidR="003C0F49" w:rsidRPr="00350897">
        <w:t xml:space="preserve"> de gemeente, door een organisatie (bv. De Landgenoten) of door de kandidaten zelf tot de mogelijkheden, zodat op dat moment rechtszekerheid voor het </w:t>
      </w:r>
      <w:proofErr w:type="spellStart"/>
      <w:r w:rsidR="003C0F49" w:rsidRPr="00350897">
        <w:t>korteketenproject</w:t>
      </w:r>
      <w:proofErr w:type="spellEnd"/>
      <w:r w:rsidR="003C0F49" w:rsidRPr="00350897">
        <w:t xml:space="preserve"> gecreëerd kan worden. De beslissing tot overdracht zal pas voorgelegd worden na een evaluatie van het </w:t>
      </w:r>
      <w:proofErr w:type="spellStart"/>
      <w:r w:rsidR="003C0F49" w:rsidRPr="00350897">
        <w:t>korteketenproject</w:t>
      </w:r>
      <w:proofErr w:type="spellEnd"/>
      <w:r w:rsidR="00350897">
        <w:t>.</w:t>
      </w:r>
    </w:p>
    <w:p w14:paraId="034508F3" w14:textId="5B4A52FB" w:rsidR="00D142F9" w:rsidRDefault="00D142F9" w:rsidP="005273EB">
      <w:pPr>
        <w:pStyle w:val="Kop1"/>
      </w:pPr>
      <w:bookmarkStart w:id="5" w:name="_Toc86242190"/>
      <w:r>
        <w:t>Toewijzingsprocedure</w:t>
      </w:r>
      <w:bookmarkEnd w:id="5"/>
    </w:p>
    <w:p w14:paraId="577B74FA" w14:textId="01FF361C" w:rsidR="001112DE" w:rsidRPr="001112DE" w:rsidRDefault="001112DE" w:rsidP="00463919">
      <w:pPr>
        <w:jc w:val="both"/>
      </w:pPr>
      <w:r w:rsidRPr="001112DE">
        <w:t xml:space="preserve">Om een gelijk speelveld en maximale meerwaarde te garanderen zullen de gronden worden toegewezen aan een </w:t>
      </w:r>
      <w:r w:rsidR="00B40A11">
        <w:t>gebruiker</w:t>
      </w:r>
      <w:r w:rsidRPr="001112DE">
        <w:t xml:space="preserve"> </w:t>
      </w:r>
      <w:r w:rsidR="00B40A11">
        <w:t xml:space="preserve">(of een samenwerking tussen meerdere gebruikers) </w:t>
      </w:r>
      <w:r w:rsidRPr="001112DE">
        <w:t>op basis van een open oproe</w:t>
      </w:r>
      <w:r>
        <w:t xml:space="preserve">p. Deze oproep stelt een aantal voorwaarden aan de kandidaten zelf, </w:t>
      </w:r>
      <w:r w:rsidR="00556336">
        <w:t>maar komt ook met een beoordelingskader voor de ingediende projecten.</w:t>
      </w:r>
      <w:r w:rsidR="00F42D2B">
        <w:t xml:space="preserve"> </w:t>
      </w:r>
      <w:r w:rsidR="004A63BD">
        <w:t xml:space="preserve">Kandidaten kunnen </w:t>
      </w:r>
      <w:r w:rsidR="00F42D2B">
        <w:t xml:space="preserve">een </w:t>
      </w:r>
      <w:proofErr w:type="spellStart"/>
      <w:r w:rsidR="00DD0A3E">
        <w:t>kandidaat</w:t>
      </w:r>
      <w:r w:rsidR="00F42D2B">
        <w:t>formulier</w:t>
      </w:r>
      <w:proofErr w:type="spellEnd"/>
      <w:r w:rsidR="004A63BD">
        <w:t xml:space="preserve"> doorsturen</w:t>
      </w:r>
      <w:r w:rsidR="00F42D2B">
        <w:t xml:space="preserve">, waarin </w:t>
      </w:r>
      <w:r w:rsidR="004A63BD">
        <w:t xml:space="preserve">ze </w:t>
      </w:r>
      <w:r w:rsidR="00FD5742">
        <w:t xml:space="preserve">eerst </w:t>
      </w:r>
      <w:r w:rsidR="004A63BD">
        <w:t xml:space="preserve">hun </w:t>
      </w:r>
      <w:r w:rsidR="00F42D2B">
        <w:t>ervaring toelicht</w:t>
      </w:r>
      <w:r w:rsidR="004A63BD">
        <w:t>en</w:t>
      </w:r>
      <w:r w:rsidR="00F42D2B">
        <w:t xml:space="preserve"> en</w:t>
      </w:r>
      <w:r w:rsidR="00FD5742">
        <w:t xml:space="preserve"> vervolgens</w:t>
      </w:r>
      <w:r w:rsidR="00F42D2B">
        <w:t xml:space="preserve"> het project vanuit verschillende hoeken voorstel</w:t>
      </w:r>
      <w:r w:rsidR="004A63BD">
        <w:t>len</w:t>
      </w:r>
      <w:r w:rsidR="00F42D2B">
        <w:t>.</w:t>
      </w:r>
      <w:r w:rsidR="00FD5742">
        <w:t xml:space="preserve"> Het formulier moet </w:t>
      </w:r>
      <w:r w:rsidR="00464CE7">
        <w:t xml:space="preserve">worden </w:t>
      </w:r>
      <w:r w:rsidR="00FD5742">
        <w:t>ingevuld in het Nederlands.</w:t>
      </w:r>
      <w:r w:rsidR="00F42D2B">
        <w:t xml:space="preserve"> </w:t>
      </w:r>
      <w:r w:rsidR="00890ACB">
        <w:t xml:space="preserve">In eerste instantie controleert de VLM of de kandidaat </w:t>
      </w:r>
      <w:r w:rsidR="00F42D2B">
        <w:t>voldoe</w:t>
      </w:r>
      <w:r w:rsidR="00890ACB">
        <w:t>t</w:t>
      </w:r>
      <w:r w:rsidR="00F42D2B">
        <w:t xml:space="preserve"> aan de voorwaarden </w:t>
      </w:r>
      <w:r w:rsidR="00890ACB">
        <w:t xml:space="preserve">aan de hand van </w:t>
      </w:r>
      <w:r w:rsidR="00F42D2B">
        <w:t>een verklaring op eer, die bij de kandidaatstelling moet worden</w:t>
      </w:r>
      <w:r w:rsidR="001E2DF0" w:rsidRPr="001E2DF0">
        <w:t xml:space="preserve"> </w:t>
      </w:r>
      <w:r w:rsidR="001E2DF0">
        <w:t>gevoegd</w:t>
      </w:r>
      <w:r w:rsidR="00F42D2B">
        <w:t xml:space="preserve">. </w:t>
      </w:r>
      <w:r w:rsidR="001E2DF0">
        <w:t>Een jury evalueert d</w:t>
      </w:r>
      <w:r w:rsidR="00556336">
        <w:t>e</w:t>
      </w:r>
      <w:r w:rsidR="00F42D2B">
        <w:t xml:space="preserve"> ontvankelijke</w:t>
      </w:r>
      <w:r w:rsidR="00556336">
        <w:t xml:space="preserve"> projectvoorstellen aan de hand van de vooropgestelde criteria</w:t>
      </w:r>
      <w:r w:rsidR="00B12342">
        <w:t>.</w:t>
      </w:r>
      <w:r w:rsidR="008231B7">
        <w:t xml:space="preserve"> Kandidaten kunnen gevraagd worden om bijkomende uitleg te verschaffen bij bepaalde elementen. </w:t>
      </w:r>
      <w:r w:rsidR="00B12342">
        <w:t xml:space="preserve">De jury wijst </w:t>
      </w:r>
      <w:r w:rsidR="00556336">
        <w:t>de gronden uiteindelijk toe</w:t>
      </w:r>
      <w:r w:rsidR="00B12342">
        <w:t xml:space="preserve"> </w:t>
      </w:r>
      <w:r w:rsidR="00556336">
        <w:t xml:space="preserve">aan het </w:t>
      </w:r>
      <w:proofErr w:type="spellStart"/>
      <w:r w:rsidR="00556336">
        <w:t>hoogstscorende</w:t>
      </w:r>
      <w:proofErr w:type="spellEnd"/>
      <w:r w:rsidR="00556336">
        <w:t xml:space="preserve"> project.</w:t>
      </w:r>
      <w:r w:rsidR="00DC0CE6">
        <w:t xml:space="preserve"> </w:t>
      </w:r>
    </w:p>
    <w:p w14:paraId="0AA3F5A2" w14:textId="73347954" w:rsidR="00A82658" w:rsidRDefault="00D142F9" w:rsidP="00D142F9">
      <w:pPr>
        <w:pStyle w:val="Kop2"/>
      </w:pPr>
      <w:bookmarkStart w:id="6" w:name="_Toc86242191"/>
      <w:r>
        <w:t>Voorwaarden</w:t>
      </w:r>
      <w:bookmarkEnd w:id="6"/>
    </w:p>
    <w:p w14:paraId="3F1F8B58" w14:textId="5CBD969F" w:rsidR="00F170DF" w:rsidRDefault="00F170DF" w:rsidP="00A741EA">
      <w:pPr>
        <w:jc w:val="both"/>
      </w:pPr>
      <w:r>
        <w:t xml:space="preserve">De VLM </w:t>
      </w:r>
      <w:r w:rsidR="00A741EA">
        <w:t xml:space="preserve">wil de gronden toewijzen aan een kandidaat die over de nodige kennis en ervaring beschikt om een </w:t>
      </w:r>
      <w:proofErr w:type="spellStart"/>
      <w:r w:rsidR="00A741EA">
        <w:t>korteketenlandbouwproject</w:t>
      </w:r>
      <w:proofErr w:type="spellEnd"/>
      <w:r w:rsidR="00A741EA">
        <w:t xml:space="preserve"> succesvol uit te bouwen. </w:t>
      </w:r>
      <w:r w:rsidR="00FD1AEC">
        <w:t>Omdat d</w:t>
      </w:r>
      <w:r w:rsidR="00B12342">
        <w:t>a</w:t>
      </w:r>
      <w:r w:rsidR="00FD1AEC">
        <w:t xml:space="preserve">t </w:t>
      </w:r>
      <w:r w:rsidR="00321998">
        <w:t xml:space="preserve">ongetwijfeld </w:t>
      </w:r>
      <w:r w:rsidR="00FD1AEC">
        <w:t xml:space="preserve">een </w:t>
      </w:r>
      <w:r w:rsidR="00C27641">
        <w:t xml:space="preserve">aanzienlijke </w:t>
      </w:r>
      <w:r w:rsidR="0029446B">
        <w:t xml:space="preserve">tijds- en </w:t>
      </w:r>
      <w:r w:rsidR="0029446B">
        <w:lastRenderedPageBreak/>
        <w:t>arbeidsinvestering vraagt</w:t>
      </w:r>
      <w:r w:rsidR="00FD1AEC">
        <w:t xml:space="preserve">, worden er ook voorwaarden gesteld </w:t>
      </w:r>
      <w:r w:rsidR="00C46A13">
        <w:t xml:space="preserve">over </w:t>
      </w:r>
      <w:r w:rsidR="00FD1AEC">
        <w:t>tijdsbesteding en arbeidsinkomsten</w:t>
      </w:r>
      <w:r w:rsidR="0029446B">
        <w:t xml:space="preserve"> die (op langere termijn) gehaald worden uit het project</w:t>
      </w:r>
      <w:r w:rsidR="00FD1AEC">
        <w:t xml:space="preserve">. </w:t>
      </w:r>
      <w:r w:rsidR="00A741EA">
        <w:t>Daarnaast zou het voor de VLM ook een grote meerwaarde zijn</w:t>
      </w:r>
      <w:r w:rsidR="00A12F19">
        <w:t xml:space="preserve"> </w:t>
      </w:r>
      <w:r w:rsidR="00A741EA">
        <w:t xml:space="preserve">als de kandidaat </w:t>
      </w:r>
      <w:r w:rsidR="00A12F19">
        <w:t xml:space="preserve">ervoor </w:t>
      </w:r>
      <w:r w:rsidR="00A741EA">
        <w:t>openstaat om op geregelde tijdstippen in overleg te gaan met de VLM</w:t>
      </w:r>
      <w:r w:rsidR="002749E4">
        <w:t xml:space="preserve">. Tijdens dat overleg wordt </w:t>
      </w:r>
      <w:r w:rsidR="00C46A13">
        <w:t xml:space="preserve">de </w:t>
      </w:r>
      <w:r w:rsidR="0029446B">
        <w:t xml:space="preserve">voortgang </w:t>
      </w:r>
      <w:r w:rsidR="00C46A13">
        <w:t xml:space="preserve">van het project </w:t>
      </w:r>
      <w:r w:rsidR="002749E4">
        <w:t xml:space="preserve">geëvalueerd, </w:t>
      </w:r>
      <w:r w:rsidR="0029446B">
        <w:t xml:space="preserve">de </w:t>
      </w:r>
      <w:r w:rsidR="002749E4">
        <w:t>voorop</w:t>
      </w:r>
      <w:r w:rsidR="0029446B">
        <w:t xml:space="preserve">gestelde doelen en </w:t>
      </w:r>
      <w:r w:rsidR="002749E4">
        <w:t xml:space="preserve">de </w:t>
      </w:r>
      <w:r w:rsidR="0029446B">
        <w:t>event</w:t>
      </w:r>
      <w:r w:rsidR="00C46A13">
        <w:t>u</w:t>
      </w:r>
      <w:r w:rsidR="0029446B">
        <w:t>e</w:t>
      </w:r>
      <w:r w:rsidR="002749E4">
        <w:t>e</w:t>
      </w:r>
      <w:r w:rsidR="0029446B">
        <w:t>l ondervonden struikelblokken</w:t>
      </w:r>
      <w:r w:rsidR="002749E4">
        <w:t xml:space="preserve">. </w:t>
      </w:r>
      <w:r w:rsidR="00525D8C">
        <w:t xml:space="preserve">Zo kunnen we </w:t>
      </w:r>
      <w:r w:rsidR="00A741EA">
        <w:t>lessen tre</w:t>
      </w:r>
      <w:r w:rsidR="00FD1AEC">
        <w:t>kken voor</w:t>
      </w:r>
      <w:r w:rsidR="0029446B">
        <w:t xml:space="preserve"> eventuele</w:t>
      </w:r>
      <w:r w:rsidR="00FD1AEC">
        <w:t xml:space="preserve"> toekomstige projecten.</w:t>
      </w:r>
      <w:r w:rsidR="0029446B">
        <w:t xml:space="preserve"> </w:t>
      </w:r>
    </w:p>
    <w:p w14:paraId="5435EB25" w14:textId="338ADECE" w:rsidR="0029446B" w:rsidRDefault="0029446B" w:rsidP="00A741EA">
      <w:pPr>
        <w:jc w:val="both"/>
      </w:pPr>
    </w:p>
    <w:p w14:paraId="7192620B" w14:textId="16F6FBCE" w:rsidR="0029446B" w:rsidRDefault="007707BC" w:rsidP="00A741EA">
      <w:pPr>
        <w:jc w:val="both"/>
      </w:pPr>
      <w:r>
        <w:t>K</w:t>
      </w:r>
      <w:r w:rsidR="0029446B">
        <w:t xml:space="preserve">andidaten </w:t>
      </w:r>
      <w:r>
        <w:t xml:space="preserve">moeten </w:t>
      </w:r>
      <w:r w:rsidR="0029446B">
        <w:t>bij hun kandidaatstelling:</w:t>
      </w:r>
    </w:p>
    <w:p w14:paraId="37FB7188" w14:textId="75A80025" w:rsidR="0029446B" w:rsidRDefault="0029446B" w:rsidP="0029446B">
      <w:pPr>
        <w:pStyle w:val="Lijstalinea"/>
        <w:numPr>
          <w:ilvl w:val="0"/>
          <w:numId w:val="28"/>
        </w:numPr>
        <w:jc w:val="both"/>
      </w:pPr>
      <w:r>
        <w:t xml:space="preserve">Aantonen dat ze </w:t>
      </w:r>
      <w:proofErr w:type="spellStart"/>
      <w:r>
        <w:t>landbouwtechnisch</w:t>
      </w:r>
      <w:proofErr w:type="spellEnd"/>
      <w:r>
        <w:t xml:space="preserve"> bekwaam zijn. D</w:t>
      </w:r>
      <w:r w:rsidR="007707BC">
        <w:t>a</w:t>
      </w:r>
      <w:r>
        <w:t xml:space="preserve">t </w:t>
      </w:r>
      <w:r w:rsidR="00C85723">
        <w:t xml:space="preserve">gebeurt schriftelijk via het </w:t>
      </w:r>
      <w:proofErr w:type="spellStart"/>
      <w:r w:rsidR="00DD0A3E">
        <w:t>kandidaat</w:t>
      </w:r>
      <w:r w:rsidR="00C85723">
        <w:t>formulier</w:t>
      </w:r>
      <w:proofErr w:type="spellEnd"/>
      <w:r w:rsidR="00C85723">
        <w:t xml:space="preserve">, maar kan verder </w:t>
      </w:r>
      <w:r w:rsidR="007707BC">
        <w:t xml:space="preserve">worden </w:t>
      </w:r>
      <w:r w:rsidR="00E31333">
        <w:t xml:space="preserve">onderbouwd </w:t>
      </w:r>
      <w:r>
        <w:t>door bewijzen of certificaten van gevolgde opleidingen en/of gevolgde stages</w:t>
      </w:r>
      <w:r w:rsidR="007707BC">
        <w:t xml:space="preserve"> bij te voegen</w:t>
      </w:r>
      <w:r>
        <w:t>.</w:t>
      </w:r>
    </w:p>
    <w:p w14:paraId="022BEE26" w14:textId="4B8C165E" w:rsidR="0029446B" w:rsidRDefault="0029446B" w:rsidP="0029446B">
      <w:pPr>
        <w:pStyle w:val="Lijstalinea"/>
        <w:numPr>
          <w:ilvl w:val="0"/>
          <w:numId w:val="28"/>
        </w:numPr>
        <w:jc w:val="both"/>
      </w:pPr>
      <w:r>
        <w:t xml:space="preserve">Zich ertoe verbinden minstens 50% van </w:t>
      </w:r>
      <w:r w:rsidR="00C27641">
        <w:t>de</w:t>
      </w:r>
      <w:r>
        <w:t xml:space="preserve"> arbeidstijd (0</w:t>
      </w:r>
      <w:r w:rsidR="00167094">
        <w:t>,</w:t>
      </w:r>
      <w:r>
        <w:t>5 VTE)</w:t>
      </w:r>
      <w:r w:rsidR="00C27641">
        <w:t xml:space="preserve"> van de hoo</w:t>
      </w:r>
      <w:r w:rsidR="00167094">
        <w:t>f</w:t>
      </w:r>
      <w:r w:rsidR="00C27641">
        <w:t>daanvrager</w:t>
      </w:r>
      <w:r>
        <w:t xml:space="preserve"> aan het project te besteden en/of minstens 50% van hun inkomen uit het </w:t>
      </w:r>
      <w:proofErr w:type="spellStart"/>
      <w:r>
        <w:t>korteketenproject</w:t>
      </w:r>
      <w:proofErr w:type="spellEnd"/>
      <w:r>
        <w:t xml:space="preserve"> te halen</w:t>
      </w:r>
      <w:r w:rsidR="00395C9F">
        <w:t>.</w:t>
      </w:r>
    </w:p>
    <w:p w14:paraId="5FE61356" w14:textId="2785ABD5" w:rsidR="00965738" w:rsidRDefault="0029446B" w:rsidP="0029446B">
      <w:pPr>
        <w:pStyle w:val="Lijstalinea"/>
        <w:numPr>
          <w:ilvl w:val="0"/>
          <w:numId w:val="28"/>
        </w:numPr>
        <w:jc w:val="both"/>
      </w:pPr>
      <w:r>
        <w:t>Zich ertoe ver</w:t>
      </w:r>
      <w:r w:rsidR="00395C9F">
        <w:t>binden een boekhouding bij te houden</w:t>
      </w:r>
      <w:r w:rsidR="00D1117A">
        <w:t xml:space="preserve"> </w:t>
      </w:r>
      <w:r w:rsidR="00395C9F">
        <w:t xml:space="preserve">en op vraag van de VLM inzage te geven in </w:t>
      </w:r>
      <w:r w:rsidR="00167094">
        <w:t xml:space="preserve">die </w:t>
      </w:r>
      <w:r w:rsidR="00395C9F">
        <w:t>boekhoudin</w:t>
      </w:r>
      <w:r w:rsidR="00965738">
        <w:t>g</w:t>
      </w:r>
    </w:p>
    <w:p w14:paraId="4D645271" w14:textId="0EF3700A" w:rsidR="0029446B" w:rsidRDefault="00965738" w:rsidP="0029446B">
      <w:pPr>
        <w:pStyle w:val="Lijstalinea"/>
        <w:numPr>
          <w:ilvl w:val="0"/>
          <w:numId w:val="28"/>
        </w:numPr>
        <w:jc w:val="both"/>
      </w:pPr>
      <w:r>
        <w:t xml:space="preserve">Zich ertoe verbinden </w:t>
      </w:r>
      <w:r w:rsidR="00985427">
        <w:t xml:space="preserve">(minstens) </w:t>
      </w:r>
      <w:r>
        <w:t>jaarlijks</w:t>
      </w:r>
      <w:r w:rsidR="00FA373D">
        <w:t xml:space="preserve"> </w:t>
      </w:r>
      <w:r w:rsidR="00985427">
        <w:t xml:space="preserve">feedback te geven </w:t>
      </w:r>
      <w:r w:rsidR="00FA373D">
        <w:t xml:space="preserve">over de vooruitgang </w:t>
      </w:r>
      <w:r w:rsidR="00985427">
        <w:t>en de voor</w:t>
      </w:r>
      <w:r w:rsidR="004204A7">
        <w:t>o</w:t>
      </w:r>
      <w:r w:rsidR="00985427">
        <w:t>p</w:t>
      </w:r>
      <w:r w:rsidR="00FA373D">
        <w:t>gestelde doelen.</w:t>
      </w:r>
    </w:p>
    <w:p w14:paraId="312E93D6" w14:textId="48D60340" w:rsidR="00284CE4" w:rsidRDefault="00284CE4" w:rsidP="00284CE4">
      <w:pPr>
        <w:jc w:val="both"/>
      </w:pPr>
    </w:p>
    <w:p w14:paraId="55477BA6" w14:textId="176274E0" w:rsidR="00284CE4" w:rsidRDefault="00284CE4" w:rsidP="001A6934">
      <w:pPr>
        <w:jc w:val="both"/>
      </w:pPr>
      <w:r>
        <w:t xml:space="preserve">Als de bijlagen niet </w:t>
      </w:r>
      <w:r w:rsidR="00471EA0">
        <w:t>bij</w:t>
      </w:r>
      <w:r>
        <w:t xml:space="preserve">gevoegd zijn, zal de VLM de ontbrekende stukken opvragen. De aanvrager heeft dan nog </w:t>
      </w:r>
      <w:r w:rsidR="00471EA0">
        <w:t>vijf</w:t>
      </w:r>
      <w:r>
        <w:t xml:space="preserve"> werkdagen om de ontbrekende bijlagen te bezorgen. Als dat niet gebeurt, wordt de projectaanvraag onontvankelijk verklaard. De jury zal de projectaanvraag dan niet verder beoordelen of goedkeuren.</w:t>
      </w:r>
    </w:p>
    <w:p w14:paraId="2417B298" w14:textId="0043889F" w:rsidR="00D142F9" w:rsidRDefault="00D142F9" w:rsidP="00D142F9">
      <w:pPr>
        <w:pStyle w:val="Kop2"/>
      </w:pPr>
      <w:bookmarkStart w:id="7" w:name="_Toc86242192"/>
      <w:r>
        <w:t>Beoordelingskader</w:t>
      </w:r>
      <w:bookmarkEnd w:id="7"/>
      <w:r w:rsidR="00914AD3" w:rsidRPr="00914AD3">
        <w:t xml:space="preserve"> </w:t>
      </w:r>
    </w:p>
    <w:p w14:paraId="504F2323" w14:textId="75B97CB1" w:rsidR="00D1117A" w:rsidRDefault="00F42D2B" w:rsidP="00395C9F">
      <w:pPr>
        <w:jc w:val="both"/>
      </w:pPr>
      <w:bookmarkStart w:id="8" w:name="_Hlk126157269"/>
      <w:r>
        <w:t xml:space="preserve">De </w:t>
      </w:r>
      <w:r w:rsidR="00BB3BE1">
        <w:t>ingediende projectvoorstellen</w:t>
      </w:r>
      <w:r>
        <w:t xml:space="preserve"> </w:t>
      </w:r>
      <w:r w:rsidR="00BB3BE1">
        <w:t xml:space="preserve">zullen tegen elkaar </w:t>
      </w:r>
      <w:r w:rsidR="00914AD3">
        <w:t>af</w:t>
      </w:r>
      <w:r w:rsidR="00BB3BE1">
        <w:t>gewogen</w:t>
      </w:r>
      <w:r w:rsidR="00FA373D">
        <w:t xml:space="preserve"> aan de hand van een beoordelingskader met verschillende criteria</w:t>
      </w:r>
      <w:r w:rsidR="00914AD3">
        <w:t xml:space="preserve">. De jury zal aan </w:t>
      </w:r>
      <w:r w:rsidR="00D1117A">
        <w:t xml:space="preserve">elk </w:t>
      </w:r>
      <w:r w:rsidR="00914AD3">
        <w:t xml:space="preserve">criterium </w:t>
      </w:r>
      <w:r w:rsidR="00D1117A">
        <w:t>een score toeken</w:t>
      </w:r>
      <w:r w:rsidR="00914AD3">
        <w:t>nen</w:t>
      </w:r>
      <w:r w:rsidR="00D1117A">
        <w:t xml:space="preserve">. De jury bestaat uit afgevaardigden van organisaties </w:t>
      </w:r>
      <w:r w:rsidR="00914AD3">
        <w:t xml:space="preserve">met </w:t>
      </w:r>
      <w:r w:rsidR="00D1117A">
        <w:t xml:space="preserve">expertise in </w:t>
      </w:r>
      <w:proofErr w:type="spellStart"/>
      <w:r w:rsidR="00D1117A">
        <w:t>korteketenlandbouwprojecten</w:t>
      </w:r>
      <w:proofErr w:type="spellEnd"/>
      <w:r>
        <w:t xml:space="preserve">. </w:t>
      </w:r>
      <w:r w:rsidR="00D1117A">
        <w:t xml:space="preserve">De kandidaat </w:t>
      </w:r>
      <w:r w:rsidR="00476C7C">
        <w:t xml:space="preserve">met </w:t>
      </w:r>
      <w:r w:rsidR="00D1117A">
        <w:t>de hoogste score zal de gronden toegewezen krijgen.</w:t>
      </w:r>
    </w:p>
    <w:p w14:paraId="7FAE3787" w14:textId="59953EA3" w:rsidR="00D1117A" w:rsidRDefault="00D1117A" w:rsidP="00395C9F">
      <w:pPr>
        <w:jc w:val="both"/>
      </w:pPr>
    </w:p>
    <w:p w14:paraId="353D4AC0" w14:textId="53C01EEB" w:rsidR="00FD73E5" w:rsidRDefault="00D1117A" w:rsidP="00395C9F">
      <w:pPr>
        <w:jc w:val="both"/>
      </w:pPr>
      <w:r>
        <w:t>De verschillende criteria die beoordeeld zullen w</w:t>
      </w:r>
      <w:r w:rsidR="00D86571">
        <w:t xml:space="preserve">orden en hun respectievelijke wegingsfactor worden hieronder weergegeven. </w:t>
      </w:r>
      <w:r w:rsidR="00E75092">
        <w:t>Het</w:t>
      </w:r>
      <w:r w:rsidR="00854D3B">
        <w:t xml:space="preserve"> hoogste </w:t>
      </w:r>
      <w:r w:rsidR="00FD73E5">
        <w:t xml:space="preserve">aantal punten gaat naar </w:t>
      </w:r>
      <w:r w:rsidR="00854D3B">
        <w:t>het</w:t>
      </w:r>
      <w:r w:rsidR="00FD73E5">
        <w:t xml:space="preserve"> algemene</w:t>
      </w:r>
      <w:r w:rsidR="00854D3B">
        <w:t xml:space="preserve"> plan van aanpak </w:t>
      </w:r>
      <w:r w:rsidR="000A625B">
        <w:t>waarin</w:t>
      </w:r>
      <w:r w:rsidR="0083552B">
        <w:t xml:space="preserve"> </w:t>
      </w:r>
      <w:r w:rsidR="000A625B">
        <w:t xml:space="preserve">het </w:t>
      </w:r>
      <w:proofErr w:type="spellStart"/>
      <w:r w:rsidR="000A625B">
        <w:t>korteketenconcept</w:t>
      </w:r>
      <w:proofErr w:type="spellEnd"/>
      <w:r w:rsidR="000A625B">
        <w:t xml:space="preserve"> geduid wordt</w:t>
      </w:r>
      <w:r w:rsidR="00854D3B">
        <w:t>.</w:t>
      </w:r>
      <w:r w:rsidR="00FD73E5">
        <w:t xml:space="preserve"> De verwachte economische, maatschappelijke en ecologische meerwaarde van het project worden elk gescoord op 20</w:t>
      </w:r>
      <w:r w:rsidR="00E55889">
        <w:t xml:space="preserve"> punten</w:t>
      </w:r>
      <w:r w:rsidR="00FD73E5">
        <w:t xml:space="preserve">. </w:t>
      </w:r>
      <w:r w:rsidR="00854D3B">
        <w:t>De verschillende criteria</w:t>
      </w:r>
      <w:r w:rsidR="00D86571">
        <w:t xml:space="preserve"> worden verder geduid via verschillende vragen die inspiratie kunnen geven voor het invullen van het </w:t>
      </w:r>
      <w:proofErr w:type="spellStart"/>
      <w:r w:rsidR="00476C7C">
        <w:t>kandidaat</w:t>
      </w:r>
      <w:r w:rsidR="00D86571">
        <w:t>formullier</w:t>
      </w:r>
      <w:proofErr w:type="spellEnd"/>
      <w:r w:rsidR="00D86571">
        <w:t>.</w:t>
      </w:r>
      <w:r w:rsidR="00DA6334">
        <w:t xml:space="preserve"> </w:t>
      </w:r>
      <w:r w:rsidR="008404BC">
        <w:t>H</w:t>
      </w:r>
      <w:r w:rsidR="0083552B">
        <w:t xml:space="preserve">et </w:t>
      </w:r>
      <w:r w:rsidR="008404BC">
        <w:t xml:space="preserve">is evenwel geen noodzaak </w:t>
      </w:r>
      <w:r w:rsidR="0083552B">
        <w:t xml:space="preserve">om </w:t>
      </w:r>
      <w:r w:rsidR="008404BC">
        <w:t xml:space="preserve">telkens </w:t>
      </w:r>
      <w:r w:rsidR="0083552B">
        <w:t xml:space="preserve">alle vragen </w:t>
      </w:r>
      <w:r w:rsidR="00BD2F50">
        <w:t xml:space="preserve">te verwerken in je </w:t>
      </w:r>
      <w:r w:rsidR="006370D7">
        <w:t>kandidatuur</w:t>
      </w:r>
      <w:r w:rsidR="00BD2F50">
        <w:t>. Het</w:t>
      </w:r>
      <w:r w:rsidR="0083552B">
        <w:t xml:space="preserve"> </w:t>
      </w:r>
      <w:proofErr w:type="spellStart"/>
      <w:r w:rsidR="0083552B">
        <w:t>korteketenproject</w:t>
      </w:r>
      <w:proofErr w:type="spellEnd"/>
      <w:r w:rsidR="0083552B">
        <w:t xml:space="preserve"> blijft immers in eerste instantie </w:t>
      </w:r>
      <w:r w:rsidR="00BD2F50">
        <w:t>gericht op voedselproductie, een doelstelling die in balans moet zijn met eventuele andere doelstellingen van het project.</w:t>
      </w:r>
    </w:p>
    <w:p w14:paraId="165AB928" w14:textId="77777777" w:rsidR="0083552B" w:rsidRDefault="0083552B" w:rsidP="00395C9F">
      <w:pPr>
        <w:jc w:val="both"/>
      </w:pPr>
    </w:p>
    <w:p w14:paraId="41774FDD" w14:textId="06DE1726" w:rsidR="00D1117A" w:rsidRDefault="00D1117A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Voorstel - plan van aanpak (40%)</w:t>
      </w:r>
      <w:r w:rsidR="0095424F">
        <w:rPr>
          <w:b/>
          <w:bCs/>
        </w:rPr>
        <w:t xml:space="preserve"> </w:t>
      </w:r>
    </w:p>
    <w:p w14:paraId="26149190" w14:textId="56153F8A" w:rsidR="00D86571" w:rsidRDefault="00867BEC" w:rsidP="00D86571">
      <w:pPr>
        <w:pStyle w:val="Lijstalinea"/>
        <w:numPr>
          <w:ilvl w:val="1"/>
          <w:numId w:val="29"/>
        </w:numPr>
        <w:jc w:val="both"/>
      </w:pPr>
      <w:r w:rsidRPr="00867BEC">
        <w:t xml:space="preserve">Wat </w:t>
      </w:r>
      <w:r>
        <w:t xml:space="preserve">is het algemene concept/businessplan van het </w:t>
      </w:r>
      <w:proofErr w:type="spellStart"/>
      <w:r>
        <w:t>korteketenproject</w:t>
      </w:r>
      <w:proofErr w:type="spellEnd"/>
      <w:r>
        <w:t>?</w:t>
      </w:r>
      <w:r w:rsidR="00DA6334">
        <w:t xml:space="preserve"> </w:t>
      </w:r>
    </w:p>
    <w:p w14:paraId="52E2CA52" w14:textId="7E9063A6" w:rsidR="004417A7" w:rsidRDefault="004417A7" w:rsidP="004417A7">
      <w:pPr>
        <w:pStyle w:val="Lijstalinea"/>
        <w:numPr>
          <w:ilvl w:val="1"/>
          <w:numId w:val="29"/>
        </w:numPr>
        <w:jc w:val="both"/>
      </w:pPr>
      <w:r>
        <w:t xml:space="preserve">Wat zijn de verschillende deelelementen van het bedrijf (teeltkeuze, productiemethodes, </w:t>
      </w:r>
      <w:proofErr w:type="spellStart"/>
      <w:r>
        <w:t>verkoopskanalen</w:t>
      </w:r>
      <w:proofErr w:type="spellEnd"/>
      <w:r>
        <w:t>, activiteiten, samenwerkingsvormen, enz.) en op welke manier worden d</w:t>
      </w:r>
      <w:r w:rsidR="006370D7">
        <w:t>i</w:t>
      </w:r>
      <w:r>
        <w:t>e geïntegreerd?</w:t>
      </w:r>
    </w:p>
    <w:p w14:paraId="6A053D6B" w14:textId="5533C092" w:rsidR="004417A7" w:rsidRDefault="004417A7" w:rsidP="004417A7">
      <w:pPr>
        <w:pStyle w:val="Lijstalinea"/>
        <w:numPr>
          <w:ilvl w:val="1"/>
          <w:numId w:val="29"/>
        </w:numPr>
        <w:jc w:val="both"/>
      </w:pPr>
      <w:r>
        <w:lastRenderedPageBreak/>
        <w:t>Op welke manier geeft het project invulling aan de basisprincipes korte k</w:t>
      </w:r>
      <w:r w:rsidR="006370D7">
        <w:t>e</w:t>
      </w:r>
      <w:r>
        <w:t>ten</w:t>
      </w:r>
      <w:r w:rsidR="007E3C69">
        <w:t>,</w:t>
      </w:r>
      <w:r>
        <w:t xml:space="preserve"> zoals vastgelegd in het strategisch plan korte keten (betrokkenheid van de consument, een beperkt aantal schakels, zeggenschap van de producent en aandacht voor het lokale karakter)?</w:t>
      </w:r>
    </w:p>
    <w:p w14:paraId="3D6F8EF6" w14:textId="77777777" w:rsidR="0095424F" w:rsidRDefault="0095424F" w:rsidP="0095424F">
      <w:pPr>
        <w:pStyle w:val="Lijstalinea"/>
        <w:ind w:left="1440"/>
        <w:jc w:val="both"/>
      </w:pPr>
    </w:p>
    <w:p w14:paraId="59E67463" w14:textId="7AFF50CA" w:rsidR="00D1117A" w:rsidRDefault="00D1117A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Economisch</w:t>
      </w:r>
      <w:r w:rsidR="00DA6334">
        <w:rPr>
          <w:b/>
          <w:bCs/>
        </w:rPr>
        <w:t xml:space="preserve"> plan </w:t>
      </w:r>
      <w:r w:rsidRPr="00D86571">
        <w:rPr>
          <w:b/>
          <w:bCs/>
        </w:rPr>
        <w:t>(20%)</w:t>
      </w:r>
    </w:p>
    <w:p w14:paraId="513EBB1D" w14:textId="03F85F6C" w:rsidR="004417A7" w:rsidRDefault="00867BEC" w:rsidP="004417A7">
      <w:pPr>
        <w:pStyle w:val="Lijstalinea"/>
        <w:numPr>
          <w:ilvl w:val="1"/>
          <w:numId w:val="29"/>
        </w:numPr>
        <w:jc w:val="both"/>
      </w:pPr>
      <w:r>
        <w:t xml:space="preserve">Wat is de verwachte inzet van middelen en </w:t>
      </w:r>
      <w:r w:rsidR="00C7565D">
        <w:t>mensen</w:t>
      </w:r>
      <w:r w:rsidR="004417A7">
        <w:t>?</w:t>
      </w:r>
      <w:r w:rsidR="008D6F76">
        <w:t xml:space="preserve"> </w:t>
      </w:r>
      <w:r w:rsidR="004417A7">
        <w:t>Wat is de verwachte productie en/of omzet op korte termijn?</w:t>
      </w:r>
      <w:r w:rsidR="004417A7" w:rsidRPr="004417A7">
        <w:t xml:space="preserve"> </w:t>
      </w:r>
      <w:r w:rsidR="004417A7">
        <w:t>Wat is de verhouding opbreng</w:t>
      </w:r>
      <w:r w:rsidR="00B875D2">
        <w:t>s</w:t>
      </w:r>
      <w:r w:rsidR="004417A7">
        <w:t xml:space="preserve">t/gewerkte uren? Met welke </w:t>
      </w:r>
      <w:r w:rsidR="000A49DC">
        <w:t xml:space="preserve">vaste kosten moet </w:t>
      </w:r>
      <w:r w:rsidR="00E75092">
        <w:t>er</w:t>
      </w:r>
      <w:r w:rsidR="000A49DC">
        <w:t xml:space="preserve"> rekening </w:t>
      </w:r>
      <w:r w:rsidR="007E3C69">
        <w:t xml:space="preserve">worden </w:t>
      </w:r>
      <w:r w:rsidR="00E75092">
        <w:t>ge</w:t>
      </w:r>
      <w:r w:rsidR="000A49DC">
        <w:t xml:space="preserve">houden? </w:t>
      </w:r>
      <w:r w:rsidR="004417A7">
        <w:t xml:space="preserve">Welke investeringen </w:t>
      </w:r>
      <w:r w:rsidR="00451EE3">
        <w:t>zijn noodzakelijk</w:t>
      </w:r>
      <w:r w:rsidR="004417A7">
        <w:t>?</w:t>
      </w:r>
    </w:p>
    <w:p w14:paraId="04E8C549" w14:textId="0C37543F" w:rsidR="00867BEC" w:rsidRDefault="00867BEC" w:rsidP="00867BEC">
      <w:pPr>
        <w:pStyle w:val="Lijstalinea"/>
        <w:numPr>
          <w:ilvl w:val="1"/>
          <w:numId w:val="29"/>
        </w:numPr>
        <w:jc w:val="both"/>
      </w:pPr>
      <w:r>
        <w:t xml:space="preserve">Wat is de langetermijnvisie of wat zijn de </w:t>
      </w:r>
      <w:proofErr w:type="spellStart"/>
      <w:r>
        <w:t>langetermijnplannen</w:t>
      </w:r>
      <w:proofErr w:type="spellEnd"/>
      <w:r>
        <w:t xml:space="preserve"> voor het </w:t>
      </w:r>
      <w:proofErr w:type="spellStart"/>
      <w:r>
        <w:t>korteketenproject</w:t>
      </w:r>
      <w:proofErr w:type="spellEnd"/>
      <w:r>
        <w:t>?</w:t>
      </w:r>
    </w:p>
    <w:p w14:paraId="41A7ACB5" w14:textId="217CF6D9" w:rsidR="00DA6334" w:rsidRDefault="00DA6334" w:rsidP="00867BEC">
      <w:pPr>
        <w:pStyle w:val="Lijstalinea"/>
        <w:numPr>
          <w:ilvl w:val="1"/>
          <w:numId w:val="29"/>
        </w:numPr>
        <w:jc w:val="both"/>
      </w:pPr>
      <w:r>
        <w:t>Welke strategieën worden toegepast om zich in te dekken tegen risico’s</w:t>
      </w:r>
      <w:r w:rsidR="00451EE3">
        <w:t>,</w:t>
      </w:r>
      <w:r>
        <w:t xml:space="preserve"> inherent aan de landbouwsector?</w:t>
      </w:r>
    </w:p>
    <w:p w14:paraId="4FCEA361" w14:textId="77777777" w:rsidR="00BE2F52" w:rsidRPr="00867BEC" w:rsidRDefault="00BE2F52" w:rsidP="00BE2F52">
      <w:pPr>
        <w:pStyle w:val="Lijstalinea"/>
        <w:ind w:left="1440"/>
        <w:jc w:val="both"/>
      </w:pPr>
    </w:p>
    <w:p w14:paraId="28369C38" w14:textId="4A94AD50" w:rsidR="00D1117A" w:rsidRDefault="00965738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Maatschappelijke meerwaarde (20%)</w:t>
      </w:r>
      <w:r w:rsidR="0095424F">
        <w:rPr>
          <w:b/>
          <w:bCs/>
        </w:rPr>
        <w:t xml:space="preserve"> </w:t>
      </w:r>
    </w:p>
    <w:p w14:paraId="44C9A7E2" w14:textId="0BBC2C74" w:rsidR="0095424F" w:rsidRPr="0095424F" w:rsidRDefault="0095424F" w:rsidP="0095424F">
      <w:pPr>
        <w:ind w:left="720"/>
        <w:jc w:val="both"/>
        <w:rPr>
          <w:b/>
          <w:bCs/>
        </w:rPr>
      </w:pPr>
      <w:r>
        <w:rPr>
          <w:b/>
          <w:bCs/>
        </w:rPr>
        <w:t>Bijvoorbeeld:</w:t>
      </w:r>
    </w:p>
    <w:p w14:paraId="31C6B6E7" w14:textId="40EE38D7" w:rsidR="00854D3B" w:rsidRDefault="00854D3B" w:rsidP="00854D3B">
      <w:pPr>
        <w:pStyle w:val="Lijstalinea"/>
        <w:numPr>
          <w:ilvl w:val="1"/>
          <w:numId w:val="29"/>
        </w:numPr>
        <w:jc w:val="both"/>
      </w:pPr>
      <w:r>
        <w:t>Op welke manier draagt het project bij aan educatie en kennisverspreiding?</w:t>
      </w:r>
    </w:p>
    <w:p w14:paraId="6CE0C9B8" w14:textId="314B895D" w:rsidR="004111D4" w:rsidRDefault="0063317E" w:rsidP="004111D4">
      <w:pPr>
        <w:pStyle w:val="Lijstalinea"/>
        <w:numPr>
          <w:ilvl w:val="1"/>
          <w:numId w:val="29"/>
        </w:numPr>
        <w:jc w:val="both"/>
      </w:pPr>
      <w:r>
        <w:t>O</w:t>
      </w:r>
      <w:r w:rsidR="00FD73E5">
        <w:t>p</w:t>
      </w:r>
      <w:r>
        <w:t xml:space="preserve"> welke manier wil het project buurtbewoners</w:t>
      </w:r>
      <w:r w:rsidR="004111D4">
        <w:t>, consumenten</w:t>
      </w:r>
      <w:r w:rsidR="000F72B4">
        <w:t xml:space="preserve"> en/</w:t>
      </w:r>
      <w:r w:rsidR="004111D4">
        <w:t>of kwetsbare groepen</w:t>
      </w:r>
      <w:r>
        <w:t xml:space="preserve"> </w:t>
      </w:r>
      <w:r w:rsidR="004111D4">
        <w:t xml:space="preserve">betrekken </w:t>
      </w:r>
      <w:r>
        <w:t>bij het bedrijf?</w:t>
      </w:r>
      <w:r w:rsidR="004111D4">
        <w:t xml:space="preserve"> </w:t>
      </w:r>
    </w:p>
    <w:p w14:paraId="37C3A3F2" w14:textId="623A457F" w:rsidR="007951BA" w:rsidRDefault="0063317E" w:rsidP="007951BA">
      <w:pPr>
        <w:pStyle w:val="Lijstalinea"/>
        <w:numPr>
          <w:ilvl w:val="1"/>
          <w:numId w:val="29"/>
        </w:numPr>
        <w:jc w:val="both"/>
      </w:pPr>
      <w:r>
        <w:t>Op welke manier wil het project samenwerken of allianties aangaan met andere boeren, bedrijven</w:t>
      </w:r>
      <w:r w:rsidR="0003305B">
        <w:t>, kennisinstellingen</w:t>
      </w:r>
      <w:r>
        <w:t xml:space="preserve"> en/of overheden?</w:t>
      </w:r>
    </w:p>
    <w:p w14:paraId="70890FE5" w14:textId="77777777" w:rsidR="0095424F" w:rsidRDefault="0095424F" w:rsidP="0095424F">
      <w:pPr>
        <w:pStyle w:val="Lijstalinea"/>
        <w:ind w:left="1440"/>
        <w:jc w:val="both"/>
      </w:pPr>
    </w:p>
    <w:p w14:paraId="13363BE4" w14:textId="18051186" w:rsidR="00965738" w:rsidRDefault="00965738" w:rsidP="00D1117A">
      <w:pPr>
        <w:pStyle w:val="Lijstalinea"/>
        <w:numPr>
          <w:ilvl w:val="0"/>
          <w:numId w:val="29"/>
        </w:numPr>
        <w:jc w:val="both"/>
        <w:rPr>
          <w:b/>
          <w:bCs/>
        </w:rPr>
      </w:pPr>
      <w:r w:rsidRPr="00D86571">
        <w:rPr>
          <w:b/>
          <w:bCs/>
        </w:rPr>
        <w:t>Ecologische meerwaarde (20%)</w:t>
      </w:r>
    </w:p>
    <w:p w14:paraId="157E0FFC" w14:textId="6928EDDE" w:rsidR="0095424F" w:rsidRDefault="0095424F" w:rsidP="0095424F">
      <w:pPr>
        <w:pStyle w:val="Lijstalinea"/>
        <w:ind w:left="720"/>
        <w:jc w:val="both"/>
        <w:rPr>
          <w:b/>
          <w:bCs/>
        </w:rPr>
      </w:pPr>
      <w:r>
        <w:rPr>
          <w:b/>
          <w:bCs/>
        </w:rPr>
        <w:t>Bijvoorbeeld:</w:t>
      </w:r>
    </w:p>
    <w:p w14:paraId="6FB076F3" w14:textId="026F99D2" w:rsidR="00FD73E5" w:rsidRDefault="008D6F76" w:rsidP="000A49DC">
      <w:pPr>
        <w:pStyle w:val="Lijstalinea"/>
        <w:numPr>
          <w:ilvl w:val="1"/>
          <w:numId w:val="29"/>
        </w:numPr>
        <w:jc w:val="both"/>
      </w:pPr>
      <w:r>
        <w:t xml:space="preserve">Welke productiemethoden en teelttechnieken zullen </w:t>
      </w:r>
      <w:r w:rsidR="0011223F">
        <w:t xml:space="preserve">worden </w:t>
      </w:r>
      <w:r>
        <w:t>gebruikt om te komen tot een duurzame bedrijfsvoering?</w:t>
      </w:r>
      <w:r w:rsidR="000A49DC">
        <w:t xml:space="preserve"> </w:t>
      </w:r>
      <w:r w:rsidR="00FD73E5">
        <w:t>Op welke manier zullen kringlopen</w:t>
      </w:r>
      <w:r w:rsidR="0003305B">
        <w:t xml:space="preserve"> zoveel als mogelijk</w:t>
      </w:r>
      <w:r w:rsidR="00FD73E5">
        <w:t xml:space="preserve"> gesloten worden?</w:t>
      </w:r>
      <w:r w:rsidR="000B29E7">
        <w:t xml:space="preserve"> Welke aandacht </w:t>
      </w:r>
      <w:r w:rsidR="0095424F">
        <w:t>gaat uit naar bodem- en waterbeheer?</w:t>
      </w:r>
    </w:p>
    <w:p w14:paraId="0687FECD" w14:textId="56CB1632" w:rsidR="00FD73E5" w:rsidRDefault="00FD73E5" w:rsidP="00FD73E5">
      <w:pPr>
        <w:pStyle w:val="Lijstalinea"/>
        <w:numPr>
          <w:ilvl w:val="1"/>
          <w:numId w:val="29"/>
        </w:numPr>
        <w:jc w:val="both"/>
      </w:pPr>
      <w:r>
        <w:t>Op welke manier zal de logistieke keten georganiseerd worden?</w:t>
      </w:r>
    </w:p>
    <w:p w14:paraId="481F6B95" w14:textId="75BB311F" w:rsidR="00FD73E5" w:rsidRDefault="00FD73E5" w:rsidP="00FD73E5">
      <w:pPr>
        <w:pStyle w:val="Lijstalinea"/>
        <w:numPr>
          <w:ilvl w:val="1"/>
          <w:numId w:val="29"/>
        </w:numPr>
        <w:jc w:val="both"/>
      </w:pPr>
      <w:r>
        <w:t xml:space="preserve">Op welke manier zal het bedrijf </w:t>
      </w:r>
      <w:r w:rsidR="008D6F76">
        <w:t>landschappelijk geïntegreerd worden?</w:t>
      </w:r>
    </w:p>
    <w:bookmarkEnd w:id="8"/>
    <w:p w14:paraId="24304629" w14:textId="77777777" w:rsidR="00D1117A" w:rsidRPr="00395C9F" w:rsidRDefault="00D1117A" w:rsidP="00E55889">
      <w:pPr>
        <w:jc w:val="both"/>
      </w:pPr>
    </w:p>
    <w:p w14:paraId="3335A73D" w14:textId="3AAB1575" w:rsidR="00D142F9" w:rsidRDefault="00D142F9" w:rsidP="00D142F9">
      <w:pPr>
        <w:pStyle w:val="Kop2"/>
      </w:pPr>
      <w:bookmarkStart w:id="9" w:name="_Toc86242193"/>
      <w:r>
        <w:t>Kandidaatstelling</w:t>
      </w:r>
      <w:bookmarkEnd w:id="9"/>
    </w:p>
    <w:p w14:paraId="156190B9" w14:textId="59147E4C" w:rsidR="00BB3BE1" w:rsidRDefault="00BB3BE1" w:rsidP="00BB3BE1">
      <w:pPr>
        <w:jc w:val="both"/>
      </w:pPr>
      <w:r>
        <w:t xml:space="preserve">De effectieve kandidaatstelling gebeurt door het doormailen van het ingevulde </w:t>
      </w:r>
      <w:proofErr w:type="spellStart"/>
      <w:r w:rsidR="0011223F">
        <w:t>kandidaat</w:t>
      </w:r>
      <w:r>
        <w:t>formulier</w:t>
      </w:r>
      <w:proofErr w:type="spellEnd"/>
      <w:r>
        <w:t xml:space="preserve">, dat </w:t>
      </w:r>
      <w:r w:rsidR="0011223F">
        <w:t>je</w:t>
      </w:r>
      <w:r>
        <w:t xml:space="preserve"> </w:t>
      </w:r>
      <w:r w:rsidR="007E1430">
        <w:t xml:space="preserve">terugvindt op de </w:t>
      </w:r>
      <w:hyperlink r:id="rId31" w:history="1">
        <w:r w:rsidR="007E1430" w:rsidRPr="007E1430">
          <w:rPr>
            <w:rStyle w:val="Hyperlink"/>
          </w:rPr>
          <w:t>projectwebsite</w:t>
        </w:r>
      </w:hyperlink>
      <w:r w:rsidR="009A1607">
        <w:t xml:space="preserve">, </w:t>
      </w:r>
      <w:r>
        <w:t>naar het e</w:t>
      </w:r>
      <w:r w:rsidR="002675E8">
        <w:t>-</w:t>
      </w:r>
      <w:r>
        <w:t xml:space="preserve">mailadres </w:t>
      </w:r>
      <w:hyperlink r:id="rId32" w:history="1">
        <w:r w:rsidRPr="0078771D">
          <w:rPr>
            <w:rStyle w:val="Hyperlink"/>
          </w:rPr>
          <w:t>ruimtevoorvoedsel@vlm.be</w:t>
        </w:r>
      </w:hyperlink>
      <w:r>
        <w:t>.</w:t>
      </w:r>
    </w:p>
    <w:p w14:paraId="6DE54BE9" w14:textId="77777777" w:rsidR="00BB3BE1" w:rsidRDefault="00BB3BE1" w:rsidP="00D35DF7">
      <w:pPr>
        <w:jc w:val="both"/>
      </w:pPr>
    </w:p>
    <w:p w14:paraId="5213A3DC" w14:textId="3D10E587" w:rsidR="000F72B4" w:rsidRDefault="00BB3BE1" w:rsidP="00D35DF7">
      <w:pPr>
        <w:jc w:val="both"/>
      </w:pPr>
      <w:r>
        <w:t xml:space="preserve">Naast het </w:t>
      </w:r>
      <w:proofErr w:type="spellStart"/>
      <w:r w:rsidR="002675E8">
        <w:t>kandidaat</w:t>
      </w:r>
      <w:r>
        <w:t>formulier</w:t>
      </w:r>
      <w:proofErr w:type="spellEnd"/>
      <w:r>
        <w:t xml:space="preserve"> verwachten wij </w:t>
      </w:r>
      <w:r w:rsidR="002675E8">
        <w:t xml:space="preserve">als </w:t>
      </w:r>
      <w:r>
        <w:t xml:space="preserve">bijlage ook een document met de verklaring op eer </w:t>
      </w:r>
      <w:r w:rsidR="002675E8">
        <w:t xml:space="preserve">waaruit blijkt </w:t>
      </w:r>
      <w:r>
        <w:t>dat de kandidaat voldoet aan de voorwaarden en eventuele bewij</w:t>
      </w:r>
      <w:r w:rsidR="002675E8">
        <w:t>sstukken</w:t>
      </w:r>
      <w:r>
        <w:t xml:space="preserve"> van zijn of haar </w:t>
      </w:r>
      <w:proofErr w:type="spellStart"/>
      <w:r>
        <w:t>landbouwtechnische</w:t>
      </w:r>
      <w:proofErr w:type="spellEnd"/>
      <w:r>
        <w:t xml:space="preserve"> bekwaamheid. </w:t>
      </w:r>
      <w:r w:rsidR="00E55889">
        <w:t>De</w:t>
      </w:r>
      <w:r w:rsidR="0070137A">
        <w:t xml:space="preserve"> kandidaat dient een volledig dossier in, uiterlijk </w:t>
      </w:r>
      <w:r w:rsidR="00E55889">
        <w:t xml:space="preserve">op </w:t>
      </w:r>
      <w:r w:rsidR="00735D24">
        <w:t>28 april 2023</w:t>
      </w:r>
      <w:r w:rsidR="0070137A">
        <w:t xml:space="preserve"> om 16 uur</w:t>
      </w:r>
      <w:r w:rsidR="00E55889">
        <w:t xml:space="preserve">. </w:t>
      </w:r>
      <w:r w:rsidR="0070137A">
        <w:t xml:space="preserve">Als </w:t>
      </w:r>
      <w:r>
        <w:t xml:space="preserve">wij </w:t>
      </w:r>
      <w:r w:rsidR="0070137A">
        <w:t xml:space="preserve">je </w:t>
      </w:r>
      <w:proofErr w:type="spellStart"/>
      <w:r>
        <w:t>kandidaa</w:t>
      </w:r>
      <w:r w:rsidR="00E75092">
        <w:t>t</w:t>
      </w:r>
      <w:r>
        <w:t>ststelling</w:t>
      </w:r>
      <w:proofErr w:type="spellEnd"/>
      <w:r>
        <w:t xml:space="preserve"> goed ontvangen,</w:t>
      </w:r>
      <w:r w:rsidR="00E55889">
        <w:t xml:space="preserve"> </w:t>
      </w:r>
      <w:r w:rsidR="0070137A">
        <w:t>sturen we je</w:t>
      </w:r>
      <w:r w:rsidR="00E55889">
        <w:t xml:space="preserve"> een bevestigin</w:t>
      </w:r>
      <w:r w:rsidR="008231B7">
        <w:t>g</w:t>
      </w:r>
      <w:r w:rsidR="00E55889">
        <w:t>.</w:t>
      </w:r>
    </w:p>
    <w:p w14:paraId="54F5F9C1" w14:textId="77777777" w:rsidR="000F72B4" w:rsidRPr="00FA373D" w:rsidRDefault="000F72B4" w:rsidP="00FA373D"/>
    <w:p w14:paraId="3191A2D1" w14:textId="546EF6D4" w:rsidR="00D142F9" w:rsidRDefault="00D142F9" w:rsidP="00D142F9">
      <w:pPr>
        <w:pStyle w:val="Kop2"/>
      </w:pPr>
      <w:bookmarkStart w:id="10" w:name="_Toc86242194"/>
      <w:r>
        <w:lastRenderedPageBreak/>
        <w:t>Timing</w:t>
      </w:r>
      <w:bookmarkEnd w:id="10"/>
    </w:p>
    <w:p w14:paraId="7CE3B493" w14:textId="062F472B" w:rsidR="00F85551" w:rsidRDefault="00E55889" w:rsidP="00F85551">
      <w:pPr>
        <w:jc w:val="both"/>
      </w:pPr>
      <w:r>
        <w:t xml:space="preserve">Omdat de gronden </w:t>
      </w:r>
      <w:r w:rsidR="000E6245">
        <w:t xml:space="preserve">vanaf </w:t>
      </w:r>
      <w:r w:rsidR="000E6245" w:rsidRPr="00350897">
        <w:t>1 j</w:t>
      </w:r>
      <w:r w:rsidR="001D4078" w:rsidRPr="00350897">
        <w:t>anuari 2024</w:t>
      </w:r>
      <w:r w:rsidRPr="00350897">
        <w:t xml:space="preserve"> vrij</w:t>
      </w:r>
      <w:r>
        <w:t xml:space="preserve"> en beschikbaar zullen zijn en we de gekozen kandidaat de nodige tijd </w:t>
      </w:r>
      <w:proofErr w:type="spellStart"/>
      <w:r>
        <w:t>wilen</w:t>
      </w:r>
      <w:proofErr w:type="spellEnd"/>
      <w:r>
        <w:t xml:space="preserve"> geven om een planning</w:t>
      </w:r>
      <w:r w:rsidR="00F85551">
        <w:t xml:space="preserve"> voor het jaar 202</w:t>
      </w:r>
      <w:r w:rsidR="000E6245">
        <w:t>4</w:t>
      </w:r>
      <w:r>
        <w:t xml:space="preserve"> op te maken</w:t>
      </w:r>
      <w:r w:rsidR="00F85551">
        <w:t xml:space="preserve">, moet de open oproep voor </w:t>
      </w:r>
      <w:r w:rsidR="000E6245">
        <w:t>1 juli 2023</w:t>
      </w:r>
      <w:r w:rsidR="00F85551">
        <w:t xml:space="preserve"> rond zijn. </w:t>
      </w:r>
      <w:r w:rsidR="000B75C6">
        <w:t>D</w:t>
      </w:r>
      <w:r w:rsidR="00F85551">
        <w:t xml:space="preserve">e timing van de open oproep </w:t>
      </w:r>
      <w:r w:rsidR="000B75C6">
        <w:t>ziet er daarom als v</w:t>
      </w:r>
      <w:r w:rsidR="00A872AF">
        <w:t>olg</w:t>
      </w:r>
      <w:r w:rsidR="000B75C6">
        <w:t>t uit</w:t>
      </w:r>
      <w:r w:rsidR="00A872AF">
        <w:t>:</w:t>
      </w:r>
    </w:p>
    <w:p w14:paraId="58FF92B3" w14:textId="255FB544" w:rsidR="00A872AF" w:rsidRPr="00A872AF" w:rsidRDefault="00A872AF" w:rsidP="00F8555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6655"/>
      </w:tblGrid>
      <w:tr w:rsidR="00A872AF" w14:paraId="7A8A6614" w14:textId="77777777" w:rsidTr="00A872AF">
        <w:tc>
          <w:tcPr>
            <w:tcW w:w="3256" w:type="dxa"/>
          </w:tcPr>
          <w:p w14:paraId="57CBD89E" w14:textId="012243E1" w:rsidR="00A872AF" w:rsidRPr="00735D24" w:rsidRDefault="000E6245" w:rsidP="00F85551">
            <w:pPr>
              <w:rPr>
                <w:highlight w:val="yellow"/>
              </w:rPr>
            </w:pPr>
            <w:r w:rsidRPr="00350897">
              <w:t>01/03/2023 – 28/04/2023</w:t>
            </w:r>
          </w:p>
        </w:tc>
        <w:tc>
          <w:tcPr>
            <w:tcW w:w="6655" w:type="dxa"/>
          </w:tcPr>
          <w:p w14:paraId="42420A1A" w14:textId="186FE1A3" w:rsidR="00A872AF" w:rsidRDefault="00A872AF" w:rsidP="00F85551">
            <w:r>
              <w:t xml:space="preserve">Lancering oproep met openstelling van het onlineformulier. </w:t>
            </w:r>
            <w:r w:rsidR="000E6245">
              <w:t>28 april</w:t>
            </w:r>
            <w:r>
              <w:t xml:space="preserve"> is de </w:t>
            </w:r>
            <w:r w:rsidRPr="00A872AF">
              <w:t>uiterste dag om zich kandidaat te stellen</w:t>
            </w:r>
            <w:r w:rsidR="009A3506">
              <w:t>.</w:t>
            </w:r>
          </w:p>
        </w:tc>
      </w:tr>
      <w:tr w:rsidR="00A872AF" w14:paraId="4526F6BF" w14:textId="77777777" w:rsidTr="00A872AF">
        <w:tc>
          <w:tcPr>
            <w:tcW w:w="3256" w:type="dxa"/>
          </w:tcPr>
          <w:p w14:paraId="2A7AF6EB" w14:textId="4FB7367C" w:rsidR="00A872AF" w:rsidRPr="00735D24" w:rsidRDefault="000E6245" w:rsidP="00F85551">
            <w:pPr>
              <w:rPr>
                <w:highlight w:val="yellow"/>
              </w:rPr>
            </w:pPr>
            <w:r w:rsidRPr="00350897">
              <w:t xml:space="preserve">15/05/2023 – </w:t>
            </w:r>
            <w:r w:rsidR="00735D24" w:rsidRPr="00350897">
              <w:t>07/06</w:t>
            </w:r>
            <w:r w:rsidRPr="00350897">
              <w:t>/2023</w:t>
            </w:r>
          </w:p>
        </w:tc>
        <w:tc>
          <w:tcPr>
            <w:tcW w:w="6655" w:type="dxa"/>
          </w:tcPr>
          <w:p w14:paraId="4A5F4D58" w14:textId="3ACA2C2E" w:rsidR="00A872AF" w:rsidRDefault="00A872AF" w:rsidP="00F85551">
            <w:r>
              <w:t>Beraadslaging jury waarbij de jury mogelijk extra info kan vragen aan de kandidaten</w:t>
            </w:r>
            <w:r w:rsidR="00332125">
              <w:t xml:space="preserve"> </w:t>
            </w:r>
            <w:r w:rsidR="009A3506">
              <w:t>(in het kader van een 2</w:t>
            </w:r>
            <w:r w:rsidR="009A3506" w:rsidRPr="009A3506">
              <w:rPr>
                <w:vertAlign w:val="superscript"/>
              </w:rPr>
              <w:t>e</w:t>
            </w:r>
            <w:r w:rsidR="009A3506">
              <w:t xml:space="preserve"> beraadslaging of omdat er onduidelijkheden zijn).</w:t>
            </w:r>
          </w:p>
        </w:tc>
      </w:tr>
      <w:tr w:rsidR="00A872AF" w14:paraId="1BC09101" w14:textId="77777777" w:rsidTr="00A872AF">
        <w:tc>
          <w:tcPr>
            <w:tcW w:w="3256" w:type="dxa"/>
          </w:tcPr>
          <w:p w14:paraId="02D4C5B2" w14:textId="750E2C91" w:rsidR="00A872AF" w:rsidRPr="00735D24" w:rsidRDefault="008231B7" w:rsidP="00F85551">
            <w:pPr>
              <w:rPr>
                <w:highlight w:val="yellow"/>
              </w:rPr>
            </w:pPr>
            <w:r w:rsidRPr="00350897">
              <w:t xml:space="preserve">Ten laatste </w:t>
            </w:r>
            <w:r w:rsidR="00735D24" w:rsidRPr="00350897">
              <w:t xml:space="preserve">einde juni </w:t>
            </w:r>
          </w:p>
        </w:tc>
        <w:tc>
          <w:tcPr>
            <w:tcW w:w="6655" w:type="dxa"/>
          </w:tcPr>
          <w:p w14:paraId="37B0FC01" w14:textId="5892A4B5" w:rsidR="00A872AF" w:rsidRDefault="00A872AF" w:rsidP="00F85551">
            <w:r>
              <w:t xml:space="preserve">De kandidaten worden via mail op de hoogte gebracht of ze de gronden wel of niet toegewezen krijgen. </w:t>
            </w:r>
          </w:p>
        </w:tc>
      </w:tr>
      <w:tr w:rsidR="00A872AF" w14:paraId="5ED9A206" w14:textId="77777777" w:rsidTr="00A872AF">
        <w:tc>
          <w:tcPr>
            <w:tcW w:w="3256" w:type="dxa"/>
          </w:tcPr>
          <w:p w14:paraId="4587874A" w14:textId="78096512" w:rsidR="00A872AF" w:rsidRDefault="00A872AF" w:rsidP="00F85551">
            <w:r w:rsidRPr="00350897">
              <w:t>01/</w:t>
            </w:r>
            <w:r w:rsidR="00735D24" w:rsidRPr="00350897">
              <w:t>12</w:t>
            </w:r>
            <w:r w:rsidRPr="00350897">
              <w:t>/202</w:t>
            </w:r>
            <w:r w:rsidR="00735D24" w:rsidRPr="00350897">
              <w:t>3</w:t>
            </w:r>
          </w:p>
        </w:tc>
        <w:tc>
          <w:tcPr>
            <w:tcW w:w="6655" w:type="dxa"/>
          </w:tcPr>
          <w:p w14:paraId="7B5DF700" w14:textId="32E6AEA5" w:rsidR="00A872AF" w:rsidRDefault="00A872AF" w:rsidP="00F85551">
            <w:r>
              <w:t>Openstelling van de gronden aan de geselecteerde kandidaat.</w:t>
            </w:r>
          </w:p>
        </w:tc>
      </w:tr>
    </w:tbl>
    <w:p w14:paraId="03D9B1A0" w14:textId="56ECE44F" w:rsidR="00A872AF" w:rsidRPr="00A872AF" w:rsidRDefault="00A872AF" w:rsidP="00F85551"/>
    <w:p w14:paraId="79974232" w14:textId="0A4580D9" w:rsidR="00F85551" w:rsidRDefault="00F85551" w:rsidP="00F85551"/>
    <w:p w14:paraId="25AEF35C" w14:textId="77777777" w:rsidR="006F7732" w:rsidRPr="0042319E" w:rsidRDefault="006F7732" w:rsidP="002C7F65">
      <w:pPr>
        <w:pStyle w:val="Voetnoottekst"/>
        <w:rPr>
          <w:noProof/>
          <w:color w:val="auto"/>
          <w:sz w:val="32"/>
          <w:szCs w:val="32"/>
          <w:lang w:eastAsia="nl-BE"/>
        </w:rPr>
        <w:sectPr w:rsidR="006F7732" w:rsidRPr="0042319E" w:rsidSect="006F7732">
          <w:footerReference w:type="first" r:id="rId33"/>
          <w:pgSz w:w="11906" w:h="16838" w:code="9"/>
          <w:pgMar w:top="2608" w:right="851" w:bottom="2552" w:left="1134" w:header="851" w:footer="851" w:gutter="0"/>
          <w:cols w:space="708"/>
          <w:formProt w:val="0"/>
          <w:titlePg/>
          <w:docGrid w:linePitch="360"/>
        </w:sectPr>
      </w:pPr>
    </w:p>
    <w:p w14:paraId="43BAD774" w14:textId="3671FBC2" w:rsidR="0042319E" w:rsidRDefault="00C47CEE" w:rsidP="002C7F65">
      <w:pPr>
        <w:pStyle w:val="Voetnoottekst"/>
        <w:rPr>
          <w:noProof/>
          <w:color w:val="auto"/>
          <w:sz w:val="32"/>
          <w:szCs w:val="32"/>
          <w:lang w:eastAsia="nl-BE"/>
        </w:rPr>
      </w:pPr>
      <w:r>
        <w:rPr>
          <w:noProof/>
        </w:rPr>
        <w:lastRenderedPageBreak/>
        <w:drawing>
          <wp:inline distT="0" distB="0" distL="0" distR="0" wp14:anchorId="4DD416D2" wp14:editId="00A93CF6">
            <wp:extent cx="6849798" cy="4155033"/>
            <wp:effectExtent l="0" t="0" r="825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48" cy="41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D2E"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5091990" wp14:editId="02A4C557">
                <wp:simplePos x="0" y="0"/>
                <wp:positionH relativeFrom="margin">
                  <wp:posOffset>1786890</wp:posOffset>
                </wp:positionH>
                <wp:positionV relativeFrom="paragraph">
                  <wp:posOffset>0</wp:posOffset>
                </wp:positionV>
                <wp:extent cx="4488180" cy="2781300"/>
                <wp:effectExtent l="0" t="0" r="7620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18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22F2" w14:textId="0DA41890" w:rsidR="00B532B3" w:rsidRPr="001A6934" w:rsidRDefault="00B532B3" w:rsidP="00B532B3">
                            <w:pPr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A6934">
                              <w:rPr>
                                <w:sz w:val="28"/>
                                <w:szCs w:val="28"/>
                              </w:rPr>
                              <w:t>Contactpersoon bij vragen en meer info:</w:t>
                            </w:r>
                          </w:p>
                          <w:p w14:paraId="5D7FB9E6" w14:textId="77777777" w:rsidR="00B532B3" w:rsidRPr="001A6934" w:rsidRDefault="00B532B3" w:rsidP="00B532B3">
                            <w:pPr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0666BF" w14:textId="77777777" w:rsidR="00B532B3" w:rsidRPr="001A6934" w:rsidRDefault="00B532B3" w:rsidP="001A6934">
                            <w:pPr>
                              <w:pStyle w:val="Lijstalinea"/>
                              <w:spacing w:line="276" w:lineRule="auto"/>
                              <w:ind w:left="720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A6934">
                              <w:rPr>
                                <w:sz w:val="24"/>
                                <w:szCs w:val="24"/>
                                <w:lang w:val="en-US"/>
                              </w:rPr>
                              <w:t>Johan Laeremans</w:t>
                            </w:r>
                          </w:p>
                          <w:p w14:paraId="2C986D44" w14:textId="77777777" w:rsidR="00284CE4" w:rsidRDefault="00284CE4" w:rsidP="00284CE4">
                            <w:pPr>
                              <w:spacing w:line="276" w:lineRule="auto"/>
                              <w:ind w:left="360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A693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B532B3" w:rsidRPr="001A693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="00B532B3" w:rsidRPr="001A693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0490 58 72 23</w:t>
                            </w:r>
                          </w:p>
                          <w:p w14:paraId="34C7E15C" w14:textId="40C04EB6" w:rsidR="00284CE4" w:rsidRPr="000E77BA" w:rsidRDefault="00284CE4" w:rsidP="001A6934">
                            <w:pPr>
                              <w:spacing w:line="276" w:lineRule="auto"/>
                              <w:ind w:left="36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77BA">
                              <w:rPr>
                                <w:b/>
                                <w:color w:val="1C1A15" w:themeColor="background2" w:themeShade="1A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E43AE93" w14:textId="07310FD7" w:rsidR="00284CE4" w:rsidRPr="00054EAD" w:rsidRDefault="001D4078" w:rsidP="001A6934">
                            <w:pPr>
                              <w:pStyle w:val="Lijstalinea"/>
                              <w:spacing w:line="276" w:lineRule="auto"/>
                              <w:ind w:left="720"/>
                              <w:jc w:val="right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54EA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Nathalie Kindt</w:t>
                            </w:r>
                          </w:p>
                          <w:p w14:paraId="2E3D942A" w14:textId="0F2D6360" w:rsidR="00284CE4" w:rsidRPr="00054EAD" w:rsidRDefault="00284CE4" w:rsidP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54E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054EA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D4078" w:rsidRPr="00054EAD">
                              <w:rPr>
                                <w:sz w:val="24"/>
                                <w:szCs w:val="24"/>
                                <w:lang w:val="en-US"/>
                              </w:rPr>
                              <w:t>0494 56 49 31</w:t>
                            </w:r>
                          </w:p>
                          <w:p w14:paraId="3C122F2A" w14:textId="77777777" w:rsidR="00284CE4" w:rsidRPr="00054EAD" w:rsidRDefault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B69EB0C" w14:textId="59246CFF" w:rsidR="00284CE4" w:rsidRPr="00054EAD" w:rsidRDefault="001D4078" w:rsidP="001A6934">
                            <w:pPr>
                              <w:pStyle w:val="Lijstalinea"/>
                              <w:spacing w:line="276" w:lineRule="auto"/>
                              <w:ind w:left="720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54EAD">
                              <w:rPr>
                                <w:sz w:val="24"/>
                                <w:szCs w:val="24"/>
                                <w:lang w:val="en-US"/>
                              </w:rPr>
                              <w:t>Sabine Caremans</w:t>
                            </w:r>
                          </w:p>
                          <w:p w14:paraId="3BE12B3B" w14:textId="0D5D5ABD" w:rsidR="00B532B3" w:rsidRDefault="00284CE4" w:rsidP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1A693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1A6934">
                              <w:rPr>
                                <w:sz w:val="24"/>
                                <w:szCs w:val="24"/>
                              </w:rPr>
                              <w:t xml:space="preserve"> 049</w:t>
                            </w:r>
                            <w:r w:rsidR="001D4078">
                              <w:rPr>
                                <w:sz w:val="24"/>
                                <w:szCs w:val="24"/>
                              </w:rPr>
                              <w:t>8 29 63 89</w:t>
                            </w:r>
                          </w:p>
                          <w:p w14:paraId="6F3AF73C" w14:textId="77777777" w:rsidR="00284CE4" w:rsidRPr="001A6934" w:rsidRDefault="00284CE4">
                            <w:pPr>
                              <w:spacing w:line="276" w:lineRule="auto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CB3AEB" w14:textId="5FCF15F0" w:rsidR="00B532B3" w:rsidRPr="000E77BA" w:rsidRDefault="00B532B3" w:rsidP="00B532B3">
                            <w:pPr>
                              <w:spacing w:line="276" w:lineRule="auto"/>
                              <w:jc w:val="right"/>
                              <w:rPr>
                                <w:sz w:val="44"/>
                                <w:szCs w:val="44"/>
                              </w:rPr>
                            </w:pPr>
                            <w:r w:rsidRPr="000E77BA">
                              <w:rPr>
                                <w:sz w:val="32"/>
                                <w:szCs w:val="32"/>
                              </w:rPr>
                              <w:t>ruimtevoorvoedsel@vlm.be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1990" id="Tekstvak 2" o:spid="_x0000_s1029" type="#_x0000_t202" style="position:absolute;margin-left:140.7pt;margin-top:0;width:353.4pt;height:219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" stroked="f">
                <v:textbox>
                  <w:txbxContent>
                    <w:p w14:paraId="09E122F2" w14:textId="0DA41890" w:rsidR="00B532B3" w:rsidRPr="001A6934" w:rsidRDefault="00B532B3" w:rsidP="00B532B3">
                      <w:pPr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1A6934">
                        <w:rPr>
                          <w:sz w:val="28"/>
                          <w:szCs w:val="28"/>
                        </w:rPr>
                        <w:t>Contactpersoon bij vragen en meer info:</w:t>
                      </w:r>
                    </w:p>
                    <w:p w14:paraId="5D7FB9E6" w14:textId="77777777" w:rsidR="00B532B3" w:rsidRPr="001A6934" w:rsidRDefault="00B532B3" w:rsidP="00B532B3">
                      <w:pPr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D0666BF" w14:textId="77777777" w:rsidR="00B532B3" w:rsidRPr="001A6934" w:rsidRDefault="00B532B3" w:rsidP="001A6934">
                      <w:pPr>
                        <w:pStyle w:val="Lijstalinea"/>
                        <w:spacing w:line="276" w:lineRule="auto"/>
                        <w:ind w:left="720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A6934">
                        <w:rPr>
                          <w:sz w:val="24"/>
                          <w:szCs w:val="24"/>
                          <w:lang w:val="en-US"/>
                        </w:rPr>
                        <w:t>Johan Laeremans</w:t>
                      </w:r>
                    </w:p>
                    <w:p w14:paraId="2C986D44" w14:textId="77777777" w:rsidR="00284CE4" w:rsidRDefault="00284CE4" w:rsidP="00284CE4">
                      <w:pPr>
                        <w:spacing w:line="276" w:lineRule="auto"/>
                        <w:ind w:left="360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1A693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ab/>
                      </w:r>
                      <w:r w:rsidR="00B532B3" w:rsidRPr="001A693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</w:t>
                      </w:r>
                      <w:r w:rsidR="00B532B3" w:rsidRPr="001A6934">
                        <w:rPr>
                          <w:sz w:val="24"/>
                          <w:szCs w:val="24"/>
                          <w:lang w:val="en-US"/>
                        </w:rPr>
                        <w:t xml:space="preserve"> 0490 58 72 23</w:t>
                      </w:r>
                    </w:p>
                    <w:p w14:paraId="34C7E15C" w14:textId="40C04EB6" w:rsidR="00284CE4" w:rsidRPr="000E77BA" w:rsidRDefault="00284CE4" w:rsidP="001A6934">
                      <w:pPr>
                        <w:spacing w:line="276" w:lineRule="auto"/>
                        <w:ind w:left="360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0E77BA">
                        <w:rPr>
                          <w:b/>
                          <w:color w:val="1C1A15" w:themeColor="background2" w:themeShade="1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E43AE93" w14:textId="07310FD7" w:rsidR="00284CE4" w:rsidRPr="00054EAD" w:rsidRDefault="001D4078" w:rsidP="001A6934">
                      <w:pPr>
                        <w:pStyle w:val="Lijstalinea"/>
                        <w:spacing w:line="276" w:lineRule="auto"/>
                        <w:ind w:left="720"/>
                        <w:jc w:val="right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054EAD">
                        <w:rPr>
                          <w:bCs/>
                          <w:sz w:val="24"/>
                          <w:szCs w:val="24"/>
                          <w:lang w:val="en-US"/>
                        </w:rPr>
                        <w:t>Nathalie Kindt</w:t>
                      </w:r>
                    </w:p>
                    <w:p w14:paraId="2E3D942A" w14:textId="0F2D6360" w:rsidR="00284CE4" w:rsidRPr="00054EAD" w:rsidRDefault="00284CE4" w:rsidP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54E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054EAD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D4078" w:rsidRPr="00054EAD">
                        <w:rPr>
                          <w:sz w:val="24"/>
                          <w:szCs w:val="24"/>
                          <w:lang w:val="en-US"/>
                        </w:rPr>
                        <w:t>0494 56 49 31</w:t>
                      </w:r>
                    </w:p>
                    <w:p w14:paraId="3C122F2A" w14:textId="77777777" w:rsidR="00284CE4" w:rsidRPr="00054EAD" w:rsidRDefault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B69EB0C" w14:textId="59246CFF" w:rsidR="00284CE4" w:rsidRPr="00054EAD" w:rsidRDefault="001D4078" w:rsidP="001A6934">
                      <w:pPr>
                        <w:pStyle w:val="Lijstalinea"/>
                        <w:spacing w:line="276" w:lineRule="auto"/>
                        <w:ind w:left="720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54EAD">
                        <w:rPr>
                          <w:sz w:val="24"/>
                          <w:szCs w:val="24"/>
                          <w:lang w:val="en-US"/>
                        </w:rPr>
                        <w:t>Sabine Caremans</w:t>
                      </w:r>
                    </w:p>
                    <w:p w14:paraId="3BE12B3B" w14:textId="0D5D5ABD" w:rsidR="00B532B3" w:rsidRDefault="00284CE4" w:rsidP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</w:rPr>
                      </w:pPr>
                      <w:r w:rsidRPr="001A6934">
                        <w:rPr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Pr="001A6934">
                        <w:rPr>
                          <w:sz w:val="24"/>
                          <w:szCs w:val="24"/>
                        </w:rPr>
                        <w:t xml:space="preserve"> 049</w:t>
                      </w:r>
                      <w:r w:rsidR="001D4078">
                        <w:rPr>
                          <w:sz w:val="24"/>
                          <w:szCs w:val="24"/>
                        </w:rPr>
                        <w:t>8 29 63 89</w:t>
                      </w:r>
                    </w:p>
                    <w:p w14:paraId="6F3AF73C" w14:textId="77777777" w:rsidR="00284CE4" w:rsidRPr="001A6934" w:rsidRDefault="00284CE4">
                      <w:pPr>
                        <w:spacing w:line="276" w:lineRule="auto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14:paraId="2FCB3AEB" w14:textId="5FCF15F0" w:rsidR="00B532B3" w:rsidRPr="000E77BA" w:rsidRDefault="00B532B3" w:rsidP="00B532B3">
                      <w:pPr>
                        <w:spacing w:line="276" w:lineRule="auto"/>
                        <w:jc w:val="right"/>
                        <w:rPr>
                          <w:sz w:val="44"/>
                          <w:szCs w:val="44"/>
                        </w:rPr>
                      </w:pPr>
                      <w:r w:rsidRPr="000E77BA">
                        <w:rPr>
                          <w:sz w:val="32"/>
                          <w:szCs w:val="32"/>
                        </w:rPr>
                        <w:t>ruimtevoorvoedsel@vlm.be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2963">
        <w:rPr>
          <w:noProof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6B0AA58" wp14:editId="260AB060">
                <wp:simplePos x="0" y="0"/>
                <wp:positionH relativeFrom="column">
                  <wp:posOffset>-7905432</wp:posOffset>
                </wp:positionH>
                <wp:positionV relativeFrom="paragraph">
                  <wp:posOffset>-183199</wp:posOffset>
                </wp:positionV>
                <wp:extent cx="10813257" cy="7692231"/>
                <wp:effectExtent l="0" t="1588" r="6033" b="6032"/>
                <wp:wrapNone/>
                <wp:docPr id="5" name="Stroomdiagram: Handmatige invo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13257" cy="7692231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5"/>
                            <a:gd name="connsiteY0" fmla="*/ 2838 h 10000"/>
                            <a:gd name="connsiteX1" fmla="*/ 10015 w 10015"/>
                            <a:gd name="connsiteY1" fmla="*/ 0 h 10000"/>
                            <a:gd name="connsiteX2" fmla="*/ 10015 w 10015"/>
                            <a:gd name="connsiteY2" fmla="*/ 10000 h 10000"/>
                            <a:gd name="connsiteX3" fmla="*/ 15 w 10015"/>
                            <a:gd name="connsiteY3" fmla="*/ 10000 h 10000"/>
                            <a:gd name="connsiteX4" fmla="*/ 0 w 10015"/>
                            <a:gd name="connsiteY4" fmla="*/ 2838 h 10000"/>
                            <a:gd name="connsiteX0" fmla="*/ 16 w 10001"/>
                            <a:gd name="connsiteY0" fmla="*/ 2237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237 h 10000"/>
                            <a:gd name="connsiteX0" fmla="*/ 16 w 10001"/>
                            <a:gd name="connsiteY0" fmla="*/ 2319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6 w 10001"/>
                            <a:gd name="connsiteY4" fmla="*/ 231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" h="10000">
                              <a:moveTo>
                                <a:pt x="16" y="2319"/>
                              </a:moveTo>
                              <a:lnTo>
                                <a:pt x="10001" y="0"/>
                              </a:lnTo>
                              <a:lnTo>
                                <a:pt x="10001" y="10000"/>
                              </a:lnTo>
                              <a:lnTo>
                                <a:pt x="1" y="10000"/>
                              </a:lnTo>
                              <a:cubicBezTo>
                                <a:pt x="-4" y="7613"/>
                                <a:pt x="21" y="4706"/>
                                <a:pt x="16" y="2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DAD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8F46" id="Stroomdiagram: Handmatige invoer 14" o:spid="_x0000_s1026" style="position:absolute;margin-left:-622.45pt;margin-top:-14.45pt;width:851.45pt;height:605.7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1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" path="m16,2319l10001,r,10000l1,10000c-4,7613,21,4706,16,2319xe" fillcolor="#8dad1a" stroked="f" strokeweight="2pt">
                <v:path arrowok="t" o:connecttype="custom" o:connectlocs="17299,1783828;10813257,0;10813257,7692231;1081,7692231;17299,1783828" o:connectangles="0,0,0,0,0"/>
              </v:shape>
            </w:pict>
          </mc:Fallback>
        </mc:AlternateContent>
      </w:r>
    </w:p>
    <w:p w14:paraId="44AF7E9C" w14:textId="1B98FDE4" w:rsidR="009A3506" w:rsidRPr="009A3506" w:rsidRDefault="009A3506" w:rsidP="009A3506">
      <w:pPr>
        <w:rPr>
          <w:lang w:eastAsia="nl-BE"/>
        </w:rPr>
      </w:pPr>
    </w:p>
    <w:sectPr w:rsidR="009A3506" w:rsidRPr="009A3506" w:rsidSect="00BF0F7E">
      <w:headerReference w:type="first" r:id="rId35"/>
      <w:footerReference w:type="first" r:id="rId36"/>
      <w:pgSz w:w="11906" w:h="16838" w:code="9"/>
      <w:pgMar w:top="2608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D70BA" w14:textId="77777777" w:rsidR="00F401AA" w:rsidRDefault="00F401AA" w:rsidP="00F11703">
      <w:pPr>
        <w:spacing w:line="240" w:lineRule="auto"/>
      </w:pPr>
      <w:r>
        <w:separator/>
      </w:r>
    </w:p>
    <w:p w14:paraId="18EA576E" w14:textId="77777777" w:rsidR="00F401AA" w:rsidRDefault="00F401AA"/>
  </w:endnote>
  <w:endnote w:type="continuationSeparator" w:id="0">
    <w:p w14:paraId="46078F8E" w14:textId="77777777" w:rsidR="00F401AA" w:rsidRDefault="00F401AA" w:rsidP="00F11703">
      <w:pPr>
        <w:spacing w:line="240" w:lineRule="auto"/>
      </w:pPr>
      <w:r>
        <w:continuationSeparator/>
      </w:r>
    </w:p>
    <w:p w14:paraId="2B1B2210" w14:textId="77777777" w:rsidR="00F401AA" w:rsidRDefault="00F401AA"/>
  </w:endnote>
  <w:endnote w:type="continuationNotice" w:id="1">
    <w:p w14:paraId="4BD2818A" w14:textId="77777777" w:rsidR="005F3FD0" w:rsidRDefault="005F3FD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7CBB36-0935-4989-ADDE-51E780566429}"/>
    <w:embedBold r:id="rId2" w:fontKey="{A3F20A64-BA55-4A21-8181-0E2AC8F7031F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19E00" w14:textId="77777777" w:rsidR="003F1A5F" w:rsidRPr="00FF15EB" w:rsidRDefault="003F1A5F" w:rsidP="003F1A5F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////////////////////////////////////////////////////////////////////////////////////////////////////////////////////////////////////////////////////////////////</w:t>
    </w:r>
  </w:p>
  <w:p w14:paraId="79074049" w14:textId="77777777" w:rsidR="003F1A5F" w:rsidRDefault="003F1A5F" w:rsidP="003F1A5F">
    <w:pPr>
      <w:pStyle w:val="Voettekst"/>
    </w:pPr>
  </w:p>
  <w:p w14:paraId="263A2C01" w14:textId="3C901FA9" w:rsidR="003F1A5F" w:rsidRDefault="00AB0AAE" w:rsidP="003F1A5F">
    <w:pPr>
      <w:pStyle w:val="Voettekst"/>
    </w:pPr>
    <w:r>
      <w:t xml:space="preserve">pagina </w:t>
    </w:r>
    <w:r w:rsidR="00F6665C">
      <w:fldChar w:fldCharType="begin"/>
    </w:r>
    <w:r w:rsidR="00F6665C">
      <w:instrText xml:space="preserve"> PAGE   \* MERGEFORMAT </w:instrText>
    </w:r>
    <w:r w:rsidR="00F6665C">
      <w:fldChar w:fldCharType="separate"/>
    </w:r>
    <w:r w:rsidR="00D512F2">
      <w:rPr>
        <w:noProof/>
      </w:rPr>
      <w:t>2</w:t>
    </w:r>
    <w:r w:rsidR="00F6665C">
      <w:rPr>
        <w:noProof/>
      </w:rPr>
      <w:fldChar w:fldCharType="end"/>
    </w:r>
    <w:r>
      <w:t xml:space="preserve"> van </w:t>
    </w:r>
    <w:fldSimple w:instr=" NUMPAGES  \* Arabic  \* MERGEFORMAT ">
      <w:r w:rsidR="00D512F2">
        <w:rPr>
          <w:noProof/>
        </w:rPr>
        <w:t>3</w:t>
      </w:r>
    </w:fldSimple>
    <w:r w:rsidR="003F1A5F">
      <w:tab/>
    </w:r>
    <w:sdt>
      <w:sdtPr>
        <w:tag w:val=""/>
        <w:id w:val="-25992251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 w:rsidR="003F1A5F">
      <w:tab/>
    </w:r>
    <w:sdt>
      <w:sdtPr>
        <w:id w:val="-189298460"/>
        <w:docPartObj>
          <w:docPartGallery w:val="Page Numbers (Top of Page)"/>
          <w:docPartUnique/>
        </w:docPartObj>
      </w:sdtPr>
      <w:sdtEndPr/>
      <w:sdtContent>
        <w:sdt>
          <w:sdtPr>
            <w:id w:val="-27478460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21501832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  <w:p w14:paraId="20B6E307" w14:textId="77777777" w:rsidR="003F1A5F" w:rsidRDefault="003F1A5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FA71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697B847C" w14:textId="77777777" w:rsidR="00FB382E" w:rsidRDefault="00FB382E" w:rsidP="00FF15EB">
    <w:pPr>
      <w:pStyle w:val="Voettekst"/>
    </w:pPr>
  </w:p>
  <w:p w14:paraId="4296752B" w14:textId="356BB977" w:rsidR="006A7C85" w:rsidRDefault="007E1430" w:rsidP="00FF15EB">
    <w:pPr>
      <w:pStyle w:val="Voettekst"/>
    </w:pPr>
    <w:sdt>
      <w:sdtPr>
        <w:tag w:val=""/>
        <w:id w:val="-595097619"/>
        <w:dataBinding w:prefixMappings="xmlns:ns0='http://schemas.microsoft.com/office/2006/coverPageProps' " w:xpath="/ns0:CoverPageProperties[1]/ns0:PublishDate[1]" w:storeItemID="{55AF091B-3C7A-41E3-B477-F2FDAA23CFDA}"/>
        <w:date w:fullDate="2023-02-02T00:00:00Z">
          <w:dateFormat w:val="d.MM.yyyy"/>
          <w:lid w:val="nl-BE"/>
          <w:storeMappedDataAs w:val="dateTime"/>
          <w:calendar w:val="gregorian"/>
        </w:date>
      </w:sdtPr>
      <w:sdtEndPr/>
      <w:sdtContent>
        <w:r w:rsidR="009266B9">
          <w:t>2.02.2023</w:t>
        </w:r>
      </w:sdtContent>
    </w:sdt>
    <w:r w:rsidR="00FB382E">
      <w:tab/>
    </w:r>
    <w:sdt>
      <w:sdtPr>
        <w:tag w:val=""/>
        <w:id w:val="-53250045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 w:rsidR="00FB382E">
      <w:tab/>
    </w:r>
    <w:r w:rsidR="0042319E">
      <w:rPr>
        <w:lang w:val="nl-NL"/>
      </w:rPr>
      <w:t xml:space="preserve">Pagina </w:t>
    </w:r>
    <w:r w:rsidR="0042319E">
      <w:rPr>
        <w:b/>
        <w:bCs/>
      </w:rPr>
      <w:fldChar w:fldCharType="begin"/>
    </w:r>
    <w:r w:rsidR="0042319E">
      <w:rPr>
        <w:b/>
        <w:bCs/>
      </w:rPr>
      <w:instrText>PAGE  \* Arabic  \* MERGEFORMAT</w:instrText>
    </w:r>
    <w:r w:rsidR="0042319E">
      <w:rPr>
        <w:b/>
        <w:bCs/>
      </w:rPr>
      <w:fldChar w:fldCharType="separate"/>
    </w:r>
    <w:r w:rsidR="0042319E">
      <w:rPr>
        <w:b/>
        <w:bCs/>
        <w:lang w:val="nl-NL"/>
      </w:rPr>
      <w:t>1</w:t>
    </w:r>
    <w:r w:rsidR="0042319E">
      <w:rPr>
        <w:b/>
        <w:bCs/>
      </w:rPr>
      <w:fldChar w:fldCharType="end"/>
    </w:r>
    <w:r w:rsidR="0042319E">
      <w:rPr>
        <w:lang w:val="nl-NL"/>
      </w:rPr>
      <w:t xml:space="preserve"> van </w:t>
    </w:r>
    <w:r w:rsidR="0042319E">
      <w:rPr>
        <w:b/>
        <w:bCs/>
      </w:rPr>
      <w:fldChar w:fldCharType="begin"/>
    </w:r>
    <w:r w:rsidR="0042319E">
      <w:rPr>
        <w:b/>
        <w:bCs/>
      </w:rPr>
      <w:instrText>NUMPAGES  \* Arabic  \* MERGEFORMAT</w:instrText>
    </w:r>
    <w:r w:rsidR="0042319E">
      <w:rPr>
        <w:b/>
        <w:bCs/>
      </w:rPr>
      <w:fldChar w:fldCharType="separate"/>
    </w:r>
    <w:r w:rsidR="0042319E">
      <w:rPr>
        <w:b/>
        <w:bCs/>
        <w:lang w:val="nl-NL"/>
      </w:rPr>
      <w:t>2</w:t>
    </w:r>
    <w:r w:rsidR="0042319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1A50E" w14:textId="77777777" w:rsidR="006F7732" w:rsidRPr="00FF15EB" w:rsidRDefault="006F7732" w:rsidP="006F7732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DF5FA54" w14:textId="77777777" w:rsidR="006F7732" w:rsidRDefault="00BC171B" w:rsidP="006F7732">
    <w:pPr>
      <w:pStyle w:val="Voet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7CCF18B" wp14:editId="5C5B205C">
          <wp:simplePos x="0" y="0"/>
          <wp:positionH relativeFrom="column">
            <wp:posOffset>-1633</wp:posOffset>
          </wp:positionH>
          <wp:positionV relativeFrom="page">
            <wp:posOffset>8915400</wp:posOffset>
          </wp:positionV>
          <wp:extent cx="2148840" cy="990600"/>
          <wp:effectExtent l="0" t="0" r="381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amlo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914619" w14:textId="00EE6268" w:rsidR="006F7732" w:rsidRDefault="006F7732" w:rsidP="006F7732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rPr>
        <w:noProof/>
      </w:rPr>
      <w:fldChar w:fldCharType="end"/>
    </w:r>
    <w:r>
      <w:t xml:space="preserve"> van </w:t>
    </w:r>
    <w:fldSimple w:instr=" NUMPAGES  \* Arabic  \* MERGEFORMAT ">
      <w:r>
        <w:t>4</w:t>
      </w:r>
    </w:fldSimple>
    <w:r>
      <w:tab/>
    </w:r>
    <w:sdt>
      <w:sdtPr>
        <w:tag w:val=""/>
        <w:id w:val="-114843202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>
      <w:tab/>
    </w:r>
    <w:sdt>
      <w:sdtPr>
        <w:id w:val="-1785881646"/>
        <w:docPartObj>
          <w:docPartGallery w:val="Page Numbers (Top of Page)"/>
          <w:docPartUnique/>
        </w:docPartObj>
      </w:sdtPr>
      <w:sdtEndPr/>
      <w:sdtContent>
        <w:sdt>
          <w:sdtPr>
            <w:id w:val="548815676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1468725742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  <w:p w14:paraId="103B2844" w14:textId="77777777" w:rsidR="006F7732" w:rsidRDefault="006F7732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34985" w14:textId="77777777" w:rsidR="00507C9D" w:rsidRPr="00FF15EB" w:rsidRDefault="00507C9D" w:rsidP="00507C9D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4E82871" w14:textId="77777777" w:rsidR="00507C9D" w:rsidRDefault="00507C9D" w:rsidP="00507C9D">
    <w:pPr>
      <w:pStyle w:val="Voettekst"/>
    </w:pPr>
  </w:p>
  <w:p w14:paraId="19644893" w14:textId="45B1DB62" w:rsidR="0042319E" w:rsidRPr="00507C9D" w:rsidRDefault="00507C9D" w:rsidP="00507C9D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rPr>
        <w:noProof/>
      </w:rPr>
      <w:fldChar w:fldCharType="end"/>
    </w:r>
    <w:r>
      <w:t xml:space="preserve"> van </w:t>
    </w:r>
    <w:fldSimple w:instr=" NUMPAGES  \* Arabic  \* MERGEFORMAT ">
      <w:r>
        <w:t>8</w:t>
      </w:r>
    </w:fldSimple>
    <w:r>
      <w:tab/>
    </w:r>
    <w:sdt>
      <w:sdtPr>
        <w:tag w:val=""/>
        <w:id w:val="-160679858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>
      <w:tab/>
    </w:r>
    <w:sdt>
      <w:sdtPr>
        <w:id w:val="1125277080"/>
        <w:docPartObj>
          <w:docPartGallery w:val="Page Numbers (Top of Page)"/>
          <w:docPartUnique/>
        </w:docPartObj>
      </w:sdtPr>
      <w:sdtEndPr/>
      <w:sdtContent>
        <w:sdt>
          <w:sdtPr>
            <w:id w:val="-554086297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698316922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7A06" w14:textId="77777777" w:rsidR="006F7732" w:rsidRPr="0042319E" w:rsidRDefault="006F7732" w:rsidP="0042319E">
    <w:pPr>
      <w:pStyle w:val="Voetteks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6042" w14:textId="77777777" w:rsidR="00037B64" w:rsidRPr="00FF15EB" w:rsidRDefault="00037B64" w:rsidP="00037B64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009F96B4" w14:textId="77777777" w:rsidR="00037B64" w:rsidRDefault="00037B64" w:rsidP="00037B64">
    <w:pPr>
      <w:pStyle w:val="Voettekst"/>
    </w:pPr>
  </w:p>
  <w:p w14:paraId="056518E3" w14:textId="7E7BDADC" w:rsidR="00037B64" w:rsidRPr="00037B64" w:rsidRDefault="00037B64" w:rsidP="00037B64">
    <w:pPr>
      <w:pStyle w:val="Voettekst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t xml:space="preserve"> van </w:t>
    </w:r>
    <w:fldSimple w:instr=" NUMPAGES  \* Arabic  \* MERGEFORMAT ">
      <w:r>
        <w:t>6</w:t>
      </w:r>
    </w:fldSimple>
    <w:r>
      <w:tab/>
    </w:r>
    <w:sdt>
      <w:sdtPr>
        <w:tag w:val=""/>
        <w:id w:val="-17518812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0CE6">
          <w:t>Open oproep – Ruimte voor voedsel</w:t>
        </w:r>
      </w:sdtContent>
    </w:sdt>
    <w:r>
      <w:tab/>
    </w:r>
    <w:sdt>
      <w:sdtPr>
        <w:id w:val="855706991"/>
        <w:docPartObj>
          <w:docPartGallery w:val="Page Numbers (Top of Page)"/>
          <w:docPartUnique/>
        </w:docPartObj>
      </w:sdtPr>
      <w:sdtEndPr/>
      <w:sdtContent>
        <w:sdt>
          <w:sdtPr>
            <w:id w:val="-1216731570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-1083678568"/>
                <w:dataBinding w:prefixMappings="xmlns:ns0='http://schemas.microsoft.com/office/2006/coverPageProps' " w:xpath="/ns0:CoverPageProperties[1]/ns0:PublishDate[1]" w:storeItemID="{55AF091B-3C7A-41E3-B477-F2FDAA23CFDA}"/>
                <w:date w:fullDate="2023-02-02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9266B9">
                  <w:t>2.02.2023</w:t>
                </w:r>
              </w:sdtContent>
            </w:sdt>
          </w:sdtContent>
        </w:sdt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7E0EB" w14:textId="522C2646" w:rsidR="00BF0F7E" w:rsidRPr="00BF0F7E" w:rsidRDefault="00BF0F7E" w:rsidP="00507C9D">
    <w:pPr>
      <w:pStyle w:val="streepjes"/>
      <w:rPr>
        <w:color w:val="FFFFFF" w:themeColor="background1"/>
      </w:rPr>
    </w:pPr>
    <w:r>
      <w:rPr>
        <w:noProof/>
        <w:sz w:val="32"/>
        <w:szCs w:val="32"/>
        <w:lang w:eastAsia="nl-BE"/>
      </w:rPr>
      <w:drawing>
        <wp:anchor distT="0" distB="0" distL="114300" distR="114300" simplePos="0" relativeHeight="251658240" behindDoc="0" locked="0" layoutInCell="1" allowOverlap="1" wp14:anchorId="2EF55279" wp14:editId="02C51C35">
          <wp:simplePos x="0" y="0"/>
          <wp:positionH relativeFrom="column">
            <wp:posOffset>1478280</wp:posOffset>
          </wp:positionH>
          <wp:positionV relativeFrom="paragraph">
            <wp:posOffset>32929</wp:posOffset>
          </wp:positionV>
          <wp:extent cx="1513114" cy="697535"/>
          <wp:effectExtent l="0" t="0" r="0" b="762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aamlo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114" cy="6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bookmarkStart w:id="11" w:name="_Hlk86669084"/>
    <w:bookmarkStart w:id="12" w:name="_Hlk86669085"/>
    <w:r w:rsidRPr="00BF0F7E">
      <w:rPr>
        <w:color w:val="FFFFFF" w:themeColor="background1"/>
      </w:rPr>
      <w:t>////////////////////////////////////////////////////////////////////////////////////////////////////////////////////////////////////////////////////////////////</w:t>
    </w:r>
  </w:p>
  <w:p w14:paraId="21CC5F70" w14:textId="77777777" w:rsidR="00BF0F7E" w:rsidRPr="00BF0F7E" w:rsidRDefault="00BF0F7E" w:rsidP="00507C9D">
    <w:pPr>
      <w:pStyle w:val="Voettekst"/>
      <w:rPr>
        <w:color w:val="FFFFFF" w:themeColor="background1"/>
      </w:rPr>
    </w:pPr>
  </w:p>
  <w:p w14:paraId="3875FCFE" w14:textId="32ED1D90" w:rsidR="00BF0F7E" w:rsidRPr="00BF0F7E" w:rsidRDefault="007E1430" w:rsidP="00507C9D">
    <w:pPr>
      <w:pStyle w:val="Voettekst"/>
      <w:rPr>
        <w:color w:val="auto"/>
      </w:rPr>
    </w:pPr>
    <w:sdt>
      <w:sdtPr>
        <w:rPr>
          <w:color w:val="FFFFFF" w:themeColor="background1"/>
        </w:rPr>
        <w:id w:val="221178187"/>
        <w:docPartObj>
          <w:docPartGallery w:val="Page Numbers (Top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tag w:val=""/>
            <w:id w:val="1280684304"/>
            <w:dataBinding w:prefixMappings="xmlns:ns0='http://schemas.microsoft.com/office/2006/coverPageProps' " w:xpath="/ns0:CoverPageProperties[1]/ns0:PublishDate[1]" w:storeItemID="{55AF091B-3C7A-41E3-B477-F2FDAA23CFDA}"/>
            <w:date w:fullDate="2023-02-02T00:00:00Z">
              <w:dateFormat w:val="d.MM.yyyy"/>
              <w:lid w:val="nl-BE"/>
              <w:storeMappedDataAs w:val="dateTime"/>
              <w:calendar w:val="gregorian"/>
            </w:date>
          </w:sdtPr>
          <w:sdtEndPr/>
          <w:sdtContent>
            <w:r w:rsidR="009266B9">
              <w:rPr>
                <w:color w:val="FFFFFF" w:themeColor="background1"/>
              </w:rPr>
              <w:t>2.02.2023</w:t>
            </w:r>
          </w:sdtContent>
        </w:sdt>
      </w:sdtContent>
    </w:sdt>
    <w:bookmarkStart w:id="13" w:name="_Hlk86669446"/>
    <w:r w:rsidR="00BF0F7E" w:rsidRPr="00BF0F7E">
      <w:rPr>
        <w:color w:val="FFFFFF" w:themeColor="background1"/>
      </w:rPr>
      <w:tab/>
    </w:r>
    <w:r w:rsidR="00BF0F7E" w:rsidRPr="00BF0F7E">
      <w:rPr>
        <w:color w:val="FFFFFF" w:themeColor="background1"/>
      </w:rPr>
      <w:tab/>
    </w:r>
    <w:bookmarkStart w:id="14" w:name="_Hlk86415133"/>
    <w:r w:rsidR="00BF0F7E" w:rsidRPr="00BF0F7E">
      <w:rPr>
        <w:b/>
        <w:bCs/>
        <w:color w:val="auto"/>
        <w:sz w:val="36"/>
        <w:szCs w:val="36"/>
      </w:rPr>
      <w:t>VLM.BE</w:t>
    </w:r>
    <w:bookmarkEnd w:id="11"/>
    <w:bookmarkEnd w:id="12"/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24924" w14:textId="77777777" w:rsidR="00F401AA" w:rsidRDefault="00F401AA">
      <w:r>
        <w:separator/>
      </w:r>
    </w:p>
  </w:footnote>
  <w:footnote w:type="continuationSeparator" w:id="0">
    <w:p w14:paraId="40385CA3" w14:textId="77777777" w:rsidR="00F401AA" w:rsidRDefault="00F401AA" w:rsidP="00F11703">
      <w:pPr>
        <w:spacing w:line="240" w:lineRule="auto"/>
      </w:pPr>
      <w:r>
        <w:continuationSeparator/>
      </w:r>
    </w:p>
    <w:p w14:paraId="4D46B1C8" w14:textId="77777777" w:rsidR="00F401AA" w:rsidRDefault="00F401AA"/>
  </w:footnote>
  <w:footnote w:type="continuationNotice" w:id="1">
    <w:p w14:paraId="5C20550F" w14:textId="77777777" w:rsidR="005F3FD0" w:rsidRDefault="005F3FD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B56C" w14:textId="77777777" w:rsidR="00141C18" w:rsidRPr="0049605C" w:rsidRDefault="00141C18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C37B0" w14:textId="77777777" w:rsidR="00B532B3" w:rsidRPr="0049605C" w:rsidRDefault="00B532B3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737553"/>
    <w:multiLevelType w:val="hybridMultilevel"/>
    <w:tmpl w:val="9FD66A0C"/>
    <w:lvl w:ilvl="0" w:tplc="A2B45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93F3CF5"/>
    <w:multiLevelType w:val="hybridMultilevel"/>
    <w:tmpl w:val="92AEB1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968C1"/>
    <w:multiLevelType w:val="hybridMultilevel"/>
    <w:tmpl w:val="F44CAA00"/>
    <w:lvl w:ilvl="0" w:tplc="F2787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043CD772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713E9"/>
    <w:multiLevelType w:val="hybridMultilevel"/>
    <w:tmpl w:val="B638F5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A5DC2"/>
    <w:multiLevelType w:val="hybridMultilevel"/>
    <w:tmpl w:val="F6FCBD9E"/>
    <w:lvl w:ilvl="0" w:tplc="884410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12F61"/>
    <w:multiLevelType w:val="hybridMultilevel"/>
    <w:tmpl w:val="AECE8C0A"/>
    <w:lvl w:ilvl="0" w:tplc="ACFE08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1336D"/>
    <w:multiLevelType w:val="hybridMultilevel"/>
    <w:tmpl w:val="152A3548"/>
    <w:lvl w:ilvl="0" w:tplc="21DEC072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A6BCE"/>
    <w:multiLevelType w:val="hybridMultilevel"/>
    <w:tmpl w:val="EBA84C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5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5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5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B9485B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B892467"/>
    <w:multiLevelType w:val="hybridMultilevel"/>
    <w:tmpl w:val="6E1C86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1D4C7248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908F87C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69915F4"/>
    <w:multiLevelType w:val="hybridMultilevel"/>
    <w:tmpl w:val="A694F3E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62279B"/>
    <w:multiLevelType w:val="hybridMultilevel"/>
    <w:tmpl w:val="9C0056F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35609"/>
    <w:multiLevelType w:val="hybridMultilevel"/>
    <w:tmpl w:val="C6F08514"/>
    <w:lvl w:ilvl="0" w:tplc="CCDE020C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913821">
    <w:abstractNumId w:val="15"/>
  </w:num>
  <w:num w:numId="2" w16cid:durableId="1114399063">
    <w:abstractNumId w:val="18"/>
  </w:num>
  <w:num w:numId="3" w16cid:durableId="1287933540">
    <w:abstractNumId w:val="2"/>
  </w:num>
  <w:num w:numId="4" w16cid:durableId="94057167">
    <w:abstractNumId w:val="17"/>
  </w:num>
  <w:num w:numId="5" w16cid:durableId="497113479">
    <w:abstractNumId w:val="6"/>
  </w:num>
  <w:num w:numId="6" w16cid:durableId="389693058">
    <w:abstractNumId w:val="0"/>
  </w:num>
  <w:num w:numId="7" w16cid:durableId="792284416">
    <w:abstractNumId w:val="14"/>
  </w:num>
  <w:num w:numId="8" w16cid:durableId="2109350298">
    <w:abstractNumId w:val="10"/>
  </w:num>
  <w:num w:numId="9" w16cid:durableId="320085690">
    <w:abstractNumId w:val="8"/>
  </w:num>
  <w:num w:numId="10" w16cid:durableId="1029642923">
    <w:abstractNumId w:val="5"/>
  </w:num>
  <w:num w:numId="11" w16cid:durableId="794638373">
    <w:abstractNumId w:val="13"/>
  </w:num>
  <w:num w:numId="12" w16cid:durableId="69158203">
    <w:abstractNumId w:val="11"/>
  </w:num>
  <w:num w:numId="13" w16cid:durableId="199712571">
    <w:abstractNumId w:val="21"/>
  </w:num>
  <w:num w:numId="14" w16cid:durableId="110901685">
    <w:abstractNumId w:val="1"/>
  </w:num>
  <w:num w:numId="15" w16cid:durableId="1220019299">
    <w:abstractNumId w:val="4"/>
  </w:num>
  <w:num w:numId="16" w16cid:durableId="974994533">
    <w:abstractNumId w:val="18"/>
  </w:num>
  <w:num w:numId="17" w16cid:durableId="223949888">
    <w:abstractNumId w:val="18"/>
  </w:num>
  <w:num w:numId="18" w16cid:durableId="1098408413">
    <w:abstractNumId w:val="18"/>
  </w:num>
  <w:num w:numId="19" w16cid:durableId="1924728496">
    <w:abstractNumId w:val="18"/>
  </w:num>
  <w:num w:numId="20" w16cid:durableId="1044406763">
    <w:abstractNumId w:val="9"/>
  </w:num>
  <w:num w:numId="21" w16cid:durableId="349264724">
    <w:abstractNumId w:val="19"/>
  </w:num>
  <w:num w:numId="22" w16cid:durableId="489641711">
    <w:abstractNumId w:val="18"/>
  </w:num>
  <w:num w:numId="23" w16cid:durableId="182132000">
    <w:abstractNumId w:val="18"/>
  </w:num>
  <w:num w:numId="24" w16cid:durableId="1904413864">
    <w:abstractNumId w:val="18"/>
  </w:num>
  <w:num w:numId="25" w16cid:durableId="1271740715">
    <w:abstractNumId w:val="18"/>
  </w:num>
  <w:num w:numId="26" w16cid:durableId="934823167">
    <w:abstractNumId w:val="18"/>
  </w:num>
  <w:num w:numId="27" w16cid:durableId="1064449718">
    <w:abstractNumId w:val="18"/>
  </w:num>
  <w:num w:numId="28" w16cid:durableId="1207984204">
    <w:abstractNumId w:val="20"/>
  </w:num>
  <w:num w:numId="29" w16cid:durableId="1177958784">
    <w:abstractNumId w:val="3"/>
  </w:num>
  <w:num w:numId="30" w16cid:durableId="675376628">
    <w:abstractNumId w:val="16"/>
  </w:num>
  <w:num w:numId="31" w16cid:durableId="1099644942">
    <w:abstractNumId w:val="7"/>
  </w:num>
  <w:num w:numId="32" w16cid:durableId="1399330235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embedSystemFonts/>
  <w:saveSubsetFonts/>
  <w:hideSpellingErrors/>
  <w:hideGrammaticalError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30721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B06"/>
    <w:rsid w:val="0000298C"/>
    <w:rsid w:val="000078AC"/>
    <w:rsid w:val="00016F15"/>
    <w:rsid w:val="00020494"/>
    <w:rsid w:val="0003305B"/>
    <w:rsid w:val="00037B64"/>
    <w:rsid w:val="00042A43"/>
    <w:rsid w:val="000451AA"/>
    <w:rsid w:val="00054EAD"/>
    <w:rsid w:val="00057814"/>
    <w:rsid w:val="000703EE"/>
    <w:rsid w:val="00070B92"/>
    <w:rsid w:val="000845B3"/>
    <w:rsid w:val="00087A19"/>
    <w:rsid w:val="000914A4"/>
    <w:rsid w:val="000933E6"/>
    <w:rsid w:val="000942BA"/>
    <w:rsid w:val="00094EFF"/>
    <w:rsid w:val="000A49DC"/>
    <w:rsid w:val="000A625B"/>
    <w:rsid w:val="000B29E7"/>
    <w:rsid w:val="000B75C6"/>
    <w:rsid w:val="000B7BAF"/>
    <w:rsid w:val="000E1750"/>
    <w:rsid w:val="000E6245"/>
    <w:rsid w:val="000E6DBB"/>
    <w:rsid w:val="000E77BA"/>
    <w:rsid w:val="000F321E"/>
    <w:rsid w:val="000F5F3F"/>
    <w:rsid w:val="000F72B4"/>
    <w:rsid w:val="00101D2B"/>
    <w:rsid w:val="001112DE"/>
    <w:rsid w:val="0011223F"/>
    <w:rsid w:val="00113053"/>
    <w:rsid w:val="0013336D"/>
    <w:rsid w:val="00136D2C"/>
    <w:rsid w:val="001374B4"/>
    <w:rsid w:val="00141C18"/>
    <w:rsid w:val="001422F6"/>
    <w:rsid w:val="00143F70"/>
    <w:rsid w:val="00150622"/>
    <w:rsid w:val="00167094"/>
    <w:rsid w:val="00167356"/>
    <w:rsid w:val="001673D0"/>
    <w:rsid w:val="001713C5"/>
    <w:rsid w:val="00172596"/>
    <w:rsid w:val="0017683B"/>
    <w:rsid w:val="00177A9C"/>
    <w:rsid w:val="001823A9"/>
    <w:rsid w:val="00182EF3"/>
    <w:rsid w:val="0018449A"/>
    <w:rsid w:val="00196C8C"/>
    <w:rsid w:val="0019775E"/>
    <w:rsid w:val="001A6934"/>
    <w:rsid w:val="001C1358"/>
    <w:rsid w:val="001C53DE"/>
    <w:rsid w:val="001C6715"/>
    <w:rsid w:val="001D4078"/>
    <w:rsid w:val="001E2DF0"/>
    <w:rsid w:val="001E4588"/>
    <w:rsid w:val="001F1E85"/>
    <w:rsid w:val="001F4018"/>
    <w:rsid w:val="00207F39"/>
    <w:rsid w:val="00221A5D"/>
    <w:rsid w:val="002248F8"/>
    <w:rsid w:val="00225E25"/>
    <w:rsid w:val="0023446F"/>
    <w:rsid w:val="002420A5"/>
    <w:rsid w:val="00246B94"/>
    <w:rsid w:val="00246CDC"/>
    <w:rsid w:val="00246F4E"/>
    <w:rsid w:val="00255C11"/>
    <w:rsid w:val="002645BC"/>
    <w:rsid w:val="002675E8"/>
    <w:rsid w:val="0027314F"/>
    <w:rsid w:val="002749E4"/>
    <w:rsid w:val="00276AA8"/>
    <w:rsid w:val="00284CE4"/>
    <w:rsid w:val="002904AA"/>
    <w:rsid w:val="0029446B"/>
    <w:rsid w:val="002A00C2"/>
    <w:rsid w:val="002A69FD"/>
    <w:rsid w:val="002A7D38"/>
    <w:rsid w:val="002C7F65"/>
    <w:rsid w:val="002D5FE2"/>
    <w:rsid w:val="002D7BA6"/>
    <w:rsid w:val="002E4C47"/>
    <w:rsid w:val="00305917"/>
    <w:rsid w:val="00306267"/>
    <w:rsid w:val="003103C9"/>
    <w:rsid w:val="00310F41"/>
    <w:rsid w:val="003149F8"/>
    <w:rsid w:val="00315818"/>
    <w:rsid w:val="00321998"/>
    <w:rsid w:val="00324CAD"/>
    <w:rsid w:val="00332125"/>
    <w:rsid w:val="0033419B"/>
    <w:rsid w:val="00336226"/>
    <w:rsid w:val="00347074"/>
    <w:rsid w:val="00350897"/>
    <w:rsid w:val="00350BE4"/>
    <w:rsid w:val="00361F03"/>
    <w:rsid w:val="003652C8"/>
    <w:rsid w:val="00370899"/>
    <w:rsid w:val="003745D8"/>
    <w:rsid w:val="003777C6"/>
    <w:rsid w:val="00391D76"/>
    <w:rsid w:val="00395C9F"/>
    <w:rsid w:val="003A4B33"/>
    <w:rsid w:val="003B0E09"/>
    <w:rsid w:val="003B7084"/>
    <w:rsid w:val="003C0F49"/>
    <w:rsid w:val="003C7B48"/>
    <w:rsid w:val="003E1733"/>
    <w:rsid w:val="003E3B8C"/>
    <w:rsid w:val="003F12B0"/>
    <w:rsid w:val="003F1A5F"/>
    <w:rsid w:val="003F29E9"/>
    <w:rsid w:val="003F572A"/>
    <w:rsid w:val="003F7C2A"/>
    <w:rsid w:val="004062DF"/>
    <w:rsid w:val="004111D4"/>
    <w:rsid w:val="00415B33"/>
    <w:rsid w:val="004204A7"/>
    <w:rsid w:val="00422EB7"/>
    <w:rsid w:val="0042319E"/>
    <w:rsid w:val="00424666"/>
    <w:rsid w:val="004417A7"/>
    <w:rsid w:val="00442617"/>
    <w:rsid w:val="00443225"/>
    <w:rsid w:val="00444C33"/>
    <w:rsid w:val="00447567"/>
    <w:rsid w:val="00451EE3"/>
    <w:rsid w:val="00452C67"/>
    <w:rsid w:val="00462185"/>
    <w:rsid w:val="00463919"/>
    <w:rsid w:val="00464CE7"/>
    <w:rsid w:val="00471EA0"/>
    <w:rsid w:val="00474F18"/>
    <w:rsid w:val="00476C7C"/>
    <w:rsid w:val="004833A6"/>
    <w:rsid w:val="00490796"/>
    <w:rsid w:val="0049605C"/>
    <w:rsid w:val="004A537C"/>
    <w:rsid w:val="004A63BD"/>
    <w:rsid w:val="004B35AB"/>
    <w:rsid w:val="004C1D8C"/>
    <w:rsid w:val="004C268C"/>
    <w:rsid w:val="004C6D48"/>
    <w:rsid w:val="004D07BD"/>
    <w:rsid w:val="004D41B5"/>
    <w:rsid w:val="004D6B06"/>
    <w:rsid w:val="004E2D01"/>
    <w:rsid w:val="004E4011"/>
    <w:rsid w:val="004E6032"/>
    <w:rsid w:val="004F0DCF"/>
    <w:rsid w:val="004F61EF"/>
    <w:rsid w:val="00507C9D"/>
    <w:rsid w:val="005100D3"/>
    <w:rsid w:val="005131DD"/>
    <w:rsid w:val="00517C9F"/>
    <w:rsid w:val="005218C7"/>
    <w:rsid w:val="00525D8C"/>
    <w:rsid w:val="00536E3A"/>
    <w:rsid w:val="0054417F"/>
    <w:rsid w:val="00545226"/>
    <w:rsid w:val="00550352"/>
    <w:rsid w:val="00553E8D"/>
    <w:rsid w:val="00556336"/>
    <w:rsid w:val="00560D04"/>
    <w:rsid w:val="0056161C"/>
    <w:rsid w:val="0056263E"/>
    <w:rsid w:val="005647C0"/>
    <w:rsid w:val="00572ABB"/>
    <w:rsid w:val="005754AB"/>
    <w:rsid w:val="005771C2"/>
    <w:rsid w:val="005833FC"/>
    <w:rsid w:val="005921F6"/>
    <w:rsid w:val="005957A9"/>
    <w:rsid w:val="0059596C"/>
    <w:rsid w:val="005B6498"/>
    <w:rsid w:val="005C28D9"/>
    <w:rsid w:val="005C7E66"/>
    <w:rsid w:val="005F3FD0"/>
    <w:rsid w:val="005F4006"/>
    <w:rsid w:val="005F552D"/>
    <w:rsid w:val="005F6354"/>
    <w:rsid w:val="0060521D"/>
    <w:rsid w:val="006103BA"/>
    <w:rsid w:val="006105AE"/>
    <w:rsid w:val="00623538"/>
    <w:rsid w:val="006236F2"/>
    <w:rsid w:val="006248C3"/>
    <w:rsid w:val="006319D9"/>
    <w:rsid w:val="0063317E"/>
    <w:rsid w:val="0063396C"/>
    <w:rsid w:val="00635100"/>
    <w:rsid w:val="006370D7"/>
    <w:rsid w:val="00637618"/>
    <w:rsid w:val="006532AC"/>
    <w:rsid w:val="00657846"/>
    <w:rsid w:val="0067168E"/>
    <w:rsid w:val="00674118"/>
    <w:rsid w:val="00676435"/>
    <w:rsid w:val="006952BA"/>
    <w:rsid w:val="00696173"/>
    <w:rsid w:val="006A7C85"/>
    <w:rsid w:val="006B0A21"/>
    <w:rsid w:val="006B7B4B"/>
    <w:rsid w:val="006C42B1"/>
    <w:rsid w:val="006C4E8B"/>
    <w:rsid w:val="006C6D9C"/>
    <w:rsid w:val="006D5607"/>
    <w:rsid w:val="006D7A69"/>
    <w:rsid w:val="006E7367"/>
    <w:rsid w:val="006E7A0A"/>
    <w:rsid w:val="006F3A02"/>
    <w:rsid w:val="006F7732"/>
    <w:rsid w:val="0070137A"/>
    <w:rsid w:val="007125EF"/>
    <w:rsid w:val="00714BED"/>
    <w:rsid w:val="00735D24"/>
    <w:rsid w:val="00740DC4"/>
    <w:rsid w:val="00741F73"/>
    <w:rsid w:val="00751F6F"/>
    <w:rsid w:val="007707BC"/>
    <w:rsid w:val="00771B7E"/>
    <w:rsid w:val="00772274"/>
    <w:rsid w:val="00773D6F"/>
    <w:rsid w:val="00777B6E"/>
    <w:rsid w:val="0078271D"/>
    <w:rsid w:val="0078463F"/>
    <w:rsid w:val="00790F02"/>
    <w:rsid w:val="007951BA"/>
    <w:rsid w:val="00796B43"/>
    <w:rsid w:val="007A33BD"/>
    <w:rsid w:val="007A55FF"/>
    <w:rsid w:val="007A7B35"/>
    <w:rsid w:val="007C280E"/>
    <w:rsid w:val="007D2914"/>
    <w:rsid w:val="007D487E"/>
    <w:rsid w:val="007D7781"/>
    <w:rsid w:val="007E1430"/>
    <w:rsid w:val="007E3904"/>
    <w:rsid w:val="007E3C69"/>
    <w:rsid w:val="007E5EB6"/>
    <w:rsid w:val="007F67A3"/>
    <w:rsid w:val="00813BBA"/>
    <w:rsid w:val="00820DDF"/>
    <w:rsid w:val="00822071"/>
    <w:rsid w:val="008231B7"/>
    <w:rsid w:val="008343CF"/>
    <w:rsid w:val="0083475E"/>
    <w:rsid w:val="00834E8F"/>
    <w:rsid w:val="0083552B"/>
    <w:rsid w:val="008404BC"/>
    <w:rsid w:val="00840E4D"/>
    <w:rsid w:val="00854D3B"/>
    <w:rsid w:val="00855643"/>
    <w:rsid w:val="00867BEC"/>
    <w:rsid w:val="00890ACB"/>
    <w:rsid w:val="00894909"/>
    <w:rsid w:val="008954D1"/>
    <w:rsid w:val="0089768F"/>
    <w:rsid w:val="008A0CEB"/>
    <w:rsid w:val="008A44D1"/>
    <w:rsid w:val="008B1AF4"/>
    <w:rsid w:val="008B3240"/>
    <w:rsid w:val="008C0A30"/>
    <w:rsid w:val="008C0C08"/>
    <w:rsid w:val="008D0996"/>
    <w:rsid w:val="008D6F76"/>
    <w:rsid w:val="008D7CDA"/>
    <w:rsid w:val="008E47EB"/>
    <w:rsid w:val="008F5D78"/>
    <w:rsid w:val="00903822"/>
    <w:rsid w:val="00906926"/>
    <w:rsid w:val="00906BBD"/>
    <w:rsid w:val="00914AD3"/>
    <w:rsid w:val="009160EF"/>
    <w:rsid w:val="00916630"/>
    <w:rsid w:val="009266B9"/>
    <w:rsid w:val="00927198"/>
    <w:rsid w:val="00932353"/>
    <w:rsid w:val="00935F13"/>
    <w:rsid w:val="00936AAB"/>
    <w:rsid w:val="0095224F"/>
    <w:rsid w:val="0095424F"/>
    <w:rsid w:val="009610D1"/>
    <w:rsid w:val="00965738"/>
    <w:rsid w:val="009736A3"/>
    <w:rsid w:val="00976995"/>
    <w:rsid w:val="009805D7"/>
    <w:rsid w:val="00982905"/>
    <w:rsid w:val="00985427"/>
    <w:rsid w:val="00986427"/>
    <w:rsid w:val="00995AA5"/>
    <w:rsid w:val="009A1607"/>
    <w:rsid w:val="009A3506"/>
    <w:rsid w:val="009A6761"/>
    <w:rsid w:val="009B7279"/>
    <w:rsid w:val="009B77F4"/>
    <w:rsid w:val="009C0595"/>
    <w:rsid w:val="009C4017"/>
    <w:rsid w:val="009D3024"/>
    <w:rsid w:val="009D310F"/>
    <w:rsid w:val="009D47BF"/>
    <w:rsid w:val="009D5550"/>
    <w:rsid w:val="009E1DC6"/>
    <w:rsid w:val="009E34CB"/>
    <w:rsid w:val="009E4F33"/>
    <w:rsid w:val="009F63C0"/>
    <w:rsid w:val="009F7643"/>
    <w:rsid w:val="00A03A0D"/>
    <w:rsid w:val="00A06997"/>
    <w:rsid w:val="00A12F19"/>
    <w:rsid w:val="00A1659F"/>
    <w:rsid w:val="00A234AD"/>
    <w:rsid w:val="00A25345"/>
    <w:rsid w:val="00A26A92"/>
    <w:rsid w:val="00A32642"/>
    <w:rsid w:val="00A43330"/>
    <w:rsid w:val="00A47405"/>
    <w:rsid w:val="00A47E0E"/>
    <w:rsid w:val="00A5106B"/>
    <w:rsid w:val="00A52DA0"/>
    <w:rsid w:val="00A5641B"/>
    <w:rsid w:val="00A601BC"/>
    <w:rsid w:val="00A6545E"/>
    <w:rsid w:val="00A665E3"/>
    <w:rsid w:val="00A741EA"/>
    <w:rsid w:val="00A82562"/>
    <w:rsid w:val="00A82658"/>
    <w:rsid w:val="00A8542C"/>
    <w:rsid w:val="00A872AF"/>
    <w:rsid w:val="00A9242A"/>
    <w:rsid w:val="00AA234E"/>
    <w:rsid w:val="00AB0AAE"/>
    <w:rsid w:val="00AB2003"/>
    <w:rsid w:val="00AB4FF5"/>
    <w:rsid w:val="00AB51C4"/>
    <w:rsid w:val="00AC33D6"/>
    <w:rsid w:val="00AC442F"/>
    <w:rsid w:val="00AC66AF"/>
    <w:rsid w:val="00AD10C5"/>
    <w:rsid w:val="00AE03C3"/>
    <w:rsid w:val="00AE254F"/>
    <w:rsid w:val="00AE2BD8"/>
    <w:rsid w:val="00AF0016"/>
    <w:rsid w:val="00AF0A1D"/>
    <w:rsid w:val="00AF12DB"/>
    <w:rsid w:val="00AF42F6"/>
    <w:rsid w:val="00B05E44"/>
    <w:rsid w:val="00B07E25"/>
    <w:rsid w:val="00B12342"/>
    <w:rsid w:val="00B2055D"/>
    <w:rsid w:val="00B23D1D"/>
    <w:rsid w:val="00B31892"/>
    <w:rsid w:val="00B34F75"/>
    <w:rsid w:val="00B40A11"/>
    <w:rsid w:val="00B532B3"/>
    <w:rsid w:val="00B7698E"/>
    <w:rsid w:val="00B77256"/>
    <w:rsid w:val="00B77C3D"/>
    <w:rsid w:val="00B8235F"/>
    <w:rsid w:val="00B875D2"/>
    <w:rsid w:val="00B90257"/>
    <w:rsid w:val="00B9161B"/>
    <w:rsid w:val="00BB2C95"/>
    <w:rsid w:val="00BB320C"/>
    <w:rsid w:val="00BB3BE1"/>
    <w:rsid w:val="00BC171B"/>
    <w:rsid w:val="00BC6096"/>
    <w:rsid w:val="00BC672D"/>
    <w:rsid w:val="00BC6EA6"/>
    <w:rsid w:val="00BD2F50"/>
    <w:rsid w:val="00BD6655"/>
    <w:rsid w:val="00BD7CDD"/>
    <w:rsid w:val="00BE2F52"/>
    <w:rsid w:val="00BE2F6C"/>
    <w:rsid w:val="00BF0F7E"/>
    <w:rsid w:val="00BF19FD"/>
    <w:rsid w:val="00C0052E"/>
    <w:rsid w:val="00C06A8C"/>
    <w:rsid w:val="00C12D2E"/>
    <w:rsid w:val="00C15EC8"/>
    <w:rsid w:val="00C16594"/>
    <w:rsid w:val="00C23039"/>
    <w:rsid w:val="00C235D6"/>
    <w:rsid w:val="00C27641"/>
    <w:rsid w:val="00C4083B"/>
    <w:rsid w:val="00C42336"/>
    <w:rsid w:val="00C425BC"/>
    <w:rsid w:val="00C46A13"/>
    <w:rsid w:val="00C47CEE"/>
    <w:rsid w:val="00C632BA"/>
    <w:rsid w:val="00C64F3E"/>
    <w:rsid w:val="00C71537"/>
    <w:rsid w:val="00C71C94"/>
    <w:rsid w:val="00C72540"/>
    <w:rsid w:val="00C7565D"/>
    <w:rsid w:val="00C75C88"/>
    <w:rsid w:val="00C76E26"/>
    <w:rsid w:val="00C85723"/>
    <w:rsid w:val="00C921DD"/>
    <w:rsid w:val="00C95339"/>
    <w:rsid w:val="00CA6A64"/>
    <w:rsid w:val="00CB29B9"/>
    <w:rsid w:val="00CB369A"/>
    <w:rsid w:val="00CC6D13"/>
    <w:rsid w:val="00CD4388"/>
    <w:rsid w:val="00CD548C"/>
    <w:rsid w:val="00CD67A1"/>
    <w:rsid w:val="00CE5170"/>
    <w:rsid w:val="00CF559C"/>
    <w:rsid w:val="00CF6B96"/>
    <w:rsid w:val="00CF6EB7"/>
    <w:rsid w:val="00CF7A0C"/>
    <w:rsid w:val="00D04BC0"/>
    <w:rsid w:val="00D1117A"/>
    <w:rsid w:val="00D13DB8"/>
    <w:rsid w:val="00D142F9"/>
    <w:rsid w:val="00D16E57"/>
    <w:rsid w:val="00D202DD"/>
    <w:rsid w:val="00D27451"/>
    <w:rsid w:val="00D27DE7"/>
    <w:rsid w:val="00D35DF7"/>
    <w:rsid w:val="00D40DEC"/>
    <w:rsid w:val="00D512F2"/>
    <w:rsid w:val="00D60B69"/>
    <w:rsid w:val="00D718ED"/>
    <w:rsid w:val="00D7451E"/>
    <w:rsid w:val="00D76A2B"/>
    <w:rsid w:val="00D83390"/>
    <w:rsid w:val="00D86571"/>
    <w:rsid w:val="00DA37C7"/>
    <w:rsid w:val="00DA437C"/>
    <w:rsid w:val="00DA6334"/>
    <w:rsid w:val="00DB209F"/>
    <w:rsid w:val="00DB30A9"/>
    <w:rsid w:val="00DC0CE6"/>
    <w:rsid w:val="00DD0A3E"/>
    <w:rsid w:val="00DD2F3F"/>
    <w:rsid w:val="00DD3801"/>
    <w:rsid w:val="00DD67BA"/>
    <w:rsid w:val="00DD7B8D"/>
    <w:rsid w:val="00DE2963"/>
    <w:rsid w:val="00DE7AB8"/>
    <w:rsid w:val="00DF017D"/>
    <w:rsid w:val="00DF65FC"/>
    <w:rsid w:val="00E01FC2"/>
    <w:rsid w:val="00E07543"/>
    <w:rsid w:val="00E136BB"/>
    <w:rsid w:val="00E203E1"/>
    <w:rsid w:val="00E31333"/>
    <w:rsid w:val="00E41095"/>
    <w:rsid w:val="00E524DB"/>
    <w:rsid w:val="00E55889"/>
    <w:rsid w:val="00E56EDA"/>
    <w:rsid w:val="00E668CE"/>
    <w:rsid w:val="00E66DD5"/>
    <w:rsid w:val="00E75092"/>
    <w:rsid w:val="00EA20E9"/>
    <w:rsid w:val="00EA7992"/>
    <w:rsid w:val="00EB00EC"/>
    <w:rsid w:val="00EB3333"/>
    <w:rsid w:val="00EB670B"/>
    <w:rsid w:val="00EC3089"/>
    <w:rsid w:val="00EC3104"/>
    <w:rsid w:val="00EC35D0"/>
    <w:rsid w:val="00EC680D"/>
    <w:rsid w:val="00ED4F96"/>
    <w:rsid w:val="00EE09B9"/>
    <w:rsid w:val="00EE4864"/>
    <w:rsid w:val="00EF1E9A"/>
    <w:rsid w:val="00EF5E62"/>
    <w:rsid w:val="00EF61D3"/>
    <w:rsid w:val="00F11703"/>
    <w:rsid w:val="00F154FF"/>
    <w:rsid w:val="00F170DF"/>
    <w:rsid w:val="00F20417"/>
    <w:rsid w:val="00F20874"/>
    <w:rsid w:val="00F22A3C"/>
    <w:rsid w:val="00F3447D"/>
    <w:rsid w:val="00F401AA"/>
    <w:rsid w:val="00F42D2B"/>
    <w:rsid w:val="00F45892"/>
    <w:rsid w:val="00F4668B"/>
    <w:rsid w:val="00F501E2"/>
    <w:rsid w:val="00F502FF"/>
    <w:rsid w:val="00F6009E"/>
    <w:rsid w:val="00F6173A"/>
    <w:rsid w:val="00F6665C"/>
    <w:rsid w:val="00F670E1"/>
    <w:rsid w:val="00F71C6B"/>
    <w:rsid w:val="00F80AE0"/>
    <w:rsid w:val="00F811C4"/>
    <w:rsid w:val="00F85551"/>
    <w:rsid w:val="00F86B31"/>
    <w:rsid w:val="00F91BC1"/>
    <w:rsid w:val="00F94090"/>
    <w:rsid w:val="00FA373D"/>
    <w:rsid w:val="00FB25DD"/>
    <w:rsid w:val="00FB382E"/>
    <w:rsid w:val="00FB4E28"/>
    <w:rsid w:val="00FC0056"/>
    <w:rsid w:val="00FC3F63"/>
    <w:rsid w:val="00FC6E60"/>
    <w:rsid w:val="00FD00A4"/>
    <w:rsid w:val="00FD1AEC"/>
    <w:rsid w:val="00FD5742"/>
    <w:rsid w:val="00FD73E5"/>
    <w:rsid w:val="00FE0A8E"/>
    <w:rsid w:val="00FF15EB"/>
    <w:rsid w:val="00FF3756"/>
    <w:rsid w:val="00FF55E6"/>
    <w:rsid w:val="00FF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ru v:ext="edit" colors="black"/>
    </o:shapedefaults>
    <o:shapelayout v:ext="edit">
      <o:idmap v:ext="edit" data="1"/>
    </o:shapelayout>
  </w:shapeDefaults>
  <w:decimalSymbol w:val=","/>
  <w:listSeparator w:val=";"/>
  <w14:docId w14:val="06A54605"/>
  <w15:docId w15:val="{8E4C5C5E-E920-4BF6-9B83-A960B4A18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A7D38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000000"/>
      <w:lang w:val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2248F8"/>
    <w:pPr>
      <w:keepNext/>
      <w:keepLines/>
      <w:numPr>
        <w:numId w:val="19"/>
      </w:numPr>
      <w:spacing w:before="480" w:after="480" w:line="432" w:lineRule="exact"/>
      <w:outlineLvl w:val="0"/>
    </w:pPr>
    <w:rPr>
      <w:rFonts w:eastAsiaTheme="majorEastAsia" w:cstheme="majorBidi"/>
      <w:bCs/>
      <w:caps/>
      <w:color w:val="A2C518"/>
      <w:sz w:val="36"/>
      <w:szCs w:val="5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2248F8"/>
    <w:pPr>
      <w:keepNext/>
      <w:keepLines/>
      <w:numPr>
        <w:ilvl w:val="1"/>
        <w:numId w:val="19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A2C518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2248F8"/>
    <w:pPr>
      <w:keepNext/>
      <w:keepLines/>
      <w:numPr>
        <w:ilvl w:val="2"/>
        <w:numId w:val="19"/>
      </w:numPr>
      <w:spacing w:before="200" w:after="120" w:line="288" w:lineRule="exact"/>
      <w:outlineLvl w:val="2"/>
    </w:pPr>
    <w:rPr>
      <w:rFonts w:eastAsiaTheme="majorEastAsia" w:cstheme="majorBidi"/>
      <w:bCs/>
      <w:color w:val="A2C518"/>
      <w:sz w:val="24"/>
      <w:szCs w:val="24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2248F8"/>
    <w:pPr>
      <w:keepNext/>
      <w:keepLines/>
      <w:numPr>
        <w:ilvl w:val="3"/>
        <w:numId w:val="19"/>
      </w:numPr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Kop5">
    <w:name w:val="heading 5"/>
    <w:basedOn w:val="Standaard"/>
    <w:next w:val="Standaard"/>
    <w:link w:val="Kop5Char"/>
    <w:autoRedefine/>
    <w:uiPriority w:val="9"/>
    <w:unhideWhenUsed/>
    <w:rsid w:val="002248F8"/>
    <w:pPr>
      <w:keepNext/>
      <w:keepLines/>
      <w:numPr>
        <w:ilvl w:val="4"/>
        <w:numId w:val="18"/>
      </w:numPr>
      <w:spacing w:before="200"/>
      <w:outlineLvl w:val="4"/>
    </w:pPr>
    <w:rPr>
      <w:rFonts w:eastAsiaTheme="majorEastAsia" w:cstheme="majorBidi"/>
    </w:rPr>
  </w:style>
  <w:style w:type="paragraph" w:styleId="Kop6">
    <w:name w:val="heading 6"/>
    <w:basedOn w:val="Standaard"/>
    <w:next w:val="Standaard"/>
    <w:link w:val="Kop6Char"/>
    <w:autoRedefine/>
    <w:uiPriority w:val="9"/>
    <w:unhideWhenUsed/>
    <w:rsid w:val="002248F8"/>
    <w:pPr>
      <w:keepNext/>
      <w:keepLines/>
      <w:numPr>
        <w:ilvl w:val="5"/>
        <w:numId w:val="19"/>
      </w:numPr>
      <w:spacing w:before="200"/>
      <w:outlineLvl w:val="5"/>
    </w:pPr>
    <w:rPr>
      <w:rFonts w:eastAsiaTheme="majorEastAsia" w:cstheme="majorBidi"/>
      <w:iCs/>
    </w:rPr>
  </w:style>
  <w:style w:type="paragraph" w:styleId="Kop7">
    <w:name w:val="heading 7"/>
    <w:basedOn w:val="Standaard"/>
    <w:next w:val="Standaard"/>
    <w:link w:val="Kop7Char"/>
    <w:autoRedefine/>
    <w:uiPriority w:val="9"/>
    <w:unhideWhenUsed/>
    <w:rsid w:val="00E668CE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2248F8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2248F8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Cs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1E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2C7F65"/>
    <w:pPr>
      <w:spacing w:before="60"/>
    </w:pPr>
    <w:rPr>
      <w:noProof/>
      <w:color w:val="A2C518" w:themeColor="accent2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2C7F65"/>
    <w:rPr>
      <w:rFonts w:ascii="FlandersArtSerif-Regular" w:hAnsi="FlandersArtSerif-Regular"/>
      <w:noProof/>
      <w:color w:val="A2C518" w:themeColor="accent2"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2C7F65"/>
    <w:pPr>
      <w:tabs>
        <w:tab w:val="clear" w:pos="3686"/>
        <w:tab w:val="center" w:pos="4513"/>
        <w:tab w:val="right" w:pos="9923"/>
      </w:tabs>
      <w:spacing w:line="240" w:lineRule="auto"/>
    </w:pPr>
    <w:rPr>
      <w:color w:val="A2C518" w:themeColor="accent2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2C7F65"/>
    <w:rPr>
      <w:rFonts w:ascii="FlandersArtSerif-Regular" w:hAnsi="FlandersArtSerif-Regular"/>
      <w:color w:val="A2C518" w:themeColor="accent2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EF1E9A"/>
    <w:rPr>
      <w:color w:val="808080"/>
    </w:rPr>
  </w:style>
  <w:style w:type="table" w:styleId="Tabelraster">
    <w:name w:val="Table Grid"/>
    <w:basedOn w:val="Standaardtabel"/>
    <w:uiPriority w:val="59"/>
    <w:rsid w:val="00EF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EF1E9A"/>
    <w:rPr>
      <w:i/>
      <w:iCs/>
      <w:color w:val="4A4949" w:themeColor="text1" w:themeTint="E6"/>
    </w:rPr>
  </w:style>
  <w:style w:type="character" w:styleId="Intensievebenadrukking">
    <w:name w:val="Intense Emphasis"/>
    <w:basedOn w:val="Standaardalinea-lettertype"/>
    <w:uiPriority w:val="21"/>
    <w:rsid w:val="00EF1E9A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4062DF"/>
    <w:pPr>
      <w:spacing w:line="600" w:lineRule="exact"/>
      <w:jc w:val="center"/>
    </w:pPr>
    <w:rPr>
      <w:color w:val="A2C518" w:themeColor="accent2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62DF"/>
    <w:rPr>
      <w:rFonts w:ascii="Calibri" w:hAnsi="Calibri"/>
      <w:color w:val="A2C518" w:themeColor="accent2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EF1E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FDA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46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46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46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46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B4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B4D9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EF1E9A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783AB" w:themeColor="accent1" w:themeTint="BF"/>
        <w:left w:val="single" w:sz="8" w:space="0" w:color="2783AB" w:themeColor="accent1" w:themeTint="BF"/>
        <w:bottom w:val="single" w:sz="8" w:space="0" w:color="2783AB" w:themeColor="accent1" w:themeTint="BF"/>
        <w:right w:val="single" w:sz="8" w:space="0" w:color="2783AB" w:themeColor="accent1" w:themeTint="BF"/>
        <w:insideH w:val="single" w:sz="8" w:space="0" w:color="2783AB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83AB" w:themeColor="accent1" w:themeTint="BF"/>
          <w:left w:val="single" w:sz="8" w:space="0" w:color="2783AB" w:themeColor="accent1" w:themeTint="BF"/>
          <w:bottom w:val="single" w:sz="8" w:space="0" w:color="2783AB" w:themeColor="accent1" w:themeTint="BF"/>
          <w:right w:val="single" w:sz="8" w:space="0" w:color="2783AB" w:themeColor="accent1" w:themeTint="BF"/>
          <w:insideH w:val="nil"/>
          <w:insideV w:val="nil"/>
        </w:tcBorders>
        <w:shd w:val="clear" w:color="auto" w:fill="1546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83AB" w:themeColor="accent1" w:themeTint="BF"/>
          <w:left w:val="single" w:sz="8" w:space="0" w:color="2783AB" w:themeColor="accent1" w:themeTint="BF"/>
          <w:bottom w:val="single" w:sz="8" w:space="0" w:color="2783AB" w:themeColor="accent1" w:themeTint="BF"/>
          <w:right w:val="single" w:sz="8" w:space="0" w:color="2783A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FDA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1673D0"/>
    <w:rPr>
      <w:rFonts w:ascii="Calibri" w:hAnsi="Calibri"/>
      <w:b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2C7F65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A2C518" w:themeColor="accen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2C7F65"/>
    <w:rPr>
      <w:rFonts w:ascii="FlandersArtSans-Medium" w:eastAsiaTheme="majorEastAsia" w:hAnsi="FlandersArtSans-Medium" w:cstheme="majorBidi"/>
      <w:caps/>
      <w:color w:val="A2C518" w:themeColor="accen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2248F8"/>
    <w:rPr>
      <w:rFonts w:ascii="Calibri" w:eastAsiaTheme="majorEastAsia" w:hAnsi="Calibri" w:cstheme="majorBidi"/>
      <w:bCs/>
      <w:caps/>
      <w:color w:val="A2C518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3A4B33"/>
    <w:pPr>
      <w:spacing w:after="240"/>
    </w:pPr>
    <w:rPr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248F8"/>
    <w:rPr>
      <w:rFonts w:ascii="Calibri" w:eastAsiaTheme="majorEastAsia" w:hAnsi="Calibri" w:cstheme="majorBidi"/>
      <w:bCs/>
      <w:caps/>
      <w:color w:val="A2C518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248F8"/>
    <w:rPr>
      <w:rFonts w:ascii="Calibri" w:eastAsiaTheme="majorEastAsia" w:hAnsi="Calibri" w:cstheme="majorBidi"/>
      <w:bCs/>
      <w:color w:val="A2C518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248F8"/>
    <w:rPr>
      <w:rFonts w:ascii="Calibri" w:eastAsiaTheme="majorEastAsia" w:hAnsi="Calibri" w:cstheme="majorBidi"/>
      <w:bCs/>
      <w:iCs/>
      <w:color w:val="000000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248F8"/>
    <w:rPr>
      <w:rFonts w:ascii="Calibri" w:eastAsiaTheme="majorEastAsia" w:hAnsi="Calibri" w:cstheme="majorBidi"/>
      <w:color w:val="000000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248F8"/>
    <w:rPr>
      <w:rFonts w:ascii="Calibri" w:eastAsiaTheme="majorEastAsia" w:hAnsi="Calibri" w:cstheme="majorBidi"/>
      <w:iCs/>
      <w:color w:val="000000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E668CE"/>
    <w:rPr>
      <w:rFonts w:ascii="Calibri" w:eastAsiaTheme="majorEastAsia" w:hAnsi="Calibri" w:cstheme="majorBidi"/>
      <w:iCs/>
      <w:color w:val="00000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248F8"/>
    <w:rPr>
      <w:rFonts w:ascii="Calibri" w:eastAsiaTheme="majorEastAsia" w:hAnsi="Calibri" w:cstheme="majorBidi"/>
      <w:color w:val="000000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248F8"/>
    <w:rPr>
      <w:rFonts w:ascii="Calibri" w:eastAsiaTheme="majorEastAsia" w:hAnsi="Calibri" w:cstheme="majorBidi"/>
      <w:iCs/>
      <w:color w:val="000000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EF1E9A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EF1E9A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8F5D78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8F5D78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EF1E9A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EF1E9A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EF1E9A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EF1E9A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8463F"/>
    <w:rPr>
      <w:rFonts w:ascii="FlandersArtSerif-Regular" w:hAnsi="FlandersArtSerif-Regular"/>
      <w:color w:val="1C1A15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F1E9A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EF1E9A"/>
    <w:pPr>
      <w:tabs>
        <w:tab w:val="clear" w:pos="3686"/>
      </w:tabs>
    </w:pPr>
    <w:rPr>
      <w:b/>
      <w:color w:val="15465B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EF1E9A"/>
    <w:pPr>
      <w:tabs>
        <w:tab w:val="clear" w:pos="3686"/>
      </w:tabs>
      <w:ind w:left="200" w:hanging="200"/>
    </w:pPr>
    <w:rPr>
      <w:color w:val="15465B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EF1E9A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EF1E9A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EF1E9A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EF1E9A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EF1E9A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EF1E9A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070B92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F1E9A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EF1E9A"/>
    <w:rPr>
      <w:b/>
      <w:i/>
      <w:iCs/>
    </w:rPr>
  </w:style>
  <w:style w:type="character" w:styleId="Subtieleverwijzing">
    <w:name w:val="Subtle Reference"/>
    <w:basedOn w:val="Standaardalinea-lettertype"/>
    <w:uiPriority w:val="31"/>
    <w:rsid w:val="00EF1E9A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EF1E9A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EF1E9A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EF1E9A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EF1E9A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EF1E9A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EF1E9A"/>
    <w:pPr>
      <w:spacing w:after="0" w:line="240" w:lineRule="auto"/>
    </w:pPr>
    <w:tblPr/>
  </w:style>
  <w:style w:type="paragraph" w:customStyle="1" w:styleId="Tabelheader">
    <w:name w:val="Tabel header"/>
    <w:basedOn w:val="Standaard"/>
    <w:autoRedefine/>
    <w:qFormat/>
    <w:rsid w:val="001673D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EF1E9A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2C7F65"/>
    <w:pPr>
      <w:spacing w:line="280" w:lineRule="exact"/>
      <w:jc w:val="right"/>
    </w:pPr>
    <w:rPr>
      <w:color w:val="A2C518" w:themeColor="accent2"/>
      <w:sz w:val="24"/>
    </w:rPr>
  </w:style>
  <w:style w:type="paragraph" w:customStyle="1" w:styleId="Vlottetekst-roodMSF">
    <w:name w:val="Vlotte tekst - rood MSF"/>
    <w:basedOn w:val="Standaard"/>
    <w:rsid w:val="00EF1E9A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2C7F65"/>
    <w:pPr>
      <w:tabs>
        <w:tab w:val="clear" w:pos="3686"/>
        <w:tab w:val="right" w:pos="9923"/>
      </w:tabs>
      <w:jc w:val="right"/>
    </w:pPr>
    <w:rPr>
      <w:rFonts w:cs="Calibri"/>
      <w:color w:val="A2C518" w:themeColor="accent2"/>
      <w:sz w:val="16"/>
    </w:rPr>
  </w:style>
  <w:style w:type="paragraph" w:customStyle="1" w:styleId="Inspringing">
    <w:name w:val="Inspringing"/>
    <w:basedOn w:val="Standaard"/>
    <w:rsid w:val="00EF1E9A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A4B33"/>
    <w:pPr>
      <w:framePr w:wrap="auto" w:vAnchor="margin" w:yAlign="inline"/>
      <w:jc w:val="center"/>
    </w:pPr>
    <w:rPr>
      <w:rFonts w:ascii="Calibri" w:hAnsi="Calibri"/>
    </w:rPr>
  </w:style>
  <w:style w:type="paragraph" w:customStyle="1" w:styleId="OndertitelVo">
    <w:name w:val="Ondertitel_Vo"/>
    <w:basedOn w:val="Ondertitel"/>
    <w:link w:val="OndertitelVoChar"/>
    <w:qFormat/>
    <w:rsid w:val="001673D0"/>
    <w:rPr>
      <w:b/>
    </w:rPr>
  </w:style>
  <w:style w:type="character" w:customStyle="1" w:styleId="TitelVoChar">
    <w:name w:val="Titel_Vo Char"/>
    <w:basedOn w:val="TitelChar"/>
    <w:link w:val="TitelVo"/>
    <w:rsid w:val="003A4B33"/>
    <w:rPr>
      <w:rFonts w:ascii="Calibri" w:eastAsiaTheme="majorEastAsia" w:hAnsi="Calibri" w:cstheme="majorBidi"/>
      <w:caps/>
      <w:color w:val="A2C518" w:themeColor="accent2"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basedOn w:val="OndertitelChar"/>
    <w:link w:val="OndertitelVo"/>
    <w:rsid w:val="001673D0"/>
    <w:rPr>
      <w:rFonts w:ascii="Calibri" w:hAnsi="Calibri"/>
      <w:b/>
      <w:color w:val="A2C518" w:themeColor="accent2"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57846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9D5550"/>
    <w:pPr>
      <w:tabs>
        <w:tab w:val="left" w:pos="3686"/>
      </w:tabs>
      <w:spacing w:after="0" w:line="240" w:lineRule="auto"/>
      <w:contextualSpacing/>
    </w:pPr>
    <w:rPr>
      <w:rFonts w:ascii="Calibri" w:hAnsi="Calibri"/>
      <w:color w:val="1C1A15" w:themeColor="background2" w:themeShade="1A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E77B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E77B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E77BA"/>
    <w:rPr>
      <w:rFonts w:ascii="Calibri" w:hAnsi="Calibri"/>
      <w:color w:val="000000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E77B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E77BA"/>
    <w:rPr>
      <w:rFonts w:ascii="Calibri" w:hAnsi="Calibri"/>
      <w:b/>
      <w:bCs/>
      <w:color w:val="000000"/>
      <w:sz w:val="20"/>
      <w:szCs w:val="20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12F19"/>
    <w:rPr>
      <w:color w:val="AA78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image" Target="media/image4.svg"/><Relationship Id="rId26" Type="http://schemas.openxmlformats.org/officeDocument/2006/relationships/footer" Target="footer4.xml"/><Relationship Id="rId21" Type="http://schemas.openxmlformats.org/officeDocument/2006/relationships/footer" Target="footer1.xml"/><Relationship Id="rId34" Type="http://schemas.openxmlformats.org/officeDocument/2006/relationships/image" Target="media/image10.jp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3.png"/><Relationship Id="rId25" Type="http://schemas.openxmlformats.org/officeDocument/2006/relationships/hyperlink" Target="mailto:Ruimtevoorvoedsel@vlm.be" TargetMode="External"/><Relationship Id="rId33" Type="http://schemas.openxmlformats.org/officeDocument/2006/relationships/footer" Target="footer6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sv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3.xml"/><Relationship Id="rId32" Type="http://schemas.openxmlformats.org/officeDocument/2006/relationships/hyperlink" Target="mailto:ruimtevoorvoedsel@vlm.be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header" Target="header1.xml"/><Relationship Id="rId28" Type="http://schemas.openxmlformats.org/officeDocument/2006/relationships/hyperlink" Target="https://staging.ilvo.vlaanderen.be/uploads/documents/strategisch-plan-korte-keten1.pdf" TargetMode="External"/><Relationship Id="rId36" Type="http://schemas.openxmlformats.org/officeDocument/2006/relationships/footer" Target="footer7.xml"/><Relationship Id="rId10" Type="http://schemas.openxmlformats.org/officeDocument/2006/relationships/styles" Target="styles.xml"/><Relationship Id="rId19" Type="http://schemas.openxmlformats.org/officeDocument/2006/relationships/image" Target="media/image5.png"/><Relationship Id="rId31" Type="http://schemas.openxmlformats.org/officeDocument/2006/relationships/hyperlink" Target="https://www.vlm.be/nl/projecten/vlm-projecten/Antwerpse-Zuidrand/Paginas/Oproep-Ruimte-Voor-Voedsel-.aspx" TargetMode="External"/><Relationship Id="rId35" Type="http://schemas.openxmlformats.org/officeDocument/2006/relationships/header" Target="header2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2.xml"/><Relationship Id="rId27" Type="http://schemas.openxmlformats.org/officeDocument/2006/relationships/footer" Target="footer5.xml"/><Relationship Id="rId30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ve\Downloads\Cover%20rapport_Vlaanderen%20is%20open%20ruimte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M">
      <a:dk1>
        <a:srgbClr val="373636"/>
      </a:dk1>
      <a:lt1>
        <a:sysClr val="window" lastClr="FFFFFF"/>
      </a:lt1>
      <a:dk2>
        <a:srgbClr val="15465B"/>
      </a:dk2>
      <a:lt2>
        <a:srgbClr val="F6F5F3"/>
      </a:lt2>
      <a:accent1>
        <a:srgbClr val="15465B"/>
      </a:accent1>
      <a:accent2>
        <a:srgbClr val="A2C518"/>
      </a:accent2>
      <a:accent3>
        <a:srgbClr val="FFF200"/>
      </a:accent3>
      <a:accent4>
        <a:srgbClr val="373636"/>
      </a:accent4>
      <a:accent5>
        <a:srgbClr val="15465B"/>
      </a:accent5>
      <a:accent6>
        <a:srgbClr val="A2C518"/>
      </a:accent6>
      <a:hlink>
        <a:srgbClr val="3C96BE"/>
      </a:hlink>
      <a:folHlink>
        <a:srgbClr val="AA78AA"/>
      </a:folHlink>
    </a:clrScheme>
    <a:fontScheme name="Vlaamse overheid opmaakstijlen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>2023-02-02T00:00:00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haredContentType xmlns="Microsoft.SharePoint.Taxonomy.ContentTypeSync" SourceId="0c5116a7-fc45-434b-8d6e-256aff411b4d" ContentTypeId="0x0101008143CB61005C4B7097E3D6EAB9B737CC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8C3EA06960646931FECBF22C421CF" ma:contentTypeVersion="12" ma:contentTypeDescription="Een nieuw document maken." ma:contentTypeScope="" ma:versionID="157735f6ef402091a34eea4b9b43850c">
  <xsd:schema xmlns:xsd="http://www.w3.org/2001/XMLSchema" xmlns:xs="http://www.w3.org/2001/XMLSchema" xmlns:p="http://schemas.microsoft.com/office/2006/metadata/properties" xmlns:ns1="http://schemas.microsoft.com/sharepoint/v3" xmlns:ns2="8352b163-ef7a-4c75-991d-0dfe92b21fb1" targetNamespace="http://schemas.microsoft.com/office/2006/metadata/properties" ma:root="true" ma:fieldsID="8a1dff9e8c3534daeb852ee9378bb518" ns1:_="" ns2:_="">
    <xsd:import namespace="http://schemas.microsoft.com/sharepoint/v3"/>
    <xsd:import namespace="8352b163-ef7a-4c75-991d-0dfe92b21fb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Begindatum van de planning" ma:description="" ma:internalName="PublishingStartDate">
      <xsd:simpleType>
        <xsd:restriction base="dms:Unknown"/>
      </xsd:simpleType>
    </xsd:element>
    <xsd:element name="PublishingExpirationDate" ma:index="5" nillable="true" ma:displayName="Einddatum van de planning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b163-ef7a-4c75-991d-0dfe92b21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A97B5791-4C5D-47F1-9588-4081EEC1DCE7}"/>
</file>

<file path=customXml/itemProps3.xml><?xml version="1.0" encoding="utf-8"?>
<ds:datastoreItem xmlns:ds="http://schemas.openxmlformats.org/officeDocument/2006/customXml" ds:itemID="{143BB5EF-DFB1-4B1C-900F-252E62F31FE5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2E260770-7C35-40F3-8FC3-676E260CA55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E77DF7A-A216-451A-94FD-E1C132DE5F88}"/>
</file>

<file path=customXml/itemProps6.xml><?xml version="1.0" encoding="utf-8"?>
<ds:datastoreItem xmlns:ds="http://schemas.openxmlformats.org/officeDocument/2006/customXml" ds:itemID="{4256D9B2-C8D8-4F77-888E-2E64E2D9FB6A}"/>
</file>

<file path=customXml/itemProps7.xml><?xml version="1.0" encoding="utf-8"?>
<ds:datastoreItem xmlns:ds="http://schemas.openxmlformats.org/officeDocument/2006/customXml" ds:itemID="{7EF79E6F-289B-47BC-8561-DA242C714FBD}"/>
</file>

<file path=customXml/itemProps8.xml><?xml version="1.0" encoding="utf-8"?>
<ds:datastoreItem xmlns:ds="http://schemas.openxmlformats.org/officeDocument/2006/customXml" ds:itemID="{FA41B6C6-B2DC-459E-8527-4C7B641D643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rapport_Vlaanderen is open ruimte.dotx</Template>
  <TotalTime>3314</TotalTime>
  <Pages>9</Pages>
  <Words>1917</Words>
  <Characters>10544</Characters>
  <Application>Microsoft Office Word</Application>
  <DocSecurity>0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Open oproep – Ruimte voor voedsel</vt:lpstr>
      <vt:lpstr>Titel van het document</vt:lpstr>
    </vt:vector>
  </TitlesOfParts>
  <Company>Vlaamse Overheid</Company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oproep – Ruimte voor voedsel</dc:title>
  <dc:subject/>
  <dc:creator>Lieve Borremans</dc:creator>
  <cp:keywords/>
  <dc:description/>
  <cp:lastModifiedBy>Dries Van Hecke</cp:lastModifiedBy>
  <cp:revision>31</cp:revision>
  <cp:lastPrinted>2021-11-04T09:04:00Z</cp:lastPrinted>
  <dcterms:created xsi:type="dcterms:W3CDTF">2023-01-27T10:11:00Z</dcterms:created>
  <dcterms:modified xsi:type="dcterms:W3CDTF">2023-03-01T08:36:00Z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0x0101006698C3EA06960646931FECBF22C421CF</vt:lpwstr>
  </property>
  <property fmtid="{D5CDD505-2E9C-101B-9397-08002B2CF9AE}" pid="3" name="_dlc_DocIdItemGuid">
    <vt:lpwstr>cc644408-26f2-45f5-b159-40881fca59ab</vt:lpwstr>
  </property>
  <property fmtid="{D5CDD505-2E9C-101B-9397-08002B2CF9AE}" pid="4" name="TaxKeyword">
    <vt:lpwstr/>
  </property>
  <property fmtid="{D5CDD505-2E9C-101B-9397-08002B2CF9AE}" pid="5" name="MetadataThema">
    <vt:lpwstr>312;#VLM-intranet|a8f49663-4e45-44ba-b39b-605ac4cb7680</vt:lpwstr>
  </property>
  <property fmtid="{D5CDD505-2E9C-101B-9397-08002B2CF9AE}" pid="6" name="MetadataProject">
    <vt:lpwstr/>
  </property>
</Properties>
</file>