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4A4" w:rsidRPr="0042319E" w:rsidRDefault="00777B6E" w:rsidP="00C425BC">
      <w:pPr>
        <w:pStyle w:val="Voetnoottekst"/>
        <w:rPr>
          <w:noProof/>
          <w:color w:val="auto"/>
          <w:sz w:val="32"/>
          <w:szCs w:val="32"/>
          <w:lang w:eastAsia="nl-BE"/>
        </w:rPr>
      </w:pPr>
      <w:r>
        <w:rPr>
          <w:noProof/>
          <w:sz w:val="32"/>
          <w:szCs w:val="32"/>
          <w:lang w:eastAsia="nl-BE"/>
        </w:rPr>
        <w:drawing>
          <wp:anchor distT="0" distB="0" distL="114300" distR="114300" simplePos="0" relativeHeight="251745280" behindDoc="1" locked="0" layoutInCell="1" allowOverlap="1" wp14:anchorId="65CD9BB7" wp14:editId="710C1DE9">
            <wp:simplePos x="0" y="0"/>
            <wp:positionH relativeFrom="column">
              <wp:posOffset>-769620</wp:posOffset>
            </wp:positionH>
            <wp:positionV relativeFrom="paragraph">
              <wp:posOffset>-1646555</wp:posOffset>
            </wp:positionV>
            <wp:extent cx="8042275" cy="63246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tibouw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220"/>
                    <a:stretch/>
                  </pic:blipFill>
                  <pic:spPr bwMode="auto">
                    <a:xfrm>
                      <a:off x="0" y="0"/>
                      <a:ext cx="8042275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04" w:rsidRPr="0042319E">
        <w:rPr>
          <w:noProof/>
          <w:color w:val="auto"/>
          <w:sz w:val="32"/>
          <w:szCs w:val="32"/>
          <w:lang w:eastAsia="nl-BE"/>
        </w:rPr>
        <w:drawing>
          <wp:anchor distT="0" distB="0" distL="114300" distR="114300" simplePos="0" relativeHeight="251585536" behindDoc="0" locked="0" layoutInCell="1" allowOverlap="1" wp14:anchorId="1791555D" wp14:editId="7F2D4E87">
            <wp:simplePos x="0" y="0"/>
            <wp:positionH relativeFrom="page">
              <wp:posOffset>4648589</wp:posOffset>
            </wp:positionH>
            <wp:positionV relativeFrom="page">
              <wp:posOffset>1080135</wp:posOffset>
            </wp:positionV>
            <wp:extent cx="2908300" cy="1076325"/>
            <wp:effectExtent l="0" t="0" r="6350" b="9525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laanderen is open ruimte_v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42A" w:rsidRPr="0042319E" w:rsidRDefault="00255C11">
      <w:pPr>
        <w:tabs>
          <w:tab w:val="clear" w:pos="3686"/>
        </w:tabs>
        <w:spacing w:after="200" w:line="276" w:lineRule="auto"/>
        <w:contextualSpacing w:val="0"/>
        <w:rPr>
          <w:rFonts w:ascii="FlandersArtSans-Regular" w:hAnsi="FlandersArtSans-Regular"/>
          <w:caps/>
          <w:color w:val="auto"/>
          <w:sz w:val="24"/>
          <w:szCs w:val="28"/>
        </w:rPr>
      </w:pPr>
      <w:r w:rsidRPr="0042319E">
        <w:rPr>
          <w:noProof/>
          <w:color w:val="auto"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791555F" wp14:editId="785EB3EE">
                <wp:simplePos x="0" y="0"/>
                <wp:positionH relativeFrom="column">
                  <wp:posOffset>-719727</wp:posOffset>
                </wp:positionH>
                <wp:positionV relativeFrom="paragraph">
                  <wp:posOffset>1735273</wp:posOffset>
                </wp:positionV>
                <wp:extent cx="7560310" cy="7658100"/>
                <wp:effectExtent l="0" t="0" r="2540" b="0"/>
                <wp:wrapNone/>
                <wp:docPr id="14" name="Stroomdiagram: Handmatige invo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76581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5"/>
                            <a:gd name="connsiteY0" fmla="*/ 2838 h 10000"/>
                            <a:gd name="connsiteX1" fmla="*/ 10015 w 10015"/>
                            <a:gd name="connsiteY1" fmla="*/ 0 h 10000"/>
                            <a:gd name="connsiteX2" fmla="*/ 10015 w 10015"/>
                            <a:gd name="connsiteY2" fmla="*/ 10000 h 10000"/>
                            <a:gd name="connsiteX3" fmla="*/ 15 w 10015"/>
                            <a:gd name="connsiteY3" fmla="*/ 10000 h 10000"/>
                            <a:gd name="connsiteX4" fmla="*/ 0 w 10015"/>
                            <a:gd name="connsiteY4" fmla="*/ 2838 h 10000"/>
                            <a:gd name="connsiteX0" fmla="*/ 16 w 10001"/>
                            <a:gd name="connsiteY0" fmla="*/ 2237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237 h 10000"/>
                            <a:gd name="connsiteX0" fmla="*/ 16 w 10001"/>
                            <a:gd name="connsiteY0" fmla="*/ 2319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31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" h="10000">
                              <a:moveTo>
                                <a:pt x="16" y="2319"/>
                              </a:moveTo>
                              <a:lnTo>
                                <a:pt x="10001" y="0"/>
                              </a:lnTo>
                              <a:lnTo>
                                <a:pt x="10001" y="10000"/>
                              </a:lnTo>
                              <a:lnTo>
                                <a:pt x="1" y="10000"/>
                              </a:lnTo>
                              <a:cubicBezTo>
                                <a:pt x="-4" y="7613"/>
                                <a:pt x="21" y="4706"/>
                                <a:pt x="16" y="2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AD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9A84C" id="Stroomdiagram: Handmatige invoer 14" o:spid="_x0000_s1026" style="position:absolute;margin-left:-56.65pt;margin-top:136.65pt;width:595.3pt;height:603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" path="m16,2319l10001,r,10000l1,10000c-4,7613,21,4706,16,2319xe" fillcolor="#8dad1a" stroked="f" strokeweight="2pt">
                <v:path arrowok="t" o:connecttype="custom" o:connectlocs="12095,1775913;7560310,0;7560310,7658100;756,7658100;12095,1775913" o:connectangles="0,0,0,0,0"/>
              </v:shape>
            </w:pict>
          </mc:Fallback>
        </mc:AlternateContent>
      </w:r>
      <w:r w:rsidR="00BC171B" w:rsidRPr="0042319E">
        <w:rPr>
          <w:noProof/>
          <w:color w:val="auto"/>
          <w:sz w:val="32"/>
          <w:szCs w:val="32"/>
          <w:lang w:eastAsia="nl-BE"/>
        </w:rPr>
        <w:drawing>
          <wp:anchor distT="0" distB="0" distL="114300" distR="114300" simplePos="0" relativeHeight="251739136" behindDoc="0" locked="0" layoutInCell="1" allowOverlap="1" wp14:anchorId="17915565" wp14:editId="4CA17724">
            <wp:simplePos x="0" y="0"/>
            <wp:positionH relativeFrom="column">
              <wp:posOffset>5245100</wp:posOffset>
            </wp:positionH>
            <wp:positionV relativeFrom="paragraph">
              <wp:posOffset>7491367</wp:posOffset>
            </wp:positionV>
            <wp:extent cx="1056640" cy="485775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LM_url_wit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71B" w:rsidRPr="0042319E">
        <w:rPr>
          <w:noProof/>
          <w:color w:val="auto"/>
          <w:sz w:val="32"/>
          <w:szCs w:val="32"/>
          <w:lang w:eastAsia="nl-BE"/>
        </w:rPr>
        <w:drawing>
          <wp:anchor distT="0" distB="0" distL="114300" distR="114300" simplePos="0" relativeHeight="251672576" behindDoc="0" locked="0" layoutInCell="1" allowOverlap="1" wp14:anchorId="17915563" wp14:editId="6352926E">
            <wp:simplePos x="0" y="0"/>
            <wp:positionH relativeFrom="column">
              <wp:posOffset>-524329</wp:posOffset>
            </wp:positionH>
            <wp:positionV relativeFrom="paragraph">
              <wp:posOffset>7121343</wp:posOffset>
            </wp:positionV>
            <wp:extent cx="2004695" cy="953770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LM%20logo_wit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71B" w:rsidRPr="0042319E">
        <w:rPr>
          <w:noProof/>
          <w:color w:val="auto"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7915561" wp14:editId="45D49ED0">
                <wp:simplePos x="0" y="0"/>
                <wp:positionH relativeFrom="column">
                  <wp:posOffset>-720090</wp:posOffset>
                </wp:positionH>
                <wp:positionV relativeFrom="page">
                  <wp:posOffset>5878286</wp:posOffset>
                </wp:positionV>
                <wp:extent cx="7025640" cy="9884047"/>
                <wp:effectExtent l="0" t="0" r="0" b="317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40" cy="9884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62DF" w:rsidRDefault="00777B6E" w:rsidP="004062DF">
                            <w:pPr>
                              <w:spacing w:line="36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sz w:val="56"/>
                                <w:szCs w:val="56"/>
                              </w:rPr>
                              <w:t>I</w:t>
                            </w:r>
                            <w:r w:rsidR="004062DF" w:rsidRPr="009F7643">
                              <w:rPr>
                                <w:rFonts w:cs="Calibri"/>
                                <w:color w:val="FFFFFF" w:themeColor="background1"/>
                                <w:sz w:val="56"/>
                                <w:szCs w:val="56"/>
                              </w:rPr>
                              <w:t>NRICHTING</w:t>
                            </w:r>
                          </w:p>
                          <w:p w:rsidR="004062DF" w:rsidRPr="00BC171B" w:rsidRDefault="00777B6E" w:rsidP="00BC171B">
                            <w:pPr>
                              <w:tabs>
                                <w:tab w:val="clear" w:pos="3686"/>
                              </w:tabs>
                              <w:spacing w:line="240" w:lineRule="auto"/>
                              <w:jc w:val="right"/>
                              <w:rPr>
                                <w:rFonts w:cs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Titel van het onderwerp</w:t>
                            </w:r>
                          </w:p>
                          <w:p w:rsidR="004062DF" w:rsidRPr="00BC171B" w:rsidRDefault="00BC171B" w:rsidP="00BC171B">
                            <w:pPr>
                              <w:tabs>
                                <w:tab w:val="clear" w:pos="3686"/>
                              </w:tabs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C171B">
                              <w:rPr>
                                <w:rFonts w:cs="Calibri"/>
                                <w:color w:val="FFFFFF" w:themeColor="background1"/>
                                <w:sz w:val="48"/>
                                <w:szCs w:val="48"/>
                              </w:rPr>
                              <w:t>Ond</w:t>
                            </w:r>
                            <w:r w:rsidR="00777B6E">
                              <w:rPr>
                                <w:rFonts w:cs="Calibri"/>
                                <w:color w:val="FFFFFF" w:themeColor="background1"/>
                                <w:sz w:val="48"/>
                                <w:szCs w:val="48"/>
                              </w:rPr>
                              <w:t>ertitel</w:t>
                            </w:r>
                          </w:p>
                          <w:p w:rsidR="004062DF" w:rsidRDefault="004062DF" w:rsidP="004062DF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:rsidR="00BC171B" w:rsidRPr="009F7643" w:rsidRDefault="00BC171B" w:rsidP="004062DF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</w:p>
                          <w:p w:rsidR="004062DF" w:rsidRPr="00F1165D" w:rsidRDefault="004062DF" w:rsidP="004062DF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40"/>
                                <w:szCs w:val="50"/>
                              </w:rPr>
                            </w:pPr>
                            <w:r w:rsidRPr="00F94090">
                              <w:rPr>
                                <w:rFonts w:cs="Calibri"/>
                                <w:color w:val="FFFFFF" w:themeColor="background1"/>
                                <w:sz w:val="40"/>
                                <w:szCs w:val="50"/>
                                <w:highlight w:val="yellow"/>
                              </w:rPr>
                              <w:t>Regio West</w:t>
                            </w:r>
                            <w:r w:rsidRPr="00F1165D">
                              <w:rPr>
                                <w:rFonts w:cs="Calibri"/>
                                <w:color w:val="FFFFFF" w:themeColor="background1"/>
                                <w:sz w:val="40"/>
                                <w:szCs w:val="50"/>
                              </w:rPr>
                              <w:t xml:space="preserve"> -</w:t>
                            </w:r>
                            <w:r w:rsidR="00777B6E">
                              <w:rPr>
                                <w:rFonts w:cs="Calibri"/>
                                <w:color w:val="FFFFFF" w:themeColor="background1"/>
                                <w:sz w:val="40"/>
                                <w:szCs w:val="50"/>
                              </w:rPr>
                              <w:t>jaartal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1556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-56.7pt;margin-top:462.85pt;width:553.2pt;height:778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" filled="f" stroked="f" strokeweight=".5pt">
                <v:textbox>
                  <w:txbxContent>
                    <w:p w:rsidR="004062DF" w:rsidRDefault="00777B6E" w:rsidP="004062DF">
                      <w:pPr>
                        <w:spacing w:line="360" w:lineRule="auto"/>
                        <w:jc w:val="right"/>
                        <w:rPr>
                          <w:rFonts w:cs="Calibr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sz w:val="56"/>
                          <w:szCs w:val="56"/>
                        </w:rPr>
                        <w:t>I</w:t>
                      </w:r>
                      <w:r w:rsidR="004062DF" w:rsidRPr="009F7643">
                        <w:rPr>
                          <w:rFonts w:cs="Calibri"/>
                          <w:color w:val="FFFFFF" w:themeColor="background1"/>
                          <w:sz w:val="56"/>
                          <w:szCs w:val="56"/>
                        </w:rPr>
                        <w:t>NRICHTING</w:t>
                      </w:r>
                    </w:p>
                    <w:p w:rsidR="004062DF" w:rsidRPr="00BC171B" w:rsidRDefault="00777B6E" w:rsidP="00BC171B">
                      <w:pPr>
                        <w:tabs>
                          <w:tab w:val="clear" w:pos="3686"/>
                        </w:tabs>
                        <w:spacing w:line="240" w:lineRule="auto"/>
                        <w:jc w:val="right"/>
                        <w:rPr>
                          <w:rFonts w:cs="Calibr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cs="Calibri"/>
                          <w:b/>
                          <w:color w:val="FFFFFF" w:themeColor="background1"/>
                          <w:sz w:val="52"/>
                          <w:szCs w:val="52"/>
                        </w:rPr>
                        <w:t>Titel van het onderwerp</w:t>
                      </w:r>
                    </w:p>
                    <w:p w:rsidR="004062DF" w:rsidRPr="00BC171B" w:rsidRDefault="00BC171B" w:rsidP="00BC171B">
                      <w:pPr>
                        <w:tabs>
                          <w:tab w:val="clear" w:pos="3686"/>
                        </w:tabs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BC171B">
                        <w:rPr>
                          <w:rFonts w:cs="Calibri"/>
                          <w:color w:val="FFFFFF" w:themeColor="background1"/>
                          <w:sz w:val="48"/>
                          <w:szCs w:val="48"/>
                        </w:rPr>
                        <w:t>Ond</w:t>
                      </w:r>
                      <w:r w:rsidR="00777B6E">
                        <w:rPr>
                          <w:rFonts w:cs="Calibri"/>
                          <w:color w:val="FFFFFF" w:themeColor="background1"/>
                          <w:sz w:val="48"/>
                          <w:szCs w:val="48"/>
                        </w:rPr>
                        <w:t>ertitel</w:t>
                      </w:r>
                    </w:p>
                    <w:p w:rsidR="004062DF" w:rsidRDefault="004062DF" w:rsidP="004062DF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BC171B" w:rsidRPr="009F7643" w:rsidRDefault="00BC171B" w:rsidP="004062DF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50"/>
                          <w:szCs w:val="50"/>
                        </w:rPr>
                      </w:pPr>
                    </w:p>
                    <w:p w:rsidR="004062DF" w:rsidRPr="00F1165D" w:rsidRDefault="004062DF" w:rsidP="004062DF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40"/>
                          <w:szCs w:val="50"/>
                        </w:rPr>
                      </w:pPr>
                      <w:r w:rsidRPr="00F94090">
                        <w:rPr>
                          <w:rFonts w:cs="Calibri"/>
                          <w:color w:val="FFFFFF" w:themeColor="background1"/>
                          <w:sz w:val="40"/>
                          <w:szCs w:val="50"/>
                          <w:highlight w:val="yellow"/>
                        </w:rPr>
                        <w:t>Regio West</w:t>
                      </w:r>
                      <w:r w:rsidRPr="00F1165D">
                        <w:rPr>
                          <w:rFonts w:cs="Calibri"/>
                          <w:color w:val="FFFFFF" w:themeColor="background1"/>
                          <w:sz w:val="40"/>
                          <w:szCs w:val="50"/>
                        </w:rPr>
                        <w:t xml:space="preserve"> -</w:t>
                      </w:r>
                      <w:r w:rsidR="00777B6E">
                        <w:rPr>
                          <w:rFonts w:cs="Calibri"/>
                          <w:color w:val="FFFFFF" w:themeColor="background1"/>
                          <w:sz w:val="40"/>
                          <w:szCs w:val="50"/>
                        </w:rPr>
                        <w:t>jaartal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F7732" w:rsidRPr="0042319E" w:rsidRDefault="006F7732" w:rsidP="003A4B33">
      <w:pPr>
        <w:pStyle w:val="Kopvaninhoudsopgave"/>
        <w:rPr>
          <w:color w:val="auto"/>
        </w:rPr>
        <w:sectPr w:rsidR="006F7732" w:rsidRPr="0042319E" w:rsidSect="003F1A5F"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06" w:h="16838" w:code="9"/>
          <w:pgMar w:top="2608" w:right="851" w:bottom="2552" w:left="1134" w:header="851" w:footer="851" w:gutter="0"/>
          <w:cols w:space="708"/>
          <w:formProt w:val="0"/>
          <w:titlePg/>
          <w:docGrid w:linePitch="360"/>
        </w:sectPr>
      </w:pPr>
    </w:p>
    <w:p w:rsidR="0042319E" w:rsidRPr="00657846" w:rsidRDefault="003F12B0" w:rsidP="0042319E">
      <w:pPr>
        <w:pStyle w:val="Kopvaninhoudsopgave"/>
        <w:spacing w:after="0" w:line="240" w:lineRule="auto"/>
        <w:contextualSpacing w:val="0"/>
        <w:rPr>
          <w:color w:val="auto"/>
          <w:sz w:val="22"/>
          <w:szCs w:val="22"/>
        </w:rPr>
      </w:pPr>
      <w:r w:rsidRPr="0042319E">
        <w:rPr>
          <w:noProof/>
          <w:color w:val="auto"/>
          <w:sz w:val="32"/>
          <w:szCs w:val="32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C8D7FD" wp14:editId="766CF7F8">
                <wp:simplePos x="0" y="0"/>
                <wp:positionH relativeFrom="column">
                  <wp:posOffset>-708661</wp:posOffset>
                </wp:positionH>
                <wp:positionV relativeFrom="paragraph">
                  <wp:posOffset>-6959328</wp:posOffset>
                </wp:positionV>
                <wp:extent cx="7560310" cy="7658100"/>
                <wp:effectExtent l="0" t="0" r="2540" b="0"/>
                <wp:wrapNone/>
                <wp:docPr id="4" name="Stroomdiagram: Handmatige invo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60310" cy="76581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5"/>
                            <a:gd name="connsiteY0" fmla="*/ 2838 h 10000"/>
                            <a:gd name="connsiteX1" fmla="*/ 10015 w 10015"/>
                            <a:gd name="connsiteY1" fmla="*/ 0 h 10000"/>
                            <a:gd name="connsiteX2" fmla="*/ 10015 w 10015"/>
                            <a:gd name="connsiteY2" fmla="*/ 10000 h 10000"/>
                            <a:gd name="connsiteX3" fmla="*/ 15 w 10015"/>
                            <a:gd name="connsiteY3" fmla="*/ 10000 h 10000"/>
                            <a:gd name="connsiteX4" fmla="*/ 0 w 10015"/>
                            <a:gd name="connsiteY4" fmla="*/ 2838 h 10000"/>
                            <a:gd name="connsiteX0" fmla="*/ 16 w 10001"/>
                            <a:gd name="connsiteY0" fmla="*/ 2237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237 h 10000"/>
                            <a:gd name="connsiteX0" fmla="*/ 16 w 10001"/>
                            <a:gd name="connsiteY0" fmla="*/ 2319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31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" h="10000">
                              <a:moveTo>
                                <a:pt x="16" y="2319"/>
                              </a:moveTo>
                              <a:lnTo>
                                <a:pt x="10001" y="0"/>
                              </a:lnTo>
                              <a:lnTo>
                                <a:pt x="10001" y="10000"/>
                              </a:lnTo>
                              <a:lnTo>
                                <a:pt x="1" y="10000"/>
                              </a:lnTo>
                              <a:cubicBezTo>
                                <a:pt x="-4" y="7613"/>
                                <a:pt x="21" y="4706"/>
                                <a:pt x="16" y="2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AD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626A2" id="Stroomdiagram: Handmatige invoer 14" o:spid="_x0000_s1026" style="position:absolute;margin-left:-55.8pt;margin-top:-548pt;width:595.3pt;height:603pt;rotation:18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" path="m16,2319l10001,r,10000l1,10000c-4,7613,21,4706,16,2319xe" fillcolor="#8dad1a" stroked="f" strokeweight="2pt">
                <v:path arrowok="t" o:connecttype="custom" o:connectlocs="12095,1775913;7560310,0;7560310,7658100;756,7658100;12095,1775913" o:connectangles="0,0,0,0,0"/>
              </v:shape>
            </w:pict>
          </mc:Fallback>
        </mc:AlternateContent>
      </w:r>
    </w:p>
    <w:p w:rsidR="0042319E" w:rsidRDefault="00A25345" w:rsidP="00657846">
      <w:pPr>
        <w:pStyle w:val="Kopvaninhoudsopgave"/>
        <w:spacing w:after="0" w:line="240" w:lineRule="auto"/>
        <w:contextualSpacing w:val="0"/>
        <w:jc w:val="right"/>
        <w:rPr>
          <w:caps w:val="0"/>
          <w:color w:val="auto"/>
          <w:sz w:val="56"/>
          <w:szCs w:val="56"/>
        </w:rPr>
      </w:pPr>
      <w:r w:rsidRPr="00657846">
        <w:rPr>
          <w:caps w:val="0"/>
          <w:color w:val="auto"/>
          <w:sz w:val="56"/>
          <w:szCs w:val="56"/>
        </w:rPr>
        <w:t>INRICHTING</w:t>
      </w:r>
    </w:p>
    <w:p w:rsidR="00657846" w:rsidRDefault="00777B6E" w:rsidP="00657846">
      <w:pPr>
        <w:spacing w:line="240" w:lineRule="auto"/>
        <w:contextualSpacing w:val="0"/>
        <w:jc w:val="right"/>
        <w:rPr>
          <w:b/>
          <w:bCs/>
          <w:color w:val="auto"/>
          <w:sz w:val="52"/>
          <w:szCs w:val="52"/>
        </w:rPr>
      </w:pPr>
      <w:r>
        <w:rPr>
          <w:b/>
          <w:bCs/>
          <w:color w:val="auto"/>
          <w:sz w:val="52"/>
          <w:szCs w:val="52"/>
        </w:rPr>
        <w:t>Project</w:t>
      </w:r>
    </w:p>
    <w:p w:rsidR="00AE03C3" w:rsidRDefault="00AE03C3" w:rsidP="00AE03C3">
      <w:pPr>
        <w:spacing w:line="240" w:lineRule="auto"/>
        <w:contextualSpacing w:val="0"/>
        <w:jc w:val="center"/>
        <w:rPr>
          <w:b/>
          <w:bCs/>
          <w:color w:val="auto"/>
          <w:sz w:val="40"/>
          <w:szCs w:val="40"/>
        </w:rPr>
      </w:pPr>
    </w:p>
    <w:p w:rsidR="00AE03C3" w:rsidRDefault="00AE03C3" w:rsidP="00F94090">
      <w:pPr>
        <w:spacing w:line="240" w:lineRule="auto"/>
        <w:contextualSpacing w:val="0"/>
        <w:jc w:val="right"/>
        <w:rPr>
          <w:b/>
          <w:bCs/>
          <w:color w:val="auto"/>
          <w:sz w:val="48"/>
          <w:szCs w:val="48"/>
        </w:rPr>
      </w:pPr>
      <w:r w:rsidRPr="00AE03C3">
        <w:rPr>
          <w:b/>
          <w:bCs/>
          <w:color w:val="auto"/>
          <w:sz w:val="40"/>
          <w:szCs w:val="40"/>
        </w:rPr>
        <w:t>COLOFON</w:t>
      </w:r>
    </w:p>
    <w:p w:rsidR="00657846" w:rsidRDefault="00657846" w:rsidP="00657846">
      <w:pPr>
        <w:rPr>
          <w:color w:val="auto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657846" w:rsidTr="00DA37C7">
        <w:tc>
          <w:tcPr>
            <w:tcW w:w="4955" w:type="dxa"/>
          </w:tcPr>
          <w:p w:rsidR="00657846" w:rsidRDefault="00657846" w:rsidP="0042319E">
            <w:pPr>
              <w:pStyle w:val="Kopvaninhoudsopgave"/>
              <w:spacing w:after="0" w:line="240" w:lineRule="auto"/>
              <w:contextualSpacing w:val="0"/>
              <w:rPr>
                <w:color w:val="auto"/>
                <w:sz w:val="22"/>
                <w:szCs w:val="22"/>
              </w:rPr>
            </w:pPr>
          </w:p>
        </w:tc>
        <w:tc>
          <w:tcPr>
            <w:tcW w:w="4956" w:type="dxa"/>
          </w:tcPr>
          <w:p w:rsidR="00657846" w:rsidRDefault="00657846" w:rsidP="00AE03C3">
            <w:pPr>
              <w:pStyle w:val="Kopvaninhoudsopgave"/>
              <w:spacing w:after="0" w:line="240" w:lineRule="auto"/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57846" w:rsidTr="00DA37C7">
        <w:tc>
          <w:tcPr>
            <w:tcW w:w="4955" w:type="dxa"/>
          </w:tcPr>
          <w:p w:rsidR="00DA37C7" w:rsidRPr="00657846" w:rsidRDefault="00DA37C7" w:rsidP="00DA37C7">
            <w:pPr>
              <w:rPr>
                <w:b/>
                <w:color w:val="1C1A15" w:themeColor="background2" w:themeShade="1A"/>
              </w:rPr>
            </w:pPr>
            <w:r w:rsidRPr="00657846">
              <w:rPr>
                <w:b/>
                <w:color w:val="1C1A15" w:themeColor="background2" w:themeShade="1A"/>
              </w:rPr>
              <w:t>Uitvoerder</w:t>
            </w:r>
            <w:r>
              <w:rPr>
                <w:b/>
                <w:color w:val="1C1A15" w:themeColor="background2" w:themeShade="1A"/>
              </w:rPr>
              <w:t>:</w:t>
            </w:r>
          </w:p>
          <w:p w:rsidR="00AE03C3" w:rsidRDefault="00DA37C7" w:rsidP="00DA37C7">
            <w:pPr>
              <w:rPr>
                <w:color w:val="1C1A15" w:themeColor="background2" w:themeShade="1A"/>
              </w:rPr>
            </w:pPr>
            <w:r w:rsidRPr="00657846">
              <w:rPr>
                <w:color w:val="1C1A15" w:themeColor="background2" w:themeShade="1A"/>
              </w:rPr>
              <w:t xml:space="preserve">Vlaamse Landmaatschappij </w:t>
            </w:r>
          </w:p>
          <w:p w:rsidR="00DA37C7" w:rsidRPr="00F94090" w:rsidRDefault="00DA37C7" w:rsidP="00DA37C7">
            <w:pPr>
              <w:rPr>
                <w:color w:val="1C1A15" w:themeColor="background2" w:themeShade="1A"/>
                <w:highlight w:val="yellow"/>
              </w:rPr>
            </w:pPr>
            <w:r w:rsidRPr="00F94090">
              <w:rPr>
                <w:color w:val="1C1A15" w:themeColor="background2" w:themeShade="1A"/>
                <w:highlight w:val="yellow"/>
              </w:rPr>
              <w:t>Regio West</w:t>
            </w:r>
          </w:p>
          <w:p w:rsidR="00DA37C7" w:rsidRPr="00F94090" w:rsidRDefault="00DA37C7" w:rsidP="00DA37C7">
            <w:pPr>
              <w:rPr>
                <w:color w:val="1C1A15" w:themeColor="background2" w:themeShade="1A"/>
                <w:highlight w:val="yellow"/>
              </w:rPr>
            </w:pPr>
            <w:r w:rsidRPr="00F94090">
              <w:rPr>
                <w:color w:val="1C1A15" w:themeColor="background2" w:themeShade="1A"/>
                <w:highlight w:val="yellow"/>
              </w:rPr>
              <w:t>Vestiging Brugge</w:t>
            </w:r>
          </w:p>
          <w:p w:rsidR="00DA37C7" w:rsidRPr="00F94090" w:rsidRDefault="00DA37C7" w:rsidP="00DA37C7">
            <w:pPr>
              <w:rPr>
                <w:color w:val="1C1A15" w:themeColor="background2" w:themeShade="1A"/>
                <w:highlight w:val="yellow"/>
              </w:rPr>
            </w:pPr>
            <w:r w:rsidRPr="00F94090">
              <w:rPr>
                <w:color w:val="1C1A15" w:themeColor="background2" w:themeShade="1A"/>
                <w:highlight w:val="yellow"/>
              </w:rPr>
              <w:t>Velodroomstraat 28</w:t>
            </w:r>
          </w:p>
          <w:p w:rsidR="00DA37C7" w:rsidRPr="00F94090" w:rsidRDefault="00DA37C7" w:rsidP="00DA37C7">
            <w:pPr>
              <w:rPr>
                <w:color w:val="1C1A15" w:themeColor="background2" w:themeShade="1A"/>
                <w:highlight w:val="yellow"/>
              </w:rPr>
            </w:pPr>
            <w:r w:rsidRPr="00F94090">
              <w:rPr>
                <w:color w:val="1C1A15" w:themeColor="background2" w:themeShade="1A"/>
                <w:highlight w:val="yellow"/>
              </w:rPr>
              <w:t>8200 Brugge</w:t>
            </w:r>
          </w:p>
          <w:p w:rsidR="00DA37C7" w:rsidRPr="00657846" w:rsidRDefault="00DA37C7" w:rsidP="00DA37C7">
            <w:pPr>
              <w:rPr>
                <w:color w:val="1C1A15" w:themeColor="background2" w:themeShade="1A"/>
              </w:rPr>
            </w:pPr>
            <w:r w:rsidRPr="00F94090">
              <w:rPr>
                <w:color w:val="1C1A15" w:themeColor="background2" w:themeShade="1A"/>
                <w:highlight w:val="yellow"/>
              </w:rPr>
              <w:t>Tel.: 050 45 81 00</w:t>
            </w:r>
          </w:p>
          <w:p w:rsidR="00657846" w:rsidRPr="00657846" w:rsidRDefault="00DA37C7" w:rsidP="00DA37C7">
            <w:pPr>
              <w:rPr>
                <w:color w:val="auto"/>
              </w:rPr>
            </w:pPr>
            <w:r w:rsidRPr="00657846">
              <w:rPr>
                <w:color w:val="1C1A15" w:themeColor="background2" w:themeShade="1A"/>
              </w:rPr>
              <w:t>www.vlm.be</w:t>
            </w:r>
          </w:p>
        </w:tc>
        <w:tc>
          <w:tcPr>
            <w:tcW w:w="4956" w:type="dxa"/>
          </w:tcPr>
          <w:p w:rsidR="00657846" w:rsidRPr="00657846" w:rsidRDefault="00657846" w:rsidP="00657846">
            <w:pPr>
              <w:rPr>
                <w:b/>
                <w:color w:val="1C1A15" w:themeColor="background2" w:themeShade="1A"/>
              </w:rPr>
            </w:pPr>
            <w:r w:rsidRPr="00657846">
              <w:rPr>
                <w:b/>
                <w:color w:val="1C1A15" w:themeColor="background2" w:themeShade="1A"/>
              </w:rPr>
              <w:t>Opdrachtgever</w:t>
            </w:r>
            <w:r w:rsidR="00DA37C7">
              <w:rPr>
                <w:b/>
                <w:color w:val="1C1A15" w:themeColor="background2" w:themeShade="1A"/>
              </w:rPr>
              <w:t>:</w:t>
            </w:r>
          </w:p>
          <w:p w:rsidR="00657846" w:rsidRPr="00777B6E" w:rsidRDefault="00657846" w:rsidP="00657846">
            <w:pPr>
              <w:rPr>
                <w:color w:val="1C1A15" w:themeColor="background2" w:themeShade="1A"/>
                <w:highlight w:val="yellow"/>
              </w:rPr>
            </w:pPr>
            <w:r w:rsidRPr="00777B6E">
              <w:rPr>
                <w:color w:val="1C1A15" w:themeColor="background2" w:themeShade="1A"/>
                <w:highlight w:val="yellow"/>
              </w:rPr>
              <w:t>Departement Omgeving</w:t>
            </w:r>
          </w:p>
          <w:p w:rsidR="00657846" w:rsidRPr="00777B6E" w:rsidRDefault="00657846" w:rsidP="00657846">
            <w:pPr>
              <w:rPr>
                <w:color w:val="1C1A15" w:themeColor="background2" w:themeShade="1A"/>
                <w:highlight w:val="yellow"/>
              </w:rPr>
            </w:pPr>
            <w:r w:rsidRPr="00777B6E">
              <w:rPr>
                <w:color w:val="1C1A15" w:themeColor="background2" w:themeShade="1A"/>
                <w:highlight w:val="yellow"/>
              </w:rPr>
              <w:t>Afdeling Gebiedsontwikkeling, Omgevingsplanning en Projecten</w:t>
            </w:r>
          </w:p>
          <w:p w:rsidR="00657846" w:rsidRPr="00777B6E" w:rsidRDefault="00657846" w:rsidP="00657846">
            <w:pPr>
              <w:rPr>
                <w:color w:val="1C1A15" w:themeColor="background2" w:themeShade="1A"/>
                <w:highlight w:val="yellow"/>
              </w:rPr>
            </w:pPr>
            <w:r w:rsidRPr="00777B6E">
              <w:rPr>
                <w:color w:val="1C1A15" w:themeColor="background2" w:themeShade="1A"/>
                <w:highlight w:val="yellow"/>
              </w:rPr>
              <w:t>Koning Albert II-laan 19 bus 12</w:t>
            </w:r>
          </w:p>
          <w:p w:rsidR="00657846" w:rsidRPr="00777B6E" w:rsidRDefault="00657846" w:rsidP="00657846">
            <w:pPr>
              <w:rPr>
                <w:color w:val="1C1A15" w:themeColor="background2" w:themeShade="1A"/>
                <w:highlight w:val="yellow"/>
              </w:rPr>
            </w:pPr>
            <w:r w:rsidRPr="00777B6E">
              <w:rPr>
                <w:color w:val="1C1A15" w:themeColor="background2" w:themeShade="1A"/>
                <w:highlight w:val="yellow"/>
              </w:rPr>
              <w:t>1210 Brussel</w:t>
            </w:r>
          </w:p>
          <w:p w:rsidR="00657846" w:rsidRPr="00777B6E" w:rsidRDefault="00657846" w:rsidP="00657846">
            <w:pPr>
              <w:rPr>
                <w:color w:val="1C1A15" w:themeColor="background2" w:themeShade="1A"/>
                <w:highlight w:val="yellow"/>
              </w:rPr>
            </w:pPr>
            <w:r w:rsidRPr="00777B6E">
              <w:rPr>
                <w:color w:val="1C1A15" w:themeColor="background2" w:themeShade="1A"/>
                <w:highlight w:val="yellow"/>
              </w:rPr>
              <w:t>Tel.: 02 553 91 92</w:t>
            </w:r>
          </w:p>
          <w:p w:rsidR="00AE03C3" w:rsidRDefault="00AE03C3" w:rsidP="00657846">
            <w:pPr>
              <w:rPr>
                <w:color w:val="1C1A15" w:themeColor="background2" w:themeShade="1A"/>
              </w:rPr>
            </w:pPr>
            <w:r w:rsidRPr="00777B6E">
              <w:rPr>
                <w:color w:val="1C1A15" w:themeColor="background2" w:themeShade="1A"/>
                <w:highlight w:val="yellow"/>
              </w:rPr>
              <w:t>www.omgevingvlaanderen.be</w:t>
            </w:r>
          </w:p>
          <w:p w:rsidR="00657846" w:rsidRPr="00657846" w:rsidRDefault="00657846" w:rsidP="00DA37C7">
            <w:pPr>
              <w:pStyle w:val="Kopvaninhoudsopgave"/>
              <w:spacing w:after="0" w:line="240" w:lineRule="auto"/>
              <w:contextualSpacing w:val="0"/>
            </w:pPr>
          </w:p>
        </w:tc>
      </w:tr>
    </w:tbl>
    <w:p w:rsidR="00DA37C7" w:rsidRPr="00657846" w:rsidRDefault="00DA37C7" w:rsidP="00DA37C7">
      <w:pPr>
        <w:rPr>
          <w:b/>
          <w:color w:val="1C1A15" w:themeColor="background2" w:themeShade="1A"/>
        </w:rPr>
      </w:pPr>
      <w:r w:rsidRPr="00657846">
        <w:rPr>
          <w:b/>
          <w:color w:val="1C1A15" w:themeColor="background2" w:themeShade="1A"/>
        </w:rPr>
        <w:t>Redactie</w:t>
      </w:r>
      <w:r>
        <w:rPr>
          <w:b/>
          <w:color w:val="1C1A15" w:themeColor="background2" w:themeShade="1A"/>
        </w:rPr>
        <w:t>:</w:t>
      </w:r>
    </w:p>
    <w:p w:rsidR="00AE03C3" w:rsidRPr="00777B6E" w:rsidRDefault="00DA37C7" w:rsidP="00DA37C7">
      <w:pPr>
        <w:rPr>
          <w:color w:val="1C1A15" w:themeColor="background2" w:themeShade="1A"/>
          <w:highlight w:val="yellow"/>
        </w:rPr>
      </w:pPr>
      <w:r w:rsidRPr="00777B6E">
        <w:rPr>
          <w:color w:val="1C1A15" w:themeColor="background2" w:themeShade="1A"/>
          <w:highlight w:val="yellow"/>
        </w:rPr>
        <w:t xml:space="preserve">Het rapport “Onderzoek naar opportuniteit en haalbaarheid van een landinrichtingsproject </w:t>
      </w:r>
      <w:proofErr w:type="spellStart"/>
      <w:r w:rsidRPr="00777B6E">
        <w:rPr>
          <w:color w:val="1C1A15" w:themeColor="background2" w:themeShade="1A"/>
          <w:highlight w:val="yellow"/>
        </w:rPr>
        <w:t>Oudlandpolder</w:t>
      </w:r>
      <w:proofErr w:type="spellEnd"/>
      <w:r w:rsidRPr="00777B6E">
        <w:rPr>
          <w:color w:val="1C1A15" w:themeColor="background2" w:themeShade="1A"/>
          <w:highlight w:val="yellow"/>
        </w:rPr>
        <w:t xml:space="preserve">, </w:t>
      </w:r>
    </w:p>
    <w:p w:rsidR="000845B3" w:rsidRDefault="00DA37C7" w:rsidP="00DA37C7">
      <w:pPr>
        <w:rPr>
          <w:color w:val="1C1A15" w:themeColor="background2" w:themeShade="1A"/>
        </w:rPr>
      </w:pPr>
      <w:r w:rsidRPr="00777B6E">
        <w:rPr>
          <w:color w:val="1C1A15" w:themeColor="background2" w:themeShade="1A"/>
          <w:highlight w:val="yellow"/>
        </w:rPr>
        <w:t>Fase 1”</w:t>
      </w:r>
    </w:p>
    <w:p w:rsidR="000845B3" w:rsidRDefault="000845B3" w:rsidP="00DA37C7">
      <w:pPr>
        <w:rPr>
          <w:color w:val="1C1A15" w:themeColor="background2" w:themeShade="1A"/>
        </w:rPr>
      </w:pPr>
    </w:p>
    <w:p w:rsidR="00DA37C7" w:rsidRPr="00657846" w:rsidRDefault="00DA37C7" w:rsidP="00DA37C7">
      <w:pPr>
        <w:rPr>
          <w:color w:val="1C1A15" w:themeColor="background2" w:themeShade="1A"/>
        </w:rPr>
      </w:pPr>
      <w:r w:rsidRPr="00657846">
        <w:rPr>
          <w:color w:val="1C1A15" w:themeColor="background2" w:themeShade="1A"/>
        </w:rPr>
        <w:t>is opgemaakt door volgend projectteam:</w:t>
      </w:r>
    </w:p>
    <w:p w:rsidR="00AE03C3" w:rsidRDefault="00AE03C3" w:rsidP="00DA37C7">
      <w:pPr>
        <w:tabs>
          <w:tab w:val="right" w:pos="9921"/>
        </w:tabs>
        <w:rPr>
          <w:color w:val="1C1A15" w:themeColor="background2" w:themeShade="1A"/>
        </w:rPr>
      </w:pPr>
    </w:p>
    <w:p w:rsidR="00DA37C7" w:rsidRPr="00777B6E" w:rsidRDefault="00DA37C7" w:rsidP="00DA37C7">
      <w:pPr>
        <w:tabs>
          <w:tab w:val="right" w:pos="9921"/>
        </w:tabs>
        <w:rPr>
          <w:color w:val="1C1A15" w:themeColor="background2" w:themeShade="1A"/>
          <w:highlight w:val="yellow"/>
        </w:rPr>
      </w:pPr>
      <w:r w:rsidRPr="00777B6E">
        <w:rPr>
          <w:color w:val="1C1A15" w:themeColor="background2" w:themeShade="1A"/>
          <w:highlight w:val="yellow"/>
        </w:rPr>
        <w:t>Edgard Daemen, projectmedewerker ecologie</w:t>
      </w:r>
      <w:r w:rsidRPr="00777B6E">
        <w:rPr>
          <w:color w:val="1C1A15" w:themeColor="background2" w:themeShade="1A"/>
          <w:highlight w:val="yellow"/>
        </w:rPr>
        <w:tab/>
      </w:r>
      <w:hyperlink r:id="rId26" w:history="1">
        <w:r w:rsidRPr="00777B6E">
          <w:rPr>
            <w:color w:val="1C1A15" w:themeColor="background2" w:themeShade="1A"/>
            <w:highlight w:val="yellow"/>
          </w:rPr>
          <w:t>edgard.daemen@vlm.be</w:t>
        </w:r>
      </w:hyperlink>
    </w:p>
    <w:p w:rsidR="00DA37C7" w:rsidRPr="00777B6E" w:rsidRDefault="00DA37C7" w:rsidP="00DA37C7">
      <w:pPr>
        <w:tabs>
          <w:tab w:val="right" w:pos="9921"/>
        </w:tabs>
        <w:rPr>
          <w:color w:val="1C1A15" w:themeColor="background2" w:themeShade="1A"/>
          <w:highlight w:val="yellow"/>
        </w:rPr>
      </w:pPr>
      <w:r w:rsidRPr="00777B6E">
        <w:rPr>
          <w:color w:val="1C1A15" w:themeColor="background2" w:themeShade="1A"/>
          <w:highlight w:val="yellow"/>
        </w:rPr>
        <w:t>Jan De Bie, projectmedewerker water</w:t>
      </w:r>
      <w:r w:rsidRPr="00777B6E">
        <w:rPr>
          <w:color w:val="1C1A15" w:themeColor="background2" w:themeShade="1A"/>
          <w:highlight w:val="yellow"/>
        </w:rPr>
        <w:tab/>
      </w:r>
      <w:r w:rsidRPr="00777B6E">
        <w:rPr>
          <w:color w:val="1C1A15" w:themeColor="background2" w:themeShade="1A"/>
          <w:highlight w:val="yellow"/>
        </w:rPr>
        <w:tab/>
      </w:r>
      <w:hyperlink r:id="rId27" w:history="1">
        <w:r w:rsidRPr="00777B6E">
          <w:rPr>
            <w:color w:val="1C1A15" w:themeColor="background2" w:themeShade="1A"/>
            <w:highlight w:val="yellow"/>
          </w:rPr>
          <w:t>jan.debie@vlm.be</w:t>
        </w:r>
      </w:hyperlink>
    </w:p>
    <w:p w:rsidR="00DA37C7" w:rsidRPr="00777B6E" w:rsidRDefault="00DA37C7" w:rsidP="00DA37C7">
      <w:pPr>
        <w:tabs>
          <w:tab w:val="right" w:pos="9921"/>
        </w:tabs>
        <w:rPr>
          <w:color w:val="1C1A15" w:themeColor="background2" w:themeShade="1A"/>
          <w:highlight w:val="yellow"/>
        </w:rPr>
      </w:pPr>
      <w:r w:rsidRPr="00777B6E">
        <w:rPr>
          <w:color w:val="1C1A15" w:themeColor="background2" w:themeShade="1A"/>
          <w:highlight w:val="yellow"/>
        </w:rPr>
        <w:t>Els Goethals, projectmedewerker landbouw</w:t>
      </w:r>
      <w:r w:rsidRPr="00777B6E">
        <w:rPr>
          <w:color w:val="1C1A15" w:themeColor="background2" w:themeShade="1A"/>
          <w:highlight w:val="yellow"/>
        </w:rPr>
        <w:tab/>
      </w:r>
      <w:hyperlink r:id="rId28" w:history="1">
        <w:r w:rsidRPr="00777B6E">
          <w:rPr>
            <w:color w:val="1C1A15" w:themeColor="background2" w:themeShade="1A"/>
            <w:highlight w:val="yellow"/>
          </w:rPr>
          <w:t>els.goethals@vlm.be</w:t>
        </w:r>
      </w:hyperlink>
    </w:p>
    <w:p w:rsidR="00DA37C7" w:rsidRPr="00777B6E" w:rsidRDefault="00DA37C7" w:rsidP="00DA37C7">
      <w:pPr>
        <w:tabs>
          <w:tab w:val="right" w:pos="9921"/>
        </w:tabs>
        <w:rPr>
          <w:color w:val="1C1A15" w:themeColor="background2" w:themeShade="1A"/>
          <w:highlight w:val="yellow"/>
        </w:rPr>
      </w:pPr>
      <w:r w:rsidRPr="00777B6E">
        <w:rPr>
          <w:color w:val="1C1A15" w:themeColor="background2" w:themeShade="1A"/>
          <w:highlight w:val="yellow"/>
        </w:rPr>
        <w:t>Elisabeth Van Besien, projectmedewerker erfgoed</w:t>
      </w:r>
      <w:r w:rsidRPr="00777B6E">
        <w:rPr>
          <w:color w:val="1C1A15" w:themeColor="background2" w:themeShade="1A"/>
          <w:highlight w:val="yellow"/>
        </w:rPr>
        <w:tab/>
        <w:t>elisabeth.vanbesien@vlm.be</w:t>
      </w:r>
    </w:p>
    <w:p w:rsidR="00DA37C7" w:rsidRPr="00777B6E" w:rsidRDefault="00DA37C7" w:rsidP="00DA37C7">
      <w:pPr>
        <w:tabs>
          <w:tab w:val="right" w:pos="9921"/>
        </w:tabs>
        <w:rPr>
          <w:color w:val="1C1A15" w:themeColor="background2" w:themeShade="1A"/>
          <w:highlight w:val="yellow"/>
        </w:rPr>
      </w:pPr>
      <w:r w:rsidRPr="00777B6E">
        <w:rPr>
          <w:color w:val="1C1A15" w:themeColor="background2" w:themeShade="1A"/>
          <w:highlight w:val="yellow"/>
        </w:rPr>
        <w:t>Wim Van Isacker, projectleider</w:t>
      </w:r>
      <w:r w:rsidRPr="00777B6E">
        <w:rPr>
          <w:color w:val="1C1A15" w:themeColor="background2" w:themeShade="1A"/>
          <w:highlight w:val="yellow"/>
        </w:rPr>
        <w:tab/>
      </w:r>
      <w:r w:rsidRPr="00777B6E">
        <w:rPr>
          <w:color w:val="1C1A15" w:themeColor="background2" w:themeShade="1A"/>
          <w:highlight w:val="yellow"/>
        </w:rPr>
        <w:tab/>
      </w:r>
      <w:hyperlink r:id="rId29" w:history="1">
        <w:r w:rsidRPr="00777B6E">
          <w:rPr>
            <w:color w:val="1C1A15" w:themeColor="background2" w:themeShade="1A"/>
            <w:highlight w:val="yellow"/>
          </w:rPr>
          <w:t>wim.vanisacker@vlm.be</w:t>
        </w:r>
      </w:hyperlink>
    </w:p>
    <w:p w:rsidR="00DA37C7" w:rsidRPr="00657846" w:rsidRDefault="00DA37C7" w:rsidP="00DA37C7">
      <w:pPr>
        <w:tabs>
          <w:tab w:val="right" w:pos="9921"/>
        </w:tabs>
        <w:rPr>
          <w:color w:val="1C1A15" w:themeColor="background2" w:themeShade="1A"/>
        </w:rPr>
      </w:pPr>
      <w:r w:rsidRPr="00777B6E">
        <w:rPr>
          <w:color w:val="1C1A15" w:themeColor="background2" w:themeShade="1A"/>
          <w:highlight w:val="yellow"/>
        </w:rPr>
        <w:t>Rein Vergauwen, projectmedewerker landschap en recreatie</w:t>
      </w:r>
      <w:r w:rsidRPr="00777B6E">
        <w:rPr>
          <w:color w:val="1C1A15" w:themeColor="background2" w:themeShade="1A"/>
          <w:highlight w:val="yellow"/>
        </w:rPr>
        <w:tab/>
        <w:t>rein.vergauwen@vlm.be</w:t>
      </w:r>
    </w:p>
    <w:p w:rsidR="00DA37C7" w:rsidRDefault="00DA37C7" w:rsidP="00DA37C7">
      <w:pPr>
        <w:tabs>
          <w:tab w:val="right" w:pos="9921"/>
        </w:tabs>
      </w:pPr>
    </w:p>
    <w:p w:rsidR="0042319E" w:rsidRPr="00657846" w:rsidRDefault="0042319E" w:rsidP="00DA37C7">
      <w:pPr>
        <w:pStyle w:val="Kopvaninhoudsopgave"/>
        <w:tabs>
          <w:tab w:val="right" w:pos="9921"/>
        </w:tabs>
        <w:spacing w:after="0" w:line="240" w:lineRule="auto"/>
        <w:contextualSpacing w:val="0"/>
        <w:rPr>
          <w:color w:val="auto"/>
          <w:sz w:val="22"/>
          <w:szCs w:val="22"/>
        </w:rPr>
      </w:pPr>
    </w:p>
    <w:p w:rsidR="00DA37C7" w:rsidRDefault="00DA37C7" w:rsidP="00DA37C7">
      <w:pPr>
        <w:tabs>
          <w:tab w:val="clear" w:pos="3686"/>
          <w:tab w:val="right" w:pos="9921"/>
        </w:tabs>
        <w:spacing w:line="240" w:lineRule="auto"/>
        <w:contextualSpacing w:val="0"/>
        <w:rPr>
          <w:color w:val="auto"/>
        </w:rPr>
      </w:pPr>
    </w:p>
    <w:p w:rsidR="00DA37C7" w:rsidRPr="00657846" w:rsidRDefault="00DA37C7" w:rsidP="00DA37C7">
      <w:pPr>
        <w:tabs>
          <w:tab w:val="clear" w:pos="3686"/>
          <w:tab w:val="right" w:pos="9921"/>
        </w:tabs>
        <w:rPr>
          <w:color w:val="1C1A15" w:themeColor="background2" w:themeShade="1A"/>
        </w:rPr>
      </w:pPr>
      <w:r w:rsidRPr="00657846">
        <w:rPr>
          <w:b/>
          <w:color w:val="1C1A15" w:themeColor="background2" w:themeShade="1A"/>
        </w:rPr>
        <w:t>Coverfoto</w:t>
      </w:r>
      <w:r w:rsidRPr="00657846">
        <w:rPr>
          <w:color w:val="1C1A15" w:themeColor="background2" w:themeShade="1A"/>
        </w:rPr>
        <w:t>:</w:t>
      </w:r>
      <w:r w:rsidR="00F94090">
        <w:rPr>
          <w:color w:val="1C1A15" w:themeColor="background2" w:themeShade="1A"/>
        </w:rPr>
        <w:t xml:space="preserve"> </w:t>
      </w:r>
      <w:proofErr w:type="spellStart"/>
      <w:r w:rsidRPr="00777B6E">
        <w:rPr>
          <w:color w:val="1C1A15" w:themeColor="background2" w:themeShade="1A"/>
          <w:highlight w:val="yellow"/>
        </w:rPr>
        <w:t>Blankenbergse</w:t>
      </w:r>
      <w:proofErr w:type="spellEnd"/>
      <w:r w:rsidRPr="00777B6E">
        <w:rPr>
          <w:color w:val="1C1A15" w:themeColor="background2" w:themeShade="1A"/>
          <w:highlight w:val="yellow"/>
        </w:rPr>
        <w:t xml:space="preserve"> Vaart, VLM Fotoarchief, 2011</w:t>
      </w:r>
    </w:p>
    <w:p w:rsidR="00AE03C3" w:rsidRDefault="00AE03C3" w:rsidP="00DA37C7">
      <w:pPr>
        <w:tabs>
          <w:tab w:val="clear" w:pos="3686"/>
          <w:tab w:val="right" w:pos="9921"/>
        </w:tabs>
        <w:rPr>
          <w:b/>
          <w:color w:val="1C1A15" w:themeColor="background2" w:themeShade="1A"/>
        </w:rPr>
      </w:pPr>
    </w:p>
    <w:p w:rsidR="00DA37C7" w:rsidRPr="00657846" w:rsidRDefault="00DA37C7" w:rsidP="00DA37C7">
      <w:pPr>
        <w:tabs>
          <w:tab w:val="clear" w:pos="3686"/>
          <w:tab w:val="right" w:pos="9921"/>
        </w:tabs>
        <w:rPr>
          <w:color w:val="1C1A15" w:themeColor="background2" w:themeShade="1A"/>
        </w:rPr>
      </w:pPr>
      <w:r w:rsidRPr="00657846">
        <w:rPr>
          <w:b/>
          <w:color w:val="1C1A15" w:themeColor="background2" w:themeShade="1A"/>
        </w:rPr>
        <w:t>Datum Rapport:</w:t>
      </w:r>
      <w:r w:rsidRPr="00657846">
        <w:rPr>
          <w:color w:val="1C1A15" w:themeColor="background2" w:themeShade="1A"/>
        </w:rPr>
        <w:t xml:space="preserve"> </w:t>
      </w:r>
      <w:r w:rsidR="00AD10C5" w:rsidRPr="00777B6E">
        <w:rPr>
          <w:color w:val="1C1A15" w:themeColor="background2" w:themeShade="1A"/>
          <w:highlight w:val="yellow"/>
        </w:rPr>
        <w:t>juni</w:t>
      </w:r>
      <w:r w:rsidRPr="00777B6E">
        <w:rPr>
          <w:color w:val="1C1A15" w:themeColor="background2" w:themeShade="1A"/>
          <w:highlight w:val="yellow"/>
        </w:rPr>
        <w:t xml:space="preserve"> 2020</w:t>
      </w:r>
    </w:p>
    <w:p w:rsidR="00DA37C7" w:rsidRPr="00657846" w:rsidRDefault="00DA37C7" w:rsidP="00DA37C7">
      <w:pPr>
        <w:tabs>
          <w:tab w:val="clear" w:pos="3686"/>
          <w:tab w:val="right" w:pos="9921"/>
        </w:tabs>
        <w:rPr>
          <w:color w:val="1C1A15" w:themeColor="background2" w:themeShade="1A"/>
        </w:rPr>
      </w:pPr>
      <w:r w:rsidRPr="00657846">
        <w:rPr>
          <w:b/>
          <w:color w:val="1C1A15" w:themeColor="background2" w:themeShade="1A"/>
        </w:rPr>
        <w:t xml:space="preserve">Status/Revisie: </w:t>
      </w:r>
      <w:r w:rsidRPr="00777B6E">
        <w:rPr>
          <w:color w:val="1C1A15" w:themeColor="background2" w:themeShade="1A"/>
          <w:highlight w:val="yellow"/>
        </w:rPr>
        <w:t>Ontwerp, ter advisering voorgelegd aan de programmacommissie landinrichting</w:t>
      </w:r>
    </w:p>
    <w:p w:rsidR="0042319E" w:rsidRPr="0042319E" w:rsidRDefault="0042319E">
      <w:pPr>
        <w:tabs>
          <w:tab w:val="clear" w:pos="3686"/>
        </w:tabs>
        <w:spacing w:after="200" w:line="276" w:lineRule="auto"/>
        <w:contextualSpacing w:val="0"/>
        <w:rPr>
          <w:caps/>
          <w:color w:val="auto"/>
          <w:sz w:val="24"/>
          <w:szCs w:val="28"/>
        </w:rPr>
      </w:pPr>
      <w:r w:rsidRPr="0042319E">
        <w:rPr>
          <w:color w:val="auto"/>
        </w:rPr>
        <w:br w:type="page"/>
      </w:r>
    </w:p>
    <w:p w:rsidR="00A9242A" w:rsidRPr="0042319E" w:rsidRDefault="00A9242A" w:rsidP="003A4B33">
      <w:pPr>
        <w:pStyle w:val="Kopvaninhoudsopgave"/>
        <w:rPr>
          <w:color w:val="auto"/>
        </w:rPr>
      </w:pPr>
      <w:r w:rsidRPr="0042319E"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7915567" wp14:editId="17915568">
                <wp:simplePos x="0" y="0"/>
                <wp:positionH relativeFrom="column">
                  <wp:posOffset>-213360</wp:posOffset>
                </wp:positionH>
                <wp:positionV relativeFrom="paragraph">
                  <wp:posOffset>-5089525</wp:posOffset>
                </wp:positionV>
                <wp:extent cx="6785429" cy="2888343"/>
                <wp:effectExtent l="0" t="0" r="0" b="762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5429" cy="288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42A" w:rsidRPr="00467693" w:rsidRDefault="00A9242A" w:rsidP="00D2548F">
                            <w:pPr>
                              <w:spacing w:line="240" w:lineRule="auto"/>
                              <w:jc w:val="right"/>
                              <w:rPr>
                                <w:rFonts w:asciiTheme="majorHAnsi" w:hAnsiTheme="majorHAnsi"/>
                                <w:color w:val="auto"/>
                                <w:sz w:val="100"/>
                                <w:szCs w:val="100"/>
                              </w:rPr>
                            </w:pPr>
                            <w:r w:rsidRPr="00467693">
                              <w:rPr>
                                <w:rFonts w:asciiTheme="majorHAnsi" w:hAnsiTheme="majorHAnsi"/>
                                <w:color w:val="auto"/>
                                <w:sz w:val="100"/>
                                <w:szCs w:val="100"/>
                              </w:rPr>
                              <w:t>TITEL</w:t>
                            </w:r>
                          </w:p>
                          <w:p w:rsidR="00A9242A" w:rsidRPr="00467693" w:rsidRDefault="00A9242A" w:rsidP="00D2548F">
                            <w:pPr>
                              <w:spacing w:line="240" w:lineRule="auto"/>
                              <w:jc w:val="right"/>
                              <w:rPr>
                                <w:rFonts w:ascii="FlandersArtSans-Medium" w:hAnsi="FlandersArtSans-Medium"/>
                                <w:color w:val="auto"/>
                                <w:sz w:val="60"/>
                                <w:szCs w:val="60"/>
                              </w:rPr>
                            </w:pPr>
                            <w:r w:rsidRPr="00467693">
                              <w:rPr>
                                <w:rFonts w:ascii="FlandersArtSans-Medium" w:hAnsi="FlandersArtSans-Medium"/>
                                <w:color w:val="auto"/>
                                <w:sz w:val="60"/>
                                <w:szCs w:val="60"/>
                              </w:rPr>
                              <w:t>Ondertitel</w:t>
                            </w:r>
                          </w:p>
                          <w:p w:rsidR="00A9242A" w:rsidRPr="00467693" w:rsidRDefault="00A9242A" w:rsidP="00D2548F">
                            <w:pPr>
                              <w:spacing w:line="240" w:lineRule="auto"/>
                              <w:jc w:val="right"/>
                              <w:rPr>
                                <w:rFonts w:ascii="FlandersArtSans-Regular" w:hAnsi="FlandersArtSans-Regular"/>
                                <w:color w:val="auto"/>
                                <w:sz w:val="50"/>
                                <w:szCs w:val="50"/>
                              </w:rPr>
                            </w:pPr>
                            <w:r w:rsidRPr="00467693">
                              <w:rPr>
                                <w:rFonts w:ascii="FlandersArtSans-Regular" w:hAnsi="FlandersArtSans-Regular"/>
                                <w:color w:val="auto"/>
                                <w:sz w:val="50"/>
                                <w:szCs w:val="50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5567" id="Tekstvak 23" o:spid="_x0000_s1027" type="#_x0000_t202" style="position:absolute;margin-left:-16.8pt;margin-top:-400.75pt;width:534.3pt;height:227.4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" filled="f" stroked="f" strokeweight=".5pt">
                <v:textbox>
                  <w:txbxContent>
                    <w:p w:rsidR="00A9242A" w:rsidRPr="00467693" w:rsidRDefault="00A9242A" w:rsidP="00D2548F">
                      <w:pPr>
                        <w:spacing w:line="240" w:lineRule="auto"/>
                        <w:jc w:val="right"/>
                        <w:rPr>
                          <w:rFonts w:asciiTheme="majorHAnsi" w:hAnsiTheme="majorHAnsi"/>
                          <w:color w:val="auto"/>
                          <w:sz w:val="100"/>
                          <w:szCs w:val="100"/>
                        </w:rPr>
                      </w:pPr>
                      <w:r w:rsidRPr="00467693">
                        <w:rPr>
                          <w:rFonts w:asciiTheme="majorHAnsi" w:hAnsiTheme="majorHAnsi"/>
                          <w:color w:val="auto"/>
                          <w:sz w:val="100"/>
                          <w:szCs w:val="100"/>
                        </w:rPr>
                        <w:t>TITEL</w:t>
                      </w:r>
                    </w:p>
                    <w:p w:rsidR="00A9242A" w:rsidRPr="00467693" w:rsidRDefault="00A9242A" w:rsidP="00D2548F">
                      <w:pPr>
                        <w:spacing w:line="240" w:lineRule="auto"/>
                        <w:jc w:val="right"/>
                        <w:rPr>
                          <w:rFonts w:ascii="FlandersArtSans-Medium" w:hAnsi="FlandersArtSans-Medium"/>
                          <w:color w:val="auto"/>
                          <w:sz w:val="60"/>
                          <w:szCs w:val="60"/>
                        </w:rPr>
                      </w:pPr>
                      <w:r w:rsidRPr="00467693">
                        <w:rPr>
                          <w:rFonts w:ascii="FlandersArtSans-Medium" w:hAnsi="FlandersArtSans-Medium"/>
                          <w:color w:val="auto"/>
                          <w:sz w:val="60"/>
                          <w:szCs w:val="60"/>
                        </w:rPr>
                        <w:t>Ondertitel</w:t>
                      </w:r>
                    </w:p>
                    <w:p w:rsidR="00A9242A" w:rsidRPr="00467693" w:rsidRDefault="00A9242A" w:rsidP="00D2548F">
                      <w:pPr>
                        <w:spacing w:line="240" w:lineRule="auto"/>
                        <w:jc w:val="right"/>
                        <w:rPr>
                          <w:rFonts w:ascii="FlandersArtSans-Regular" w:hAnsi="FlandersArtSans-Regular"/>
                          <w:color w:val="auto"/>
                          <w:sz w:val="50"/>
                          <w:szCs w:val="50"/>
                        </w:rPr>
                      </w:pPr>
                      <w:r w:rsidRPr="00467693">
                        <w:rPr>
                          <w:rFonts w:ascii="FlandersArtSans-Regular" w:hAnsi="FlandersArtSans-Regular"/>
                          <w:color w:val="auto"/>
                          <w:sz w:val="50"/>
                          <w:szCs w:val="50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42319E">
        <w:rPr>
          <w:color w:val="auto"/>
        </w:rPr>
        <w:t>Inhoud</w:t>
      </w:r>
    </w:p>
    <w:p w:rsidR="00A9242A" w:rsidRPr="0042319E" w:rsidRDefault="00A9242A">
      <w:pPr>
        <w:pStyle w:val="Inhopg1"/>
        <w:rPr>
          <w:rFonts w:asciiTheme="minorHAnsi" w:eastAsiaTheme="minorEastAsia" w:hAnsiTheme="minorHAnsi"/>
          <w:color w:val="auto"/>
          <w:lang w:eastAsia="nl-BE"/>
        </w:rPr>
      </w:pPr>
      <w:r w:rsidRPr="0042319E">
        <w:rPr>
          <w:color w:val="auto"/>
        </w:rPr>
        <w:fldChar w:fldCharType="begin"/>
      </w:r>
      <w:r w:rsidRPr="0042319E">
        <w:rPr>
          <w:color w:val="auto"/>
        </w:rPr>
        <w:instrText xml:space="preserve"> TOC \o "1-3" \h \z \u </w:instrText>
      </w:r>
      <w:r w:rsidRPr="0042319E">
        <w:rPr>
          <w:color w:val="auto"/>
        </w:rPr>
        <w:fldChar w:fldCharType="separate"/>
      </w:r>
      <w:hyperlink w:anchor="_Toc391990957" w:history="1">
        <w:r w:rsidRPr="0042319E">
          <w:rPr>
            <w:rStyle w:val="Hyperlink"/>
            <w:color w:val="auto"/>
          </w:rPr>
          <w:t>1</w:t>
        </w:r>
        <w:r w:rsidRPr="0042319E">
          <w:rPr>
            <w:rFonts w:asciiTheme="minorHAnsi" w:eastAsiaTheme="minorEastAsia" w:hAnsiTheme="minorHAnsi"/>
            <w:color w:val="auto"/>
            <w:lang w:eastAsia="nl-BE"/>
          </w:rPr>
          <w:tab/>
        </w:r>
        <w:r w:rsidRPr="0042319E">
          <w:rPr>
            <w:rStyle w:val="Hyperlink"/>
            <w:color w:val="auto"/>
          </w:rPr>
          <w:t>Kop 1</w:t>
        </w:r>
        <w:r w:rsidRPr="0042319E">
          <w:rPr>
            <w:webHidden/>
            <w:color w:val="auto"/>
          </w:rPr>
          <w:tab/>
        </w:r>
        <w:r w:rsidRPr="0042319E">
          <w:rPr>
            <w:webHidden/>
            <w:color w:val="auto"/>
          </w:rPr>
          <w:fldChar w:fldCharType="begin"/>
        </w:r>
        <w:r w:rsidRPr="0042319E">
          <w:rPr>
            <w:webHidden/>
            <w:color w:val="auto"/>
          </w:rPr>
          <w:instrText xml:space="preserve"> PAGEREF _Toc391990957 \h </w:instrText>
        </w:r>
        <w:r w:rsidRPr="0042319E">
          <w:rPr>
            <w:webHidden/>
            <w:color w:val="auto"/>
          </w:rPr>
        </w:r>
        <w:r w:rsidRPr="0042319E">
          <w:rPr>
            <w:webHidden/>
            <w:color w:val="auto"/>
          </w:rPr>
          <w:fldChar w:fldCharType="separate"/>
        </w:r>
        <w:r w:rsidR="00F94090">
          <w:rPr>
            <w:webHidden/>
            <w:color w:val="auto"/>
          </w:rPr>
          <w:t>3</w:t>
        </w:r>
        <w:r w:rsidRPr="0042319E">
          <w:rPr>
            <w:webHidden/>
            <w:color w:val="auto"/>
          </w:rPr>
          <w:fldChar w:fldCharType="end"/>
        </w:r>
      </w:hyperlink>
    </w:p>
    <w:p w:rsidR="00A9242A" w:rsidRPr="0042319E" w:rsidRDefault="00D76A2B">
      <w:pPr>
        <w:pStyle w:val="Inhopg1"/>
        <w:rPr>
          <w:rFonts w:asciiTheme="minorHAnsi" w:eastAsiaTheme="minorEastAsia" w:hAnsiTheme="minorHAnsi"/>
          <w:color w:val="auto"/>
          <w:lang w:eastAsia="nl-BE"/>
        </w:rPr>
      </w:pPr>
      <w:hyperlink w:anchor="_Toc391990958" w:history="1">
        <w:r w:rsidR="00A9242A" w:rsidRPr="0042319E">
          <w:rPr>
            <w:rStyle w:val="Hyperlink"/>
            <w:color w:val="auto"/>
          </w:rPr>
          <w:t>2</w:t>
        </w:r>
        <w:r w:rsidR="00A9242A" w:rsidRPr="0042319E">
          <w:rPr>
            <w:rFonts w:asciiTheme="minorHAnsi" w:eastAsiaTheme="minorEastAsia" w:hAnsiTheme="minorHAnsi"/>
            <w:color w:val="auto"/>
            <w:lang w:eastAsia="nl-BE"/>
          </w:rPr>
          <w:tab/>
        </w:r>
        <w:r w:rsidR="00A9242A" w:rsidRPr="0042319E">
          <w:rPr>
            <w:rStyle w:val="Hyperlink"/>
            <w:color w:val="auto"/>
          </w:rPr>
          <w:t>Kop 1</w:t>
        </w:r>
        <w:r w:rsidR="00A9242A" w:rsidRPr="0042319E">
          <w:rPr>
            <w:webHidden/>
            <w:color w:val="auto"/>
          </w:rPr>
          <w:tab/>
        </w:r>
        <w:r w:rsidR="00A9242A" w:rsidRPr="0042319E">
          <w:rPr>
            <w:webHidden/>
            <w:color w:val="auto"/>
          </w:rPr>
          <w:fldChar w:fldCharType="begin"/>
        </w:r>
        <w:r w:rsidR="00A9242A" w:rsidRPr="0042319E">
          <w:rPr>
            <w:webHidden/>
            <w:color w:val="auto"/>
          </w:rPr>
          <w:instrText xml:space="preserve"> PAGEREF _Toc391990958 \h </w:instrText>
        </w:r>
        <w:r w:rsidR="00A9242A" w:rsidRPr="0042319E">
          <w:rPr>
            <w:webHidden/>
            <w:color w:val="auto"/>
          </w:rPr>
        </w:r>
        <w:r w:rsidR="00A9242A" w:rsidRPr="0042319E">
          <w:rPr>
            <w:webHidden/>
            <w:color w:val="auto"/>
          </w:rPr>
          <w:fldChar w:fldCharType="separate"/>
        </w:r>
        <w:r w:rsidR="00F94090">
          <w:rPr>
            <w:webHidden/>
            <w:color w:val="auto"/>
          </w:rPr>
          <w:t>3</w:t>
        </w:r>
        <w:r w:rsidR="00A9242A" w:rsidRPr="0042319E">
          <w:rPr>
            <w:webHidden/>
            <w:color w:val="auto"/>
          </w:rPr>
          <w:fldChar w:fldCharType="end"/>
        </w:r>
      </w:hyperlink>
    </w:p>
    <w:p w:rsidR="00A9242A" w:rsidRPr="0042319E" w:rsidRDefault="00D76A2B">
      <w:pPr>
        <w:pStyle w:val="Inhopg1"/>
        <w:rPr>
          <w:rFonts w:asciiTheme="minorHAnsi" w:eastAsiaTheme="minorEastAsia" w:hAnsiTheme="minorHAnsi"/>
          <w:color w:val="auto"/>
          <w:lang w:eastAsia="nl-BE"/>
        </w:rPr>
      </w:pPr>
      <w:hyperlink w:anchor="_Toc391990959" w:history="1">
        <w:r w:rsidR="00A9242A" w:rsidRPr="0042319E">
          <w:rPr>
            <w:rStyle w:val="Hyperlink"/>
            <w:color w:val="auto"/>
          </w:rPr>
          <w:t>3</w:t>
        </w:r>
        <w:r w:rsidR="00A9242A" w:rsidRPr="0042319E">
          <w:rPr>
            <w:rFonts w:asciiTheme="minorHAnsi" w:eastAsiaTheme="minorEastAsia" w:hAnsiTheme="minorHAnsi"/>
            <w:color w:val="auto"/>
            <w:lang w:eastAsia="nl-BE"/>
          </w:rPr>
          <w:tab/>
        </w:r>
        <w:r w:rsidR="00A9242A" w:rsidRPr="0042319E">
          <w:rPr>
            <w:rStyle w:val="Hyperlink"/>
            <w:color w:val="auto"/>
          </w:rPr>
          <w:t>Kop 1</w:t>
        </w:r>
        <w:r w:rsidR="00A9242A" w:rsidRPr="0042319E">
          <w:rPr>
            <w:webHidden/>
            <w:color w:val="auto"/>
          </w:rPr>
          <w:tab/>
        </w:r>
        <w:r w:rsidR="00A9242A" w:rsidRPr="0042319E">
          <w:rPr>
            <w:webHidden/>
            <w:color w:val="auto"/>
          </w:rPr>
          <w:fldChar w:fldCharType="begin"/>
        </w:r>
        <w:r w:rsidR="00A9242A" w:rsidRPr="0042319E">
          <w:rPr>
            <w:webHidden/>
            <w:color w:val="auto"/>
          </w:rPr>
          <w:instrText xml:space="preserve"> PAGEREF _Toc391990959 \h </w:instrText>
        </w:r>
        <w:r w:rsidR="00A9242A" w:rsidRPr="0042319E">
          <w:rPr>
            <w:webHidden/>
            <w:color w:val="auto"/>
          </w:rPr>
        </w:r>
        <w:r w:rsidR="00A9242A" w:rsidRPr="0042319E">
          <w:rPr>
            <w:webHidden/>
            <w:color w:val="auto"/>
          </w:rPr>
          <w:fldChar w:fldCharType="separate"/>
        </w:r>
        <w:r w:rsidR="00F94090">
          <w:rPr>
            <w:webHidden/>
            <w:color w:val="auto"/>
          </w:rPr>
          <w:t>3</w:t>
        </w:r>
        <w:r w:rsidR="00A9242A" w:rsidRPr="0042319E">
          <w:rPr>
            <w:webHidden/>
            <w:color w:val="auto"/>
          </w:rPr>
          <w:fldChar w:fldCharType="end"/>
        </w:r>
      </w:hyperlink>
    </w:p>
    <w:p w:rsidR="00A9242A" w:rsidRPr="0042319E" w:rsidRDefault="00D76A2B">
      <w:pPr>
        <w:pStyle w:val="Inhopg2"/>
        <w:rPr>
          <w:rFonts w:asciiTheme="minorHAnsi" w:eastAsiaTheme="minorEastAsia" w:hAnsiTheme="minorHAnsi"/>
          <w:color w:val="auto"/>
          <w:sz w:val="22"/>
          <w:lang w:eastAsia="nl-BE"/>
        </w:rPr>
      </w:pPr>
      <w:hyperlink w:anchor="_Toc391990960" w:history="1">
        <w:r w:rsidR="00A9242A" w:rsidRPr="0042319E">
          <w:rPr>
            <w:rStyle w:val="Hyperlink"/>
            <w:color w:val="auto"/>
          </w:rPr>
          <w:t>3.1</w:t>
        </w:r>
        <w:r w:rsidR="00A9242A" w:rsidRPr="0042319E">
          <w:rPr>
            <w:rFonts w:asciiTheme="minorHAnsi" w:eastAsiaTheme="minorEastAsia" w:hAnsiTheme="minorHAnsi"/>
            <w:color w:val="auto"/>
            <w:sz w:val="22"/>
            <w:lang w:eastAsia="nl-BE"/>
          </w:rPr>
          <w:tab/>
        </w:r>
        <w:r w:rsidR="00A9242A" w:rsidRPr="0042319E">
          <w:rPr>
            <w:rStyle w:val="Hyperlink"/>
            <w:color w:val="auto"/>
          </w:rPr>
          <w:t>Kop 2</w:t>
        </w:r>
        <w:r w:rsidR="00A9242A" w:rsidRPr="0042319E">
          <w:rPr>
            <w:webHidden/>
            <w:color w:val="auto"/>
          </w:rPr>
          <w:tab/>
        </w:r>
        <w:r w:rsidR="00A9242A" w:rsidRPr="0042319E">
          <w:rPr>
            <w:webHidden/>
            <w:color w:val="auto"/>
          </w:rPr>
          <w:fldChar w:fldCharType="begin"/>
        </w:r>
        <w:r w:rsidR="00A9242A" w:rsidRPr="0042319E">
          <w:rPr>
            <w:webHidden/>
            <w:color w:val="auto"/>
          </w:rPr>
          <w:instrText xml:space="preserve"> PAGEREF _Toc391990960 \h </w:instrText>
        </w:r>
        <w:r w:rsidR="00A9242A" w:rsidRPr="0042319E">
          <w:rPr>
            <w:webHidden/>
            <w:color w:val="auto"/>
          </w:rPr>
        </w:r>
        <w:r w:rsidR="00A9242A" w:rsidRPr="0042319E">
          <w:rPr>
            <w:webHidden/>
            <w:color w:val="auto"/>
          </w:rPr>
          <w:fldChar w:fldCharType="separate"/>
        </w:r>
        <w:r w:rsidR="00F94090">
          <w:rPr>
            <w:webHidden/>
            <w:color w:val="auto"/>
          </w:rPr>
          <w:t>3</w:t>
        </w:r>
        <w:r w:rsidR="00A9242A" w:rsidRPr="0042319E">
          <w:rPr>
            <w:webHidden/>
            <w:color w:val="auto"/>
          </w:rPr>
          <w:fldChar w:fldCharType="end"/>
        </w:r>
      </w:hyperlink>
    </w:p>
    <w:p w:rsidR="00A9242A" w:rsidRPr="0042319E" w:rsidRDefault="00D76A2B">
      <w:pPr>
        <w:pStyle w:val="Inhopg2"/>
        <w:rPr>
          <w:rFonts w:asciiTheme="minorHAnsi" w:eastAsiaTheme="minorEastAsia" w:hAnsiTheme="minorHAnsi"/>
          <w:color w:val="auto"/>
          <w:sz w:val="22"/>
          <w:lang w:eastAsia="nl-BE"/>
        </w:rPr>
      </w:pPr>
      <w:hyperlink w:anchor="_Toc391990961" w:history="1">
        <w:r w:rsidR="00A9242A" w:rsidRPr="0042319E">
          <w:rPr>
            <w:rStyle w:val="Hyperlink"/>
            <w:color w:val="auto"/>
          </w:rPr>
          <w:t>3.2</w:t>
        </w:r>
        <w:r w:rsidR="00A9242A" w:rsidRPr="0042319E">
          <w:rPr>
            <w:rFonts w:asciiTheme="minorHAnsi" w:eastAsiaTheme="minorEastAsia" w:hAnsiTheme="minorHAnsi"/>
            <w:color w:val="auto"/>
            <w:sz w:val="22"/>
            <w:lang w:eastAsia="nl-BE"/>
          </w:rPr>
          <w:tab/>
        </w:r>
        <w:r w:rsidR="00A9242A" w:rsidRPr="0042319E">
          <w:rPr>
            <w:rStyle w:val="Hyperlink"/>
            <w:color w:val="auto"/>
          </w:rPr>
          <w:t>Kop 2</w:t>
        </w:r>
        <w:r w:rsidR="00A9242A" w:rsidRPr="0042319E">
          <w:rPr>
            <w:webHidden/>
            <w:color w:val="auto"/>
          </w:rPr>
          <w:tab/>
        </w:r>
        <w:r w:rsidR="00A9242A" w:rsidRPr="0042319E">
          <w:rPr>
            <w:webHidden/>
            <w:color w:val="auto"/>
          </w:rPr>
          <w:fldChar w:fldCharType="begin"/>
        </w:r>
        <w:r w:rsidR="00A9242A" w:rsidRPr="0042319E">
          <w:rPr>
            <w:webHidden/>
            <w:color w:val="auto"/>
          </w:rPr>
          <w:instrText xml:space="preserve"> PAGEREF _Toc391990961 \h </w:instrText>
        </w:r>
        <w:r w:rsidR="00A9242A" w:rsidRPr="0042319E">
          <w:rPr>
            <w:webHidden/>
            <w:color w:val="auto"/>
          </w:rPr>
        </w:r>
        <w:r w:rsidR="00A9242A" w:rsidRPr="0042319E">
          <w:rPr>
            <w:webHidden/>
            <w:color w:val="auto"/>
          </w:rPr>
          <w:fldChar w:fldCharType="separate"/>
        </w:r>
        <w:r w:rsidR="00F94090">
          <w:rPr>
            <w:webHidden/>
            <w:color w:val="auto"/>
          </w:rPr>
          <w:t>3</w:t>
        </w:r>
        <w:r w:rsidR="00A9242A" w:rsidRPr="0042319E">
          <w:rPr>
            <w:webHidden/>
            <w:color w:val="auto"/>
          </w:rPr>
          <w:fldChar w:fldCharType="end"/>
        </w:r>
      </w:hyperlink>
    </w:p>
    <w:p w:rsidR="00A9242A" w:rsidRPr="0042319E" w:rsidRDefault="00D76A2B">
      <w:pPr>
        <w:pStyle w:val="Inhopg3"/>
        <w:rPr>
          <w:rFonts w:asciiTheme="minorHAnsi" w:eastAsiaTheme="minorEastAsia" w:hAnsiTheme="minorHAnsi"/>
          <w:color w:val="auto"/>
          <w:sz w:val="22"/>
          <w:lang w:eastAsia="nl-BE"/>
        </w:rPr>
      </w:pPr>
      <w:hyperlink w:anchor="_Toc391990962" w:history="1">
        <w:r w:rsidR="00A9242A" w:rsidRPr="0042319E">
          <w:rPr>
            <w:rStyle w:val="Hyperlink"/>
            <w:color w:val="auto"/>
          </w:rPr>
          <w:t>3.2.1</w:t>
        </w:r>
        <w:r w:rsidR="00A9242A" w:rsidRPr="0042319E">
          <w:rPr>
            <w:rFonts w:asciiTheme="minorHAnsi" w:eastAsiaTheme="minorEastAsia" w:hAnsiTheme="minorHAnsi"/>
            <w:color w:val="auto"/>
            <w:sz w:val="22"/>
            <w:lang w:eastAsia="nl-BE"/>
          </w:rPr>
          <w:tab/>
        </w:r>
        <w:r w:rsidR="00A9242A" w:rsidRPr="0042319E">
          <w:rPr>
            <w:rStyle w:val="Hyperlink"/>
            <w:color w:val="auto"/>
          </w:rPr>
          <w:t>Kop 3</w:t>
        </w:r>
        <w:r w:rsidR="00A9242A" w:rsidRPr="0042319E">
          <w:rPr>
            <w:webHidden/>
            <w:color w:val="auto"/>
          </w:rPr>
          <w:tab/>
        </w:r>
        <w:r w:rsidR="00A9242A" w:rsidRPr="0042319E">
          <w:rPr>
            <w:webHidden/>
            <w:color w:val="auto"/>
          </w:rPr>
          <w:fldChar w:fldCharType="begin"/>
        </w:r>
        <w:r w:rsidR="00A9242A" w:rsidRPr="0042319E">
          <w:rPr>
            <w:webHidden/>
            <w:color w:val="auto"/>
          </w:rPr>
          <w:instrText xml:space="preserve"> PAGEREF _Toc391990962 \h </w:instrText>
        </w:r>
        <w:r w:rsidR="00A9242A" w:rsidRPr="0042319E">
          <w:rPr>
            <w:webHidden/>
            <w:color w:val="auto"/>
          </w:rPr>
        </w:r>
        <w:r w:rsidR="00A9242A" w:rsidRPr="0042319E">
          <w:rPr>
            <w:webHidden/>
            <w:color w:val="auto"/>
          </w:rPr>
          <w:fldChar w:fldCharType="separate"/>
        </w:r>
        <w:r w:rsidR="00F94090">
          <w:rPr>
            <w:webHidden/>
            <w:color w:val="auto"/>
          </w:rPr>
          <w:t>3</w:t>
        </w:r>
        <w:r w:rsidR="00A9242A" w:rsidRPr="0042319E">
          <w:rPr>
            <w:webHidden/>
            <w:color w:val="auto"/>
          </w:rPr>
          <w:fldChar w:fldCharType="end"/>
        </w:r>
      </w:hyperlink>
    </w:p>
    <w:p w:rsidR="00A9242A" w:rsidRPr="0042319E" w:rsidRDefault="00A9242A" w:rsidP="00F71C6B">
      <w:pPr>
        <w:rPr>
          <w:color w:val="auto"/>
        </w:rPr>
      </w:pPr>
      <w:r w:rsidRPr="0042319E">
        <w:rPr>
          <w:color w:val="auto"/>
        </w:rPr>
        <w:fldChar w:fldCharType="end"/>
      </w:r>
    </w:p>
    <w:p w:rsidR="006F7732" w:rsidRPr="0042319E" w:rsidRDefault="006F7732" w:rsidP="003B7084">
      <w:pPr>
        <w:rPr>
          <w:color w:val="auto"/>
        </w:rPr>
        <w:sectPr w:rsidR="006F7732" w:rsidRPr="0042319E" w:rsidSect="00DA37C7">
          <w:footerReference w:type="default" r:id="rId30"/>
          <w:footerReference w:type="first" r:id="rId31"/>
          <w:pgSz w:w="11906" w:h="16838" w:code="9"/>
          <w:pgMar w:top="2608" w:right="851" w:bottom="1418" w:left="1134" w:header="851" w:footer="851" w:gutter="0"/>
          <w:cols w:space="708"/>
          <w:formProt w:val="0"/>
          <w:titlePg/>
          <w:docGrid w:linePitch="360"/>
        </w:sectPr>
      </w:pPr>
    </w:p>
    <w:p w:rsidR="00A9242A" w:rsidRPr="0042319E" w:rsidRDefault="00A9242A" w:rsidP="003B7084">
      <w:pPr>
        <w:rPr>
          <w:color w:val="auto"/>
        </w:rPr>
      </w:pPr>
    </w:p>
    <w:p w:rsidR="00A9242A" w:rsidRPr="002248F8" w:rsidRDefault="00A9242A" w:rsidP="002248F8">
      <w:pPr>
        <w:pStyle w:val="Kop1"/>
      </w:pPr>
      <w:bookmarkStart w:id="0" w:name="_Toc391990957"/>
      <w:r w:rsidRPr="002248F8">
        <w:t>Kop 1</w:t>
      </w:r>
      <w:bookmarkEnd w:id="0"/>
    </w:p>
    <w:p w:rsidR="00A9242A" w:rsidRPr="002248F8" w:rsidRDefault="00A9242A" w:rsidP="002248F8">
      <w:pPr>
        <w:pStyle w:val="Kop1"/>
      </w:pPr>
      <w:bookmarkStart w:id="1" w:name="_Toc391990958"/>
      <w:r w:rsidRPr="002248F8">
        <w:t>Kop 1</w:t>
      </w:r>
      <w:bookmarkEnd w:id="1"/>
    </w:p>
    <w:p w:rsidR="00A9242A" w:rsidRPr="002248F8" w:rsidRDefault="00A9242A" w:rsidP="002248F8">
      <w:pPr>
        <w:pStyle w:val="Kop1"/>
      </w:pPr>
      <w:bookmarkStart w:id="2" w:name="_Toc391990959"/>
      <w:r w:rsidRPr="002248F8">
        <w:t>Kop 1</w:t>
      </w:r>
      <w:bookmarkEnd w:id="2"/>
    </w:p>
    <w:p w:rsidR="00A9242A" w:rsidRPr="0042319E" w:rsidRDefault="00A9242A" w:rsidP="002248F8">
      <w:pPr>
        <w:pStyle w:val="Kop2"/>
      </w:pPr>
      <w:bookmarkStart w:id="3" w:name="_Toc391990960"/>
      <w:r w:rsidRPr="002248F8">
        <w:t>Kop</w:t>
      </w:r>
      <w:r w:rsidRPr="0042319E">
        <w:t xml:space="preserve"> 2</w:t>
      </w:r>
      <w:bookmarkEnd w:id="3"/>
    </w:p>
    <w:p w:rsidR="00A9242A" w:rsidRPr="0042319E" w:rsidRDefault="00A9242A" w:rsidP="00CF559C">
      <w:pPr>
        <w:rPr>
          <w:color w:val="auto"/>
        </w:rPr>
      </w:pPr>
      <w:r w:rsidRPr="0042319E">
        <w:rPr>
          <w:color w:val="auto"/>
        </w:rPr>
        <w:t>Hier komt de tekst</w:t>
      </w:r>
    </w:p>
    <w:p w:rsidR="00A9242A" w:rsidRPr="0042319E" w:rsidRDefault="00A9242A" w:rsidP="002248F8">
      <w:pPr>
        <w:pStyle w:val="Kop2"/>
      </w:pPr>
      <w:bookmarkStart w:id="4" w:name="_Toc391990961"/>
      <w:r w:rsidRPr="0042319E">
        <w:t>Kop 2</w:t>
      </w:r>
      <w:bookmarkEnd w:id="4"/>
    </w:p>
    <w:p w:rsidR="00A9242A" w:rsidRPr="0042319E" w:rsidRDefault="00A9242A" w:rsidP="002248F8">
      <w:pPr>
        <w:pStyle w:val="Kop3"/>
      </w:pPr>
      <w:bookmarkStart w:id="5" w:name="_Toc391990962"/>
      <w:r w:rsidRPr="0042319E">
        <w:t>Kop 3</w:t>
      </w:r>
      <w:bookmarkEnd w:id="5"/>
    </w:p>
    <w:p w:rsidR="00A9242A" w:rsidRPr="0042319E" w:rsidRDefault="00A9242A" w:rsidP="00CF559C">
      <w:pPr>
        <w:rPr>
          <w:color w:val="auto"/>
        </w:rPr>
      </w:pPr>
      <w:r w:rsidRPr="0042319E">
        <w:rPr>
          <w:color w:val="auto"/>
        </w:rPr>
        <w:t>Hier komt de tekst</w:t>
      </w:r>
    </w:p>
    <w:p w:rsidR="00A9242A" w:rsidRPr="0042319E" w:rsidRDefault="00A9242A" w:rsidP="00CF559C">
      <w:pPr>
        <w:pStyle w:val="Kop4"/>
        <w:rPr>
          <w:color w:val="auto"/>
        </w:rPr>
      </w:pPr>
      <w:r w:rsidRPr="0042319E">
        <w:rPr>
          <w:color w:val="auto"/>
        </w:rPr>
        <w:t>Kop 4</w:t>
      </w:r>
    </w:p>
    <w:p w:rsidR="00A9242A" w:rsidRPr="0042319E" w:rsidRDefault="00A9242A" w:rsidP="00444C33">
      <w:pPr>
        <w:pStyle w:val="Kop5"/>
        <w:rPr>
          <w:color w:val="auto"/>
        </w:rPr>
      </w:pPr>
      <w:r w:rsidRPr="0042319E">
        <w:rPr>
          <w:color w:val="auto"/>
        </w:rPr>
        <w:t>Kop 5</w:t>
      </w:r>
    </w:p>
    <w:p w:rsidR="00A9242A" w:rsidRPr="0042319E" w:rsidRDefault="00A9242A" w:rsidP="00444C33">
      <w:pPr>
        <w:pStyle w:val="Kop6"/>
        <w:rPr>
          <w:color w:val="auto"/>
        </w:rPr>
      </w:pPr>
      <w:r w:rsidRPr="0042319E">
        <w:rPr>
          <w:color w:val="auto"/>
        </w:rPr>
        <w:t>Kop 6</w:t>
      </w:r>
    </w:p>
    <w:p w:rsidR="00A9242A" w:rsidRPr="0042319E" w:rsidRDefault="00A9242A" w:rsidP="00796B43">
      <w:pPr>
        <w:pStyle w:val="Kop7"/>
      </w:pPr>
      <w:r w:rsidRPr="0042319E">
        <w:t>Kop 7</w:t>
      </w:r>
    </w:p>
    <w:p w:rsidR="00A9242A" w:rsidRPr="0042319E" w:rsidRDefault="00A9242A" w:rsidP="00CF559C">
      <w:pPr>
        <w:rPr>
          <w:color w:val="auto"/>
          <w:lang w:val="en-GB"/>
        </w:rPr>
      </w:pPr>
    </w:p>
    <w:p w:rsidR="00A9242A" w:rsidRPr="0042319E" w:rsidRDefault="00A9242A" w:rsidP="00A9242A">
      <w:pPr>
        <w:pStyle w:val="Lijstopsomteken"/>
        <w:numPr>
          <w:ilvl w:val="0"/>
          <w:numId w:val="14"/>
        </w:numPr>
        <w:rPr>
          <w:color w:val="auto"/>
        </w:rPr>
      </w:pPr>
      <w:r w:rsidRPr="0042319E">
        <w:rPr>
          <w:color w:val="auto"/>
        </w:rPr>
        <w:t>Opsommingsteken 1</w:t>
      </w:r>
    </w:p>
    <w:p w:rsidR="00A9242A" w:rsidRPr="0042319E" w:rsidRDefault="00A9242A" w:rsidP="00A9242A">
      <w:pPr>
        <w:pStyle w:val="Lijstopsomteken2"/>
        <w:numPr>
          <w:ilvl w:val="0"/>
          <w:numId w:val="15"/>
        </w:numPr>
        <w:rPr>
          <w:color w:val="auto"/>
        </w:rPr>
      </w:pPr>
      <w:r w:rsidRPr="0042319E">
        <w:rPr>
          <w:color w:val="auto"/>
        </w:rPr>
        <w:t>Opsommingsteken 2</w:t>
      </w:r>
    </w:p>
    <w:p w:rsidR="00A9242A" w:rsidRPr="0042319E" w:rsidRDefault="00A9242A" w:rsidP="00DA437C">
      <w:pPr>
        <w:pStyle w:val="Lijstopsomteken3"/>
        <w:rPr>
          <w:color w:val="auto"/>
        </w:rPr>
      </w:pPr>
      <w:r w:rsidRPr="0042319E">
        <w:rPr>
          <w:color w:val="auto"/>
        </w:rPr>
        <w:t>Opsommingsteken 3</w:t>
      </w:r>
    </w:p>
    <w:p w:rsidR="00A9242A" w:rsidRPr="0042319E" w:rsidRDefault="00A9242A" w:rsidP="00DA437C">
      <w:pPr>
        <w:pStyle w:val="Lijstopsomteken4"/>
        <w:rPr>
          <w:color w:val="auto"/>
        </w:rPr>
      </w:pPr>
      <w:r w:rsidRPr="0042319E">
        <w:rPr>
          <w:color w:val="auto"/>
        </w:rPr>
        <w:t>Opsommingsteken 4</w:t>
      </w:r>
    </w:p>
    <w:p w:rsidR="00A9242A" w:rsidRPr="0042319E" w:rsidRDefault="00A9242A" w:rsidP="004E4011">
      <w:pPr>
        <w:pStyle w:val="Lijstopsomteken5"/>
        <w:rPr>
          <w:color w:val="auto"/>
          <w:lang w:val="en-GB"/>
        </w:rPr>
      </w:pPr>
      <w:r w:rsidRPr="0042319E">
        <w:rPr>
          <w:color w:val="auto"/>
        </w:rPr>
        <w:t>Opsommingsteken 5</w:t>
      </w:r>
    </w:p>
    <w:p w:rsidR="00A9242A" w:rsidRPr="0042319E" w:rsidRDefault="00A9242A" w:rsidP="00CF559C">
      <w:pPr>
        <w:rPr>
          <w:color w:val="auto"/>
        </w:rPr>
      </w:pPr>
    </w:p>
    <w:p w:rsidR="00A9242A" w:rsidRPr="0042319E" w:rsidRDefault="00A9242A" w:rsidP="00CF559C">
      <w:pPr>
        <w:rPr>
          <w:color w:val="auto"/>
        </w:rPr>
      </w:pPr>
      <w:r w:rsidRPr="0042319E">
        <w:rPr>
          <w:color w:val="auto"/>
        </w:rPr>
        <w:t>Dit is een tekst met voetnoot</w:t>
      </w:r>
      <w:r w:rsidRPr="0042319E">
        <w:rPr>
          <w:rStyle w:val="Voetnootmarkering"/>
          <w:color w:val="auto"/>
        </w:rPr>
        <w:footnoteReference w:id="1"/>
      </w:r>
    </w:p>
    <w:p w:rsidR="006F7732" w:rsidRDefault="006F7732" w:rsidP="00CF559C">
      <w:pPr>
        <w:tabs>
          <w:tab w:val="clear" w:pos="3686"/>
        </w:tabs>
        <w:spacing w:after="200" w:line="276" w:lineRule="auto"/>
        <w:rPr>
          <w:color w:val="auto"/>
        </w:rPr>
      </w:pPr>
    </w:p>
    <w:p w:rsidR="00E668CE" w:rsidRDefault="00E668CE" w:rsidP="00CF559C">
      <w:pPr>
        <w:tabs>
          <w:tab w:val="clear" w:pos="3686"/>
        </w:tabs>
        <w:spacing w:after="200" w:line="276" w:lineRule="auto"/>
        <w:rPr>
          <w:color w:val="auto"/>
        </w:rPr>
      </w:pPr>
    </w:p>
    <w:p w:rsidR="00E668CE" w:rsidRPr="0042319E" w:rsidRDefault="00E668CE" w:rsidP="00CF559C">
      <w:pPr>
        <w:tabs>
          <w:tab w:val="clear" w:pos="3686"/>
        </w:tabs>
        <w:spacing w:after="200" w:line="276" w:lineRule="auto"/>
        <w:rPr>
          <w:color w:val="auto"/>
        </w:rPr>
        <w:sectPr w:rsidR="00E668CE" w:rsidRPr="0042319E" w:rsidSect="006F7732">
          <w:footerReference w:type="first" r:id="rId32"/>
          <w:pgSz w:w="11906" w:h="16838" w:code="9"/>
          <w:pgMar w:top="2608" w:right="851" w:bottom="2552" w:left="1134" w:header="851" w:footer="851" w:gutter="0"/>
          <w:cols w:space="708"/>
          <w:formProt w:val="0"/>
          <w:titlePg/>
          <w:docGrid w:linePitch="360"/>
        </w:sectPr>
      </w:pPr>
      <w:bookmarkStart w:id="6" w:name="_GoBack"/>
      <w:bookmarkEnd w:id="6"/>
    </w:p>
    <w:p w:rsidR="00A9242A" w:rsidRPr="0042319E" w:rsidRDefault="00A9242A" w:rsidP="00CF559C">
      <w:pPr>
        <w:tabs>
          <w:tab w:val="clear" w:pos="3686"/>
        </w:tabs>
        <w:spacing w:after="200" w:line="276" w:lineRule="auto"/>
        <w:rPr>
          <w:color w:val="auto"/>
        </w:rPr>
      </w:pPr>
    </w:p>
    <w:p w:rsidR="00A9242A" w:rsidRPr="0042319E" w:rsidRDefault="00A9242A" w:rsidP="00AC442F">
      <w:pPr>
        <w:pStyle w:val="Lijstnummering"/>
        <w:rPr>
          <w:color w:val="auto"/>
        </w:rPr>
      </w:pPr>
      <w:r w:rsidRPr="0042319E">
        <w:rPr>
          <w:color w:val="auto"/>
        </w:rPr>
        <w:t>Nummering 1</w:t>
      </w:r>
    </w:p>
    <w:p w:rsidR="00A9242A" w:rsidRPr="0042319E" w:rsidRDefault="00A9242A" w:rsidP="00AC442F">
      <w:pPr>
        <w:pStyle w:val="Lijstnummering2"/>
        <w:rPr>
          <w:color w:val="auto"/>
        </w:rPr>
      </w:pPr>
      <w:r w:rsidRPr="0042319E">
        <w:rPr>
          <w:color w:val="auto"/>
        </w:rPr>
        <w:t>Nummering 2</w:t>
      </w:r>
    </w:p>
    <w:p w:rsidR="00A9242A" w:rsidRPr="0042319E" w:rsidRDefault="00A9242A" w:rsidP="001F1E85">
      <w:pPr>
        <w:pStyle w:val="Lijstnummering3"/>
        <w:rPr>
          <w:color w:val="auto"/>
        </w:rPr>
      </w:pPr>
      <w:r w:rsidRPr="0042319E">
        <w:rPr>
          <w:color w:val="auto"/>
        </w:rPr>
        <w:t>Nummering 3</w:t>
      </w:r>
    </w:p>
    <w:p w:rsidR="00A9242A" w:rsidRPr="0042319E" w:rsidRDefault="00A9242A" w:rsidP="004A537C">
      <w:pPr>
        <w:pStyle w:val="Lijstnummering4"/>
        <w:rPr>
          <w:color w:val="auto"/>
        </w:rPr>
      </w:pPr>
      <w:r w:rsidRPr="0042319E">
        <w:rPr>
          <w:color w:val="auto"/>
        </w:rPr>
        <w:t>Nummering 4</w:t>
      </w:r>
    </w:p>
    <w:p w:rsidR="00A9242A" w:rsidRPr="0042319E" w:rsidRDefault="00A9242A" w:rsidP="004E2D01">
      <w:pPr>
        <w:pStyle w:val="Lijstnummering5"/>
        <w:rPr>
          <w:color w:val="auto"/>
        </w:rPr>
      </w:pPr>
      <w:r w:rsidRPr="0042319E">
        <w:rPr>
          <w:color w:val="auto"/>
        </w:rPr>
        <w:t>Nummering 5</w:t>
      </w:r>
    </w:p>
    <w:p w:rsidR="00A9242A" w:rsidRPr="0042319E" w:rsidRDefault="00A9242A" w:rsidP="00CF559C">
      <w:pPr>
        <w:rPr>
          <w:color w:val="auto"/>
        </w:rPr>
      </w:pPr>
    </w:p>
    <w:tbl>
      <w:tblPr>
        <w:tblStyle w:val="Rastertabel41"/>
        <w:tblW w:w="0" w:type="auto"/>
        <w:tblCellMar>
          <w:top w:w="57" w:type="dxa"/>
          <w:left w:w="0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42319E" w:rsidRPr="0042319E" w:rsidTr="00973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nil"/>
              <w:bottom w:val="nil"/>
              <w:right w:val="single" w:sz="2" w:space="0" w:color="000000"/>
            </w:tcBorders>
            <w:shd w:val="clear" w:color="auto" w:fill="000000"/>
          </w:tcPr>
          <w:p w:rsidR="00A9242A" w:rsidRPr="0042319E" w:rsidRDefault="00A9242A" w:rsidP="008A0CEB">
            <w:pPr>
              <w:pStyle w:val="Tabelheader"/>
              <w:rPr>
                <w:b w:val="0"/>
                <w:color w:val="auto"/>
              </w:rPr>
            </w:pPr>
            <w:r w:rsidRPr="0042319E">
              <w:rPr>
                <w:b w:val="0"/>
                <w:color w:val="auto"/>
              </w:rPr>
              <w:t>Header 1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000000"/>
          </w:tcPr>
          <w:p w:rsidR="00A9242A" w:rsidRPr="0042319E" w:rsidRDefault="00A9242A" w:rsidP="00CE50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000000"/>
          </w:tcPr>
          <w:p w:rsidR="00A9242A" w:rsidRPr="0042319E" w:rsidRDefault="00A9242A" w:rsidP="00CE50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000000"/>
          </w:tcPr>
          <w:p w:rsidR="00A9242A" w:rsidRPr="0042319E" w:rsidRDefault="00A9242A" w:rsidP="00CE50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000000"/>
          </w:tcPr>
          <w:p w:rsidR="00A9242A" w:rsidRPr="0042319E" w:rsidRDefault="00A9242A" w:rsidP="00CE50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000000"/>
          </w:tcPr>
          <w:p w:rsidR="00A9242A" w:rsidRPr="0042319E" w:rsidRDefault="00A9242A" w:rsidP="00CE50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000000"/>
          </w:tcPr>
          <w:p w:rsidR="00A9242A" w:rsidRPr="0042319E" w:rsidRDefault="00A9242A" w:rsidP="00CE50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</w:tcBorders>
            <w:shd w:val="clear" w:color="auto" w:fill="000000"/>
          </w:tcPr>
          <w:p w:rsidR="00A9242A" w:rsidRPr="0042319E" w:rsidRDefault="00A9242A" w:rsidP="00CE50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2319E" w:rsidRPr="0042319E" w:rsidTr="00973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nil"/>
              <w:bottom w:val="nil"/>
              <w:right w:val="single" w:sz="2" w:space="0" w:color="000000"/>
            </w:tcBorders>
          </w:tcPr>
          <w:p w:rsidR="00A9242A" w:rsidRPr="0042319E" w:rsidRDefault="00A9242A" w:rsidP="000078AC">
            <w:pPr>
              <w:pStyle w:val="Tabelinhoud"/>
              <w:rPr>
                <w:color w:val="auto"/>
              </w:rPr>
            </w:pPr>
            <w:proofErr w:type="spellStart"/>
            <w:r w:rsidRPr="0042319E">
              <w:rPr>
                <w:b w:val="0"/>
                <w:color w:val="auto"/>
              </w:rPr>
              <w:t>Inh</w:t>
            </w:r>
            <w:proofErr w:type="spellEnd"/>
            <w:r w:rsidRPr="0042319E">
              <w:rPr>
                <w:b w:val="0"/>
                <w:color w:val="auto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2319E" w:rsidRPr="0042319E" w:rsidTr="00973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nil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2319E" w:rsidRPr="0042319E" w:rsidTr="00973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nil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nil"/>
            </w:tcBorders>
          </w:tcPr>
          <w:p w:rsidR="00A9242A" w:rsidRPr="0042319E" w:rsidRDefault="00A9242A" w:rsidP="00CE50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2319E" w:rsidRPr="0042319E" w:rsidTr="00973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A9242A" w:rsidRPr="0042319E" w:rsidRDefault="00A9242A" w:rsidP="00CE5094">
            <w:pPr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A9242A" w:rsidRPr="0042319E" w:rsidRDefault="00A9242A" w:rsidP="00CE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:rsidR="00A9242A" w:rsidRPr="0042319E" w:rsidRDefault="00A9242A" w:rsidP="00AC442F">
      <w:pPr>
        <w:pStyle w:val="Bijschrift"/>
      </w:pPr>
      <w:r w:rsidRPr="0042319E">
        <w:t xml:space="preserve">Tabel </w:t>
      </w:r>
      <w:r w:rsidRPr="0042319E">
        <w:fldChar w:fldCharType="begin"/>
      </w:r>
      <w:r w:rsidRPr="0042319E">
        <w:instrText xml:space="preserve"> SEQ Tabel \* ARABIC </w:instrText>
      </w:r>
      <w:r w:rsidRPr="0042319E">
        <w:fldChar w:fldCharType="separate"/>
      </w:r>
      <w:r w:rsidR="00F94090">
        <w:rPr>
          <w:noProof/>
        </w:rPr>
        <w:t>1</w:t>
      </w:r>
      <w:r w:rsidRPr="0042319E">
        <w:fldChar w:fldCharType="end"/>
      </w:r>
      <w:r w:rsidRPr="0042319E">
        <w:t>: Een bijschrift wordt gebruikt bij een figuur of tabel.</w:t>
      </w:r>
    </w:p>
    <w:p w:rsidR="006F7732" w:rsidRPr="0042319E" w:rsidRDefault="006F7732" w:rsidP="002C7F65">
      <w:pPr>
        <w:pStyle w:val="Voetnoottekst"/>
        <w:rPr>
          <w:noProof/>
          <w:color w:val="auto"/>
          <w:sz w:val="32"/>
          <w:szCs w:val="32"/>
          <w:lang w:eastAsia="nl-BE"/>
        </w:rPr>
        <w:sectPr w:rsidR="006F7732" w:rsidRPr="0042319E" w:rsidSect="006F7732">
          <w:footerReference w:type="first" r:id="rId33"/>
          <w:pgSz w:w="11906" w:h="16838" w:code="9"/>
          <w:pgMar w:top="2608" w:right="851" w:bottom="2552" w:left="1134" w:header="851" w:footer="851" w:gutter="0"/>
          <w:cols w:space="708"/>
          <w:formProt w:val="0"/>
          <w:titlePg/>
          <w:docGrid w:linePitch="360"/>
        </w:sectPr>
      </w:pPr>
    </w:p>
    <w:p w:rsidR="0042319E" w:rsidRPr="0042319E" w:rsidRDefault="00507C9D" w:rsidP="002C7F65">
      <w:pPr>
        <w:pStyle w:val="Voetnoottekst"/>
        <w:rPr>
          <w:noProof/>
          <w:color w:val="auto"/>
          <w:sz w:val="32"/>
          <w:szCs w:val="32"/>
          <w:lang w:eastAsia="nl-BE"/>
        </w:rPr>
      </w:pPr>
      <w:r>
        <w:rPr>
          <w:noProof/>
          <w:sz w:val="32"/>
          <w:szCs w:val="32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66F662" wp14:editId="29DE6A18">
                <wp:simplePos x="0" y="0"/>
                <wp:positionH relativeFrom="column">
                  <wp:posOffset>-7829096</wp:posOffset>
                </wp:positionH>
                <wp:positionV relativeFrom="paragraph">
                  <wp:posOffset>-124460</wp:posOffset>
                </wp:positionV>
                <wp:extent cx="10655890" cy="7658100"/>
                <wp:effectExtent l="0" t="6350" r="6350" b="6350"/>
                <wp:wrapNone/>
                <wp:docPr id="5" name="Stroomdiagram: Handmatige invo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55890" cy="76581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5"/>
                            <a:gd name="connsiteY0" fmla="*/ 2838 h 10000"/>
                            <a:gd name="connsiteX1" fmla="*/ 10015 w 10015"/>
                            <a:gd name="connsiteY1" fmla="*/ 0 h 10000"/>
                            <a:gd name="connsiteX2" fmla="*/ 10015 w 10015"/>
                            <a:gd name="connsiteY2" fmla="*/ 10000 h 10000"/>
                            <a:gd name="connsiteX3" fmla="*/ 15 w 10015"/>
                            <a:gd name="connsiteY3" fmla="*/ 10000 h 10000"/>
                            <a:gd name="connsiteX4" fmla="*/ 0 w 10015"/>
                            <a:gd name="connsiteY4" fmla="*/ 2838 h 10000"/>
                            <a:gd name="connsiteX0" fmla="*/ 16 w 10001"/>
                            <a:gd name="connsiteY0" fmla="*/ 2237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237 h 10000"/>
                            <a:gd name="connsiteX0" fmla="*/ 16 w 10001"/>
                            <a:gd name="connsiteY0" fmla="*/ 2319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31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" h="10000">
                              <a:moveTo>
                                <a:pt x="16" y="2319"/>
                              </a:moveTo>
                              <a:lnTo>
                                <a:pt x="10001" y="0"/>
                              </a:lnTo>
                              <a:lnTo>
                                <a:pt x="10001" y="10000"/>
                              </a:lnTo>
                              <a:lnTo>
                                <a:pt x="1" y="10000"/>
                              </a:lnTo>
                              <a:cubicBezTo>
                                <a:pt x="-4" y="7613"/>
                                <a:pt x="21" y="4706"/>
                                <a:pt x="16" y="2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AD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1E066" id="Stroomdiagram: Handmatige invoer 14" o:spid="_x0000_s1026" style="position:absolute;margin-left:-616.45pt;margin-top:-9.8pt;width:839.05pt;height:603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" path="m16,2319l10001,r,10000l1,10000c-4,7613,21,4706,16,2319xe" fillcolor="#8dad1a" stroked="f" strokeweight="2pt">
                <v:path arrowok="t" o:connecttype="custom" o:connectlocs="17048,1775913;10655890,0;10655890,7658100;1065,7658100;17048,1775913" o:connectangles="0,0,0,0,0"/>
              </v:shape>
            </w:pict>
          </mc:Fallback>
        </mc:AlternateContent>
      </w:r>
    </w:p>
    <w:sectPr w:rsidR="0042319E" w:rsidRPr="0042319E" w:rsidSect="00BF0F7E">
      <w:footerReference w:type="first" r:id="rId34"/>
      <w:pgSz w:w="11906" w:h="16838" w:code="9"/>
      <w:pgMar w:top="2608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6A2B" w:rsidRDefault="00D76A2B" w:rsidP="00F11703">
      <w:pPr>
        <w:spacing w:line="240" w:lineRule="auto"/>
      </w:pPr>
      <w:r>
        <w:separator/>
      </w:r>
    </w:p>
    <w:p w:rsidR="00D76A2B" w:rsidRDefault="00D76A2B"/>
  </w:endnote>
  <w:endnote w:type="continuationSeparator" w:id="0">
    <w:p w:rsidR="00D76A2B" w:rsidRDefault="00D76A2B" w:rsidP="00F11703">
      <w:pPr>
        <w:spacing w:line="240" w:lineRule="auto"/>
      </w:pPr>
      <w:r>
        <w:continuationSeparator/>
      </w:r>
    </w:p>
    <w:p w:rsidR="00D76A2B" w:rsidRDefault="00D76A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landers Art Sans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2A7F45C-D7D7-4FC2-A443-507E6D6F848F}"/>
    <w:embedBold r:id="rId2" w:fontKey="{75AA840C-34FF-4D03-981E-039D319572EE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erif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3" w:subsetted="1" w:fontKey="{A7E95222-0780-4CEB-8594-21CB62C3DE4F}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subsetted="1" w:fontKey="{E6C6E0BC-26F1-4CCD-BC6C-D68536FC42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A5F" w:rsidRPr="00FF15EB" w:rsidRDefault="003F1A5F" w:rsidP="003F1A5F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////////////////////////////////////////////////////////////////////////////////////////////////////////////////////////////////////////////////////////////////</w:t>
    </w:r>
  </w:p>
  <w:p w:rsidR="003F1A5F" w:rsidRDefault="003F1A5F" w:rsidP="003F1A5F">
    <w:pPr>
      <w:pStyle w:val="Voettekst"/>
    </w:pPr>
  </w:p>
  <w:p w:rsidR="003F1A5F" w:rsidRDefault="00AB0AAE" w:rsidP="003F1A5F">
    <w:pPr>
      <w:pStyle w:val="Voettekst"/>
    </w:pPr>
    <w:r>
      <w:t xml:space="preserve">pagina </w:t>
    </w:r>
    <w:r w:rsidR="00F6665C">
      <w:fldChar w:fldCharType="begin"/>
    </w:r>
    <w:r w:rsidR="00F6665C">
      <w:instrText xml:space="preserve"> PAGE   \* MERGEFORMAT </w:instrText>
    </w:r>
    <w:r w:rsidR="00F6665C">
      <w:fldChar w:fldCharType="separate"/>
    </w:r>
    <w:r w:rsidR="00D512F2">
      <w:rPr>
        <w:noProof/>
      </w:rPr>
      <w:t>2</w:t>
    </w:r>
    <w:r w:rsidR="00F6665C">
      <w:rPr>
        <w:noProof/>
      </w:rPr>
      <w:fldChar w:fldCharType="end"/>
    </w:r>
    <w:r>
      <w:t xml:space="preserve"> van </w:t>
    </w:r>
    <w:fldSimple w:instr=" NUMPAGES  \* Arabic  \* MERGEFORMAT ">
      <w:r w:rsidR="00D512F2">
        <w:rPr>
          <w:noProof/>
        </w:rPr>
        <w:t>3</w:t>
      </w:r>
    </w:fldSimple>
    <w:r w:rsidR="003F1A5F">
      <w:tab/>
    </w:r>
    <w:sdt>
      <w:sdtPr>
        <w:tag w:val=""/>
        <w:id w:val="-25992251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37B64">
          <w:t>Titel van het document</w:t>
        </w:r>
      </w:sdtContent>
    </w:sdt>
    <w:r w:rsidR="003F1A5F">
      <w:tab/>
    </w:r>
    <w:sdt>
      <w:sdtPr>
        <w:id w:val="-189298460"/>
        <w:docPartObj>
          <w:docPartGallery w:val="Page Numbers (Top of Page)"/>
          <w:docPartUnique/>
        </w:docPartObj>
      </w:sdtPr>
      <w:sdtEndPr/>
      <w:sdtContent>
        <w:sdt>
          <w:sdtPr>
            <w:id w:val="-274784602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121501832"/>
                <w:dataBinding w:prefixMappings="xmlns:ns0='http://schemas.microsoft.com/office/2006/coverPageProps' " w:xpath="/ns0:CoverPageProperties[1]/ns0:PublishDate[1]" w:storeItemID="{55AF091B-3C7A-41E3-B477-F2FDAA23CFDA}"/>
                <w:date w:fullDate="2014-04-17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3F1A5F">
                  <w:t>17.04.2014</w:t>
                </w:r>
              </w:sdtContent>
            </w:sdt>
          </w:sdtContent>
        </w:sdt>
      </w:sdtContent>
    </w:sdt>
  </w:p>
  <w:p w:rsidR="003F1A5F" w:rsidRDefault="003F1A5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:rsidR="00FB382E" w:rsidRDefault="00FB382E" w:rsidP="00FF15EB">
    <w:pPr>
      <w:pStyle w:val="Voettekst"/>
    </w:pPr>
  </w:p>
  <w:p w:rsidR="006A7C85" w:rsidRDefault="00D76A2B" w:rsidP="00FF15EB">
    <w:pPr>
      <w:pStyle w:val="Voettekst"/>
    </w:pPr>
    <w:sdt>
      <w:sdtPr>
        <w:tag w:val=""/>
        <w:id w:val="-595097619"/>
        <w:dataBinding w:prefixMappings="xmlns:ns0='http://schemas.microsoft.com/office/2006/coverPageProps' " w:xpath="/ns0:CoverPageProperties[1]/ns0:PublishDate[1]" w:storeItemID="{55AF091B-3C7A-41E3-B477-F2FDAA23CFDA}"/>
        <w:date w:fullDate="2014-04-17T00:00:00Z">
          <w:dateFormat w:val="d.MM.yyyy"/>
          <w:lid w:val="nl-BE"/>
          <w:storeMappedDataAs w:val="dateTime"/>
          <w:calendar w:val="gregorian"/>
        </w:date>
      </w:sdtPr>
      <w:sdtEndPr/>
      <w:sdtContent>
        <w:r w:rsidR="00CF559C">
          <w:t>17.04.2014</w:t>
        </w:r>
      </w:sdtContent>
    </w:sdt>
    <w:r w:rsidR="00FB382E">
      <w:tab/>
    </w:r>
    <w:sdt>
      <w:sdtPr>
        <w:tag w:val=""/>
        <w:id w:val="-53250045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37B64">
          <w:t>Titel van het document</w:t>
        </w:r>
      </w:sdtContent>
    </w:sdt>
    <w:r w:rsidR="00FB382E">
      <w:tab/>
    </w:r>
    <w:r w:rsidR="0042319E">
      <w:rPr>
        <w:lang w:val="nl-NL"/>
      </w:rPr>
      <w:t xml:space="preserve">Pagina </w:t>
    </w:r>
    <w:r w:rsidR="0042319E">
      <w:rPr>
        <w:b/>
        <w:bCs/>
      </w:rPr>
      <w:fldChar w:fldCharType="begin"/>
    </w:r>
    <w:r w:rsidR="0042319E">
      <w:rPr>
        <w:b/>
        <w:bCs/>
      </w:rPr>
      <w:instrText>PAGE  \* Arabic  \* MERGEFORMAT</w:instrText>
    </w:r>
    <w:r w:rsidR="0042319E">
      <w:rPr>
        <w:b/>
        <w:bCs/>
      </w:rPr>
      <w:fldChar w:fldCharType="separate"/>
    </w:r>
    <w:r w:rsidR="0042319E">
      <w:rPr>
        <w:b/>
        <w:bCs/>
        <w:lang w:val="nl-NL"/>
      </w:rPr>
      <w:t>1</w:t>
    </w:r>
    <w:r w:rsidR="0042319E">
      <w:rPr>
        <w:b/>
        <w:bCs/>
      </w:rPr>
      <w:fldChar w:fldCharType="end"/>
    </w:r>
    <w:r w:rsidR="0042319E">
      <w:rPr>
        <w:lang w:val="nl-NL"/>
      </w:rPr>
      <w:t xml:space="preserve"> van </w:t>
    </w:r>
    <w:r w:rsidR="0042319E">
      <w:rPr>
        <w:b/>
        <w:bCs/>
      </w:rPr>
      <w:fldChar w:fldCharType="begin"/>
    </w:r>
    <w:r w:rsidR="0042319E">
      <w:rPr>
        <w:b/>
        <w:bCs/>
      </w:rPr>
      <w:instrText>NUMPAGES  \* Arabic  \* MERGEFORMAT</w:instrText>
    </w:r>
    <w:r w:rsidR="0042319E">
      <w:rPr>
        <w:b/>
        <w:bCs/>
      </w:rPr>
      <w:fldChar w:fldCharType="separate"/>
    </w:r>
    <w:r w:rsidR="0042319E">
      <w:rPr>
        <w:b/>
        <w:bCs/>
        <w:lang w:val="nl-NL"/>
      </w:rPr>
      <w:t>2</w:t>
    </w:r>
    <w:r w:rsidR="0042319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732" w:rsidRPr="00FF15EB" w:rsidRDefault="006F7732" w:rsidP="006F7732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:rsidR="006F7732" w:rsidRDefault="00BC171B" w:rsidP="006F7732">
    <w:pPr>
      <w:pStyle w:val="Voet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D4F8881" wp14:editId="425FA128">
          <wp:simplePos x="0" y="0"/>
          <wp:positionH relativeFrom="column">
            <wp:posOffset>-1633</wp:posOffset>
          </wp:positionH>
          <wp:positionV relativeFrom="page">
            <wp:posOffset>8915400</wp:posOffset>
          </wp:positionV>
          <wp:extent cx="2148840" cy="990600"/>
          <wp:effectExtent l="0" t="0" r="381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amlo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F7732" w:rsidRDefault="006F7732" w:rsidP="006F7732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rPr>
        <w:noProof/>
      </w:rPr>
      <w:fldChar w:fldCharType="end"/>
    </w:r>
    <w:r>
      <w:t xml:space="preserve"> van </w:t>
    </w:r>
    <w:r w:rsidR="00D76A2B">
      <w:fldChar w:fldCharType="begin"/>
    </w:r>
    <w:r w:rsidR="00D76A2B">
      <w:instrText xml:space="preserve"> NUMPAGES  \* Arabic  \* MERGEFORMAT </w:instrText>
    </w:r>
    <w:r w:rsidR="00D76A2B">
      <w:fldChar w:fldCharType="separate"/>
    </w:r>
    <w:r>
      <w:t>4</w:t>
    </w:r>
    <w:r w:rsidR="00D76A2B">
      <w:fldChar w:fldCharType="end"/>
    </w:r>
    <w:r>
      <w:tab/>
    </w:r>
    <w:sdt>
      <w:sdtPr>
        <w:tag w:val=""/>
        <w:id w:val="-114843202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37B64">
          <w:t>Titel van het document</w:t>
        </w:r>
      </w:sdtContent>
    </w:sdt>
    <w:r>
      <w:tab/>
    </w:r>
    <w:sdt>
      <w:sdtPr>
        <w:id w:val="-1785881646"/>
        <w:docPartObj>
          <w:docPartGallery w:val="Page Numbers (Top of Page)"/>
          <w:docPartUnique/>
        </w:docPartObj>
      </w:sdtPr>
      <w:sdtEndPr/>
      <w:sdtContent>
        <w:sdt>
          <w:sdtPr>
            <w:id w:val="548815676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-1468725742"/>
                <w:dataBinding w:prefixMappings="xmlns:ns0='http://schemas.microsoft.com/office/2006/coverPageProps' " w:xpath="/ns0:CoverPageProperties[1]/ns0:PublishDate[1]" w:storeItemID="{55AF091B-3C7A-41E3-B477-F2FDAA23CFDA}"/>
                <w:date w:fullDate="2014-04-17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>
                  <w:t>17.04.2014</w:t>
                </w:r>
              </w:sdtContent>
            </w:sdt>
          </w:sdtContent>
        </w:sdt>
      </w:sdtContent>
    </w:sdt>
  </w:p>
  <w:p w:rsidR="006F7732" w:rsidRDefault="006F7732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C9D" w:rsidRPr="00FF15EB" w:rsidRDefault="00507C9D" w:rsidP="00507C9D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:rsidR="00507C9D" w:rsidRDefault="00507C9D" w:rsidP="00507C9D">
    <w:pPr>
      <w:pStyle w:val="Voettekst"/>
    </w:pPr>
  </w:p>
  <w:p w:rsidR="0042319E" w:rsidRPr="00507C9D" w:rsidRDefault="00507C9D" w:rsidP="00507C9D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rPr>
        <w:noProof/>
      </w:rPr>
      <w:fldChar w:fldCharType="end"/>
    </w:r>
    <w:r>
      <w:t xml:space="preserve"> van </w:t>
    </w:r>
    <w:r w:rsidR="00D76A2B">
      <w:fldChar w:fldCharType="begin"/>
    </w:r>
    <w:r w:rsidR="00D76A2B">
      <w:instrText xml:space="preserve"> NUMPAGES  \* Arabic  \* MERGEFORMAT </w:instrText>
    </w:r>
    <w:r w:rsidR="00D76A2B">
      <w:fldChar w:fldCharType="separate"/>
    </w:r>
    <w:r>
      <w:t>8</w:t>
    </w:r>
    <w:r w:rsidR="00D76A2B">
      <w:fldChar w:fldCharType="end"/>
    </w:r>
    <w:r>
      <w:tab/>
    </w:r>
    <w:sdt>
      <w:sdtPr>
        <w:tag w:val=""/>
        <w:id w:val="-160679858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Titel van het document</w:t>
        </w:r>
      </w:sdtContent>
    </w:sdt>
    <w:r>
      <w:tab/>
    </w:r>
    <w:sdt>
      <w:sdtPr>
        <w:id w:val="1125277080"/>
        <w:docPartObj>
          <w:docPartGallery w:val="Page Numbers (Top of Page)"/>
          <w:docPartUnique/>
        </w:docPartObj>
      </w:sdtPr>
      <w:sdtEndPr/>
      <w:sdtContent>
        <w:sdt>
          <w:sdtPr>
            <w:id w:val="-554086297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-698316922"/>
                <w:dataBinding w:prefixMappings="xmlns:ns0='http://schemas.microsoft.com/office/2006/coverPageProps' " w:xpath="/ns0:CoverPageProperties[1]/ns0:PublishDate[1]" w:storeItemID="{55AF091B-3C7A-41E3-B477-F2FDAA23CFDA}"/>
                <w:date w:fullDate="2014-04-17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>
                  <w:t>17.04.2014</w:t>
                </w:r>
              </w:sdtContent>
            </w:sdt>
          </w:sdtContent>
        </w:sdt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732" w:rsidRPr="0042319E" w:rsidRDefault="006F7732" w:rsidP="0042319E">
    <w:pPr>
      <w:pStyle w:val="Voetteks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C9D" w:rsidRPr="00FF15EB" w:rsidRDefault="00507C9D" w:rsidP="00507C9D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:rsidR="00507C9D" w:rsidRDefault="00507C9D" w:rsidP="00507C9D">
    <w:pPr>
      <w:pStyle w:val="Voettekst"/>
    </w:pPr>
  </w:p>
  <w:p w:rsidR="00507C9D" w:rsidRPr="00507C9D" w:rsidRDefault="00D76A2B" w:rsidP="00507C9D">
    <w:pPr>
      <w:pStyle w:val="Voettekst"/>
    </w:pPr>
    <w:sdt>
      <w:sdtPr>
        <w:id w:val="-564268081"/>
        <w:docPartObj>
          <w:docPartGallery w:val="Page Numbers (Top of Page)"/>
          <w:docPartUnique/>
        </w:docPartObj>
      </w:sdtPr>
      <w:sdtEndPr/>
      <w:sdtContent>
        <w:sdt>
          <w:sdtPr>
            <w:tag w:val=""/>
            <w:id w:val="-1397658122"/>
            <w:dataBinding w:prefixMappings="xmlns:ns0='http://schemas.microsoft.com/office/2006/coverPageProps' " w:xpath="/ns0:CoverPageProperties[1]/ns0:PublishDate[1]" w:storeItemID="{55AF091B-3C7A-41E3-B477-F2FDAA23CFDA}"/>
            <w:date w:fullDate="2014-04-17T00:00:00Z">
              <w:dateFormat w:val="d.MM.yyyy"/>
              <w:lid w:val="nl-BE"/>
              <w:storeMappedDataAs w:val="dateTime"/>
              <w:calendar w:val="gregorian"/>
            </w:date>
          </w:sdtPr>
          <w:sdtEndPr/>
          <w:sdtContent>
            <w:r w:rsidR="00507C9D">
              <w:t>17.04.2014</w:t>
            </w:r>
          </w:sdtContent>
        </w:sdt>
      </w:sdtContent>
    </w:sdt>
    <w:r w:rsidR="00507C9D">
      <w:tab/>
    </w:r>
    <w:sdt>
      <w:sdtPr>
        <w:tag w:val=""/>
        <w:id w:val="-55492603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07C9D" w:rsidRPr="00037B64">
          <w:t>Titel van het document</w:t>
        </w:r>
      </w:sdtContent>
    </w:sdt>
    <w:r w:rsidR="00507C9D">
      <w:tab/>
    </w:r>
    <w:r w:rsidR="00507C9D">
      <w:rPr>
        <w:lang w:val="nl-NL"/>
      </w:rPr>
      <w:t xml:space="preserve">Pagina </w:t>
    </w:r>
    <w:r w:rsidR="00507C9D">
      <w:rPr>
        <w:b/>
        <w:bCs/>
      </w:rPr>
      <w:fldChar w:fldCharType="begin"/>
    </w:r>
    <w:r w:rsidR="00507C9D">
      <w:rPr>
        <w:b/>
        <w:bCs/>
      </w:rPr>
      <w:instrText>PAGE  \* Arabic  \* MERGEFORMAT</w:instrText>
    </w:r>
    <w:r w:rsidR="00507C9D">
      <w:rPr>
        <w:b/>
        <w:bCs/>
      </w:rPr>
      <w:fldChar w:fldCharType="separate"/>
    </w:r>
    <w:r w:rsidR="00507C9D">
      <w:rPr>
        <w:b/>
        <w:bCs/>
      </w:rPr>
      <w:t>6</w:t>
    </w:r>
    <w:r w:rsidR="00507C9D">
      <w:rPr>
        <w:b/>
        <w:bCs/>
      </w:rPr>
      <w:fldChar w:fldCharType="end"/>
    </w:r>
    <w:r w:rsidR="00507C9D">
      <w:rPr>
        <w:lang w:val="nl-NL"/>
      </w:rPr>
      <w:t xml:space="preserve"> van </w:t>
    </w:r>
    <w:r w:rsidR="00507C9D">
      <w:rPr>
        <w:b/>
        <w:bCs/>
      </w:rPr>
      <w:fldChar w:fldCharType="begin"/>
    </w:r>
    <w:r w:rsidR="00507C9D">
      <w:rPr>
        <w:b/>
        <w:bCs/>
      </w:rPr>
      <w:instrText>NUMPAGES  \* Arabic  \* MERGEFORMAT</w:instrText>
    </w:r>
    <w:r w:rsidR="00507C9D">
      <w:rPr>
        <w:b/>
        <w:bCs/>
      </w:rPr>
      <w:fldChar w:fldCharType="separate"/>
    </w:r>
    <w:r w:rsidR="00507C9D">
      <w:rPr>
        <w:b/>
        <w:bCs/>
      </w:rPr>
      <w:t>8</w:t>
    </w:r>
    <w:r w:rsidR="00507C9D">
      <w:rPr>
        <w:b/>
        <w:bCs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B64" w:rsidRPr="00FF15EB" w:rsidRDefault="00037B64" w:rsidP="00037B64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:rsidR="00037B64" w:rsidRDefault="00037B64" w:rsidP="00037B64">
    <w:pPr>
      <w:pStyle w:val="Voettekst"/>
    </w:pPr>
  </w:p>
  <w:p w:rsidR="00037B64" w:rsidRPr="00037B64" w:rsidRDefault="00037B64" w:rsidP="00037B64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t xml:space="preserve"> van </w:t>
    </w:r>
    <w:r w:rsidR="00D76A2B">
      <w:fldChar w:fldCharType="begin"/>
    </w:r>
    <w:r w:rsidR="00D76A2B">
      <w:instrText xml:space="preserve"> NUMPAGES  \* Arabic  \* MERGEFORMAT </w:instrText>
    </w:r>
    <w:r w:rsidR="00D76A2B">
      <w:fldChar w:fldCharType="separate"/>
    </w:r>
    <w:r>
      <w:t>6</w:t>
    </w:r>
    <w:r w:rsidR="00D76A2B">
      <w:fldChar w:fldCharType="end"/>
    </w:r>
    <w:r>
      <w:tab/>
    </w:r>
    <w:sdt>
      <w:sdtPr>
        <w:tag w:val=""/>
        <w:id w:val="-175188124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Titel van het document</w:t>
        </w:r>
      </w:sdtContent>
    </w:sdt>
    <w:r>
      <w:tab/>
    </w:r>
    <w:sdt>
      <w:sdtPr>
        <w:id w:val="855706991"/>
        <w:docPartObj>
          <w:docPartGallery w:val="Page Numbers (Top of Page)"/>
          <w:docPartUnique/>
        </w:docPartObj>
      </w:sdtPr>
      <w:sdtEndPr/>
      <w:sdtContent>
        <w:sdt>
          <w:sdtPr>
            <w:id w:val="-1216731570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-1083678568"/>
                <w:dataBinding w:prefixMappings="xmlns:ns0='http://schemas.microsoft.com/office/2006/coverPageProps' " w:xpath="/ns0:CoverPageProperties[1]/ns0:PublishDate[1]" w:storeItemID="{55AF091B-3C7A-41E3-B477-F2FDAA23CFDA}"/>
                <w:date w:fullDate="2014-04-17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>
                  <w:t>17.04.2014</w:t>
                </w:r>
              </w:sdtContent>
            </w:sdt>
          </w:sdtContent>
        </w:sdt>
      </w:sdtContent>
    </w:sdt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F7E" w:rsidRPr="00BF0F7E" w:rsidRDefault="00BF0F7E" w:rsidP="00507C9D">
    <w:pPr>
      <w:pStyle w:val="streepjes"/>
      <w:rPr>
        <w:color w:val="FFFFFF" w:themeColor="background1"/>
      </w:rPr>
    </w:pPr>
    <w:r>
      <w:rPr>
        <w:noProof/>
        <w:sz w:val="32"/>
        <w:szCs w:val="32"/>
        <w:lang w:eastAsia="nl-BE"/>
      </w:rPr>
      <w:drawing>
        <wp:anchor distT="0" distB="0" distL="114300" distR="114300" simplePos="0" relativeHeight="251659264" behindDoc="0" locked="0" layoutInCell="1" allowOverlap="1" wp14:anchorId="04B8F58F" wp14:editId="3922DF8A">
          <wp:simplePos x="0" y="0"/>
          <wp:positionH relativeFrom="column">
            <wp:posOffset>1478280</wp:posOffset>
          </wp:positionH>
          <wp:positionV relativeFrom="paragraph">
            <wp:posOffset>32929</wp:posOffset>
          </wp:positionV>
          <wp:extent cx="1513114" cy="697535"/>
          <wp:effectExtent l="0" t="0" r="0" b="762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aamlo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114" cy="6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BF0F7E">
      <w:rPr>
        <w:color w:val="FFFFFF" w:themeColor="background1"/>
      </w:rPr>
      <w:t>////////////////////////////////////////////////////////////////////////////////////////////////////////////////////////////////////////////////////////////////</w:t>
    </w:r>
  </w:p>
  <w:p w:rsidR="00BF0F7E" w:rsidRPr="00BF0F7E" w:rsidRDefault="00BF0F7E" w:rsidP="00507C9D">
    <w:pPr>
      <w:pStyle w:val="Voettekst"/>
      <w:rPr>
        <w:color w:val="FFFFFF" w:themeColor="background1"/>
      </w:rPr>
    </w:pPr>
  </w:p>
  <w:p w:rsidR="00BF0F7E" w:rsidRPr="00BF0F7E" w:rsidRDefault="00D76A2B" w:rsidP="00507C9D">
    <w:pPr>
      <w:pStyle w:val="Voettekst"/>
      <w:rPr>
        <w:color w:val="auto"/>
      </w:rPr>
    </w:pPr>
    <w:sdt>
      <w:sdtPr>
        <w:rPr>
          <w:color w:val="FFFFFF" w:themeColor="background1"/>
        </w:rPr>
        <w:id w:val="221178187"/>
        <w:docPartObj>
          <w:docPartGallery w:val="Page Numbers (Top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tag w:val=""/>
            <w:id w:val="1280684304"/>
            <w:dataBinding w:prefixMappings="xmlns:ns0='http://schemas.microsoft.com/office/2006/coverPageProps' " w:xpath="/ns0:CoverPageProperties[1]/ns0:PublishDate[1]" w:storeItemID="{55AF091B-3C7A-41E3-B477-F2FDAA23CFDA}"/>
            <w:date w:fullDate="2014-04-17T00:00:00Z">
              <w:dateFormat w:val="d.MM.yyyy"/>
              <w:lid w:val="nl-BE"/>
              <w:storeMappedDataAs w:val="dateTime"/>
              <w:calendar w:val="gregorian"/>
            </w:date>
          </w:sdtPr>
          <w:sdtEndPr/>
          <w:sdtContent>
            <w:r w:rsidR="00BF0F7E" w:rsidRPr="00BF0F7E">
              <w:rPr>
                <w:color w:val="FFFFFF" w:themeColor="background1"/>
              </w:rPr>
              <w:t>17.04.2014</w:t>
            </w:r>
          </w:sdtContent>
        </w:sdt>
      </w:sdtContent>
    </w:sdt>
    <w:r w:rsidR="00BF0F7E" w:rsidRPr="00BF0F7E">
      <w:rPr>
        <w:color w:val="FFFFFF" w:themeColor="background1"/>
      </w:rPr>
      <w:tab/>
    </w:r>
    <w:r w:rsidR="00BF0F7E" w:rsidRPr="00BF0F7E">
      <w:rPr>
        <w:color w:val="FFFFFF" w:themeColor="background1"/>
      </w:rPr>
      <w:tab/>
    </w:r>
    <w:r w:rsidR="00BF0F7E" w:rsidRPr="00BF0F7E">
      <w:rPr>
        <w:b/>
        <w:bCs/>
        <w:color w:val="auto"/>
        <w:sz w:val="36"/>
        <w:szCs w:val="36"/>
      </w:rPr>
      <w:t>VLM.BE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6A2B" w:rsidRDefault="00D76A2B">
      <w:r>
        <w:separator/>
      </w:r>
    </w:p>
  </w:footnote>
  <w:footnote w:type="continuationSeparator" w:id="0">
    <w:p w:rsidR="00D76A2B" w:rsidRDefault="00D76A2B" w:rsidP="00F11703">
      <w:pPr>
        <w:spacing w:line="240" w:lineRule="auto"/>
      </w:pPr>
      <w:r>
        <w:continuationSeparator/>
      </w:r>
    </w:p>
    <w:p w:rsidR="00D76A2B" w:rsidRDefault="00D76A2B"/>
  </w:footnote>
  <w:footnote w:id="1">
    <w:p w:rsidR="00A9242A" w:rsidRPr="0042319E" w:rsidRDefault="00A9242A" w:rsidP="0078463F">
      <w:pPr>
        <w:pStyle w:val="Voetnoottekst"/>
        <w:rPr>
          <w:color w:val="auto"/>
        </w:rPr>
      </w:pPr>
      <w:r w:rsidRPr="0042319E">
        <w:rPr>
          <w:rStyle w:val="Voetnootmarkering"/>
          <w:color w:val="auto"/>
        </w:rPr>
        <w:footnoteRef/>
      </w:r>
      <w:r w:rsidRPr="0042319E">
        <w:rPr>
          <w:rStyle w:val="Voetnootmarkering"/>
          <w:color w:val="auto"/>
        </w:rPr>
        <w:footnoteRef/>
      </w:r>
      <w:r w:rsidRPr="0042319E">
        <w:rPr>
          <w:rStyle w:val="Voetnootmarkering"/>
          <w:color w:val="auto"/>
        </w:rPr>
        <w:footnoteRef/>
      </w:r>
      <w:r w:rsidRPr="0042319E">
        <w:rPr>
          <w:color w:val="auto"/>
        </w:rPr>
        <w:t xml:space="preserve"> Tekst van de voetnoot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C18" w:rsidRPr="0049605C" w:rsidRDefault="00141C18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B737553"/>
    <w:multiLevelType w:val="hybridMultilevel"/>
    <w:tmpl w:val="9FD66A0C"/>
    <w:lvl w:ilvl="0" w:tplc="A2B45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69968C1"/>
    <w:multiLevelType w:val="hybridMultilevel"/>
    <w:tmpl w:val="F44CAA00"/>
    <w:lvl w:ilvl="0" w:tplc="F2787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20868"/>
    <w:multiLevelType w:val="hybridMultilevel"/>
    <w:tmpl w:val="75B881D4"/>
    <w:lvl w:ilvl="0" w:tplc="043CD772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A5DC2"/>
    <w:multiLevelType w:val="hybridMultilevel"/>
    <w:tmpl w:val="F6FCBD9E"/>
    <w:lvl w:ilvl="0" w:tplc="884410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12F61"/>
    <w:multiLevelType w:val="hybridMultilevel"/>
    <w:tmpl w:val="AECE8C0A"/>
    <w:lvl w:ilvl="0" w:tplc="ACFE08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1336D"/>
    <w:multiLevelType w:val="hybridMultilevel"/>
    <w:tmpl w:val="152A3548"/>
    <w:lvl w:ilvl="0" w:tplc="21DEC072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5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5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5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A885161"/>
    <w:multiLevelType w:val="hybridMultilevel"/>
    <w:tmpl w:val="282EBF7C"/>
    <w:lvl w:ilvl="0" w:tplc="1B9485B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6EAA4CC9"/>
    <w:multiLevelType w:val="hybridMultilevel"/>
    <w:tmpl w:val="04EE5BF2"/>
    <w:lvl w:ilvl="0" w:tplc="1D4C7248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70B472DD"/>
    <w:multiLevelType w:val="multilevel"/>
    <w:tmpl w:val="0908F87C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A335609"/>
    <w:multiLevelType w:val="hybridMultilevel"/>
    <w:tmpl w:val="C6F08514"/>
    <w:lvl w:ilvl="0" w:tplc="CCDE020C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2"/>
  </w:num>
  <w:num w:numId="4">
    <w:abstractNumId w:val="13"/>
  </w:num>
  <w:num w:numId="5">
    <w:abstractNumId w:val="5"/>
  </w:num>
  <w:num w:numId="6">
    <w:abstractNumId w:val="0"/>
  </w:num>
  <w:num w:numId="7">
    <w:abstractNumId w:val="11"/>
  </w:num>
  <w:num w:numId="8">
    <w:abstractNumId w:val="8"/>
  </w:num>
  <w:num w:numId="9">
    <w:abstractNumId w:val="6"/>
  </w:num>
  <w:num w:numId="10">
    <w:abstractNumId w:val="4"/>
  </w:num>
  <w:num w:numId="11">
    <w:abstractNumId w:val="10"/>
  </w:num>
  <w:num w:numId="12">
    <w:abstractNumId w:val="9"/>
  </w:num>
  <w:num w:numId="13">
    <w:abstractNumId w:val="15"/>
  </w:num>
  <w:num w:numId="14">
    <w:abstractNumId w:val="1"/>
  </w:num>
  <w:num w:numId="15">
    <w:abstractNumId w:val="3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hideSpellingErrors/>
  <w:hideGrammaticalError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090"/>
    <w:rsid w:val="0000298C"/>
    <w:rsid w:val="000078AC"/>
    <w:rsid w:val="00020494"/>
    <w:rsid w:val="00037B64"/>
    <w:rsid w:val="00042A43"/>
    <w:rsid w:val="000703EE"/>
    <w:rsid w:val="00070B92"/>
    <w:rsid w:val="000845B3"/>
    <w:rsid w:val="000914A4"/>
    <w:rsid w:val="000933E6"/>
    <w:rsid w:val="000E6DBB"/>
    <w:rsid w:val="000F321E"/>
    <w:rsid w:val="000F5F3F"/>
    <w:rsid w:val="00101D2B"/>
    <w:rsid w:val="0013336D"/>
    <w:rsid w:val="00136D2C"/>
    <w:rsid w:val="00141C18"/>
    <w:rsid w:val="001422F6"/>
    <w:rsid w:val="00150622"/>
    <w:rsid w:val="001673D0"/>
    <w:rsid w:val="001713C5"/>
    <w:rsid w:val="0017683B"/>
    <w:rsid w:val="001823A9"/>
    <w:rsid w:val="00182EF3"/>
    <w:rsid w:val="0018449A"/>
    <w:rsid w:val="00196C8C"/>
    <w:rsid w:val="001C1358"/>
    <w:rsid w:val="001C53DE"/>
    <w:rsid w:val="001C6715"/>
    <w:rsid w:val="001E4588"/>
    <w:rsid w:val="001F1E85"/>
    <w:rsid w:val="00207F39"/>
    <w:rsid w:val="00221A5D"/>
    <w:rsid w:val="002248F8"/>
    <w:rsid w:val="00225E25"/>
    <w:rsid w:val="002420A5"/>
    <w:rsid w:val="00246B94"/>
    <w:rsid w:val="00246CDC"/>
    <w:rsid w:val="00246F4E"/>
    <w:rsid w:val="00255C11"/>
    <w:rsid w:val="002645BC"/>
    <w:rsid w:val="0027314F"/>
    <w:rsid w:val="00276AA8"/>
    <w:rsid w:val="002904AA"/>
    <w:rsid w:val="002A00C2"/>
    <w:rsid w:val="002A69FD"/>
    <w:rsid w:val="002A7D38"/>
    <w:rsid w:val="002C7F65"/>
    <w:rsid w:val="002D5FE2"/>
    <w:rsid w:val="002D7BA6"/>
    <w:rsid w:val="00305917"/>
    <w:rsid w:val="00306267"/>
    <w:rsid w:val="003103C9"/>
    <w:rsid w:val="00310F41"/>
    <w:rsid w:val="003149F8"/>
    <w:rsid w:val="00315818"/>
    <w:rsid w:val="0033419B"/>
    <w:rsid w:val="00336226"/>
    <w:rsid w:val="00347074"/>
    <w:rsid w:val="00350BE4"/>
    <w:rsid w:val="00361F03"/>
    <w:rsid w:val="00370899"/>
    <w:rsid w:val="003745D8"/>
    <w:rsid w:val="00391D76"/>
    <w:rsid w:val="003A4B33"/>
    <w:rsid w:val="003B7084"/>
    <w:rsid w:val="003C7B48"/>
    <w:rsid w:val="003E3B8C"/>
    <w:rsid w:val="003F12B0"/>
    <w:rsid w:val="003F1A5F"/>
    <w:rsid w:val="003F572A"/>
    <w:rsid w:val="004062DF"/>
    <w:rsid w:val="00415B33"/>
    <w:rsid w:val="00422EB7"/>
    <w:rsid w:val="0042319E"/>
    <w:rsid w:val="00424666"/>
    <w:rsid w:val="00442617"/>
    <w:rsid w:val="00443225"/>
    <w:rsid w:val="00444C33"/>
    <w:rsid w:val="00452C67"/>
    <w:rsid w:val="00462185"/>
    <w:rsid w:val="00474F18"/>
    <w:rsid w:val="004833A6"/>
    <w:rsid w:val="00490796"/>
    <w:rsid w:val="0049605C"/>
    <w:rsid w:val="004A537C"/>
    <w:rsid w:val="004B35AB"/>
    <w:rsid w:val="004C1D8C"/>
    <w:rsid w:val="004C268C"/>
    <w:rsid w:val="004C6D48"/>
    <w:rsid w:val="004D41B5"/>
    <w:rsid w:val="004E2D01"/>
    <w:rsid w:val="004E4011"/>
    <w:rsid w:val="004F0DCF"/>
    <w:rsid w:val="004F61EF"/>
    <w:rsid w:val="00507C9D"/>
    <w:rsid w:val="005218C7"/>
    <w:rsid w:val="00536E3A"/>
    <w:rsid w:val="0054417F"/>
    <w:rsid w:val="00550352"/>
    <w:rsid w:val="00553E8D"/>
    <w:rsid w:val="00560D04"/>
    <w:rsid w:val="0056161C"/>
    <w:rsid w:val="00572ABB"/>
    <w:rsid w:val="005754AB"/>
    <w:rsid w:val="005771C2"/>
    <w:rsid w:val="005921F6"/>
    <w:rsid w:val="005957A9"/>
    <w:rsid w:val="0059596C"/>
    <w:rsid w:val="005B6498"/>
    <w:rsid w:val="005C28D9"/>
    <w:rsid w:val="005F552D"/>
    <w:rsid w:val="005F6354"/>
    <w:rsid w:val="0060521D"/>
    <w:rsid w:val="006105AE"/>
    <w:rsid w:val="00623538"/>
    <w:rsid w:val="006248C3"/>
    <w:rsid w:val="006532AC"/>
    <w:rsid w:val="00657846"/>
    <w:rsid w:val="00674118"/>
    <w:rsid w:val="00676435"/>
    <w:rsid w:val="006952BA"/>
    <w:rsid w:val="006A7C85"/>
    <w:rsid w:val="006B0A21"/>
    <w:rsid w:val="006B7B4B"/>
    <w:rsid w:val="006C6D9C"/>
    <w:rsid w:val="006E7367"/>
    <w:rsid w:val="006E7A0A"/>
    <w:rsid w:val="006F7732"/>
    <w:rsid w:val="00714BED"/>
    <w:rsid w:val="00740DC4"/>
    <w:rsid w:val="00772274"/>
    <w:rsid w:val="00777B6E"/>
    <w:rsid w:val="0078271D"/>
    <w:rsid w:val="0078463F"/>
    <w:rsid w:val="00790F02"/>
    <w:rsid w:val="00796B43"/>
    <w:rsid w:val="007A33BD"/>
    <w:rsid w:val="007A7B35"/>
    <w:rsid w:val="007C280E"/>
    <w:rsid w:val="007D487E"/>
    <w:rsid w:val="007E3904"/>
    <w:rsid w:val="007E5EB6"/>
    <w:rsid w:val="007F67A3"/>
    <w:rsid w:val="00813BBA"/>
    <w:rsid w:val="00820DDF"/>
    <w:rsid w:val="00822071"/>
    <w:rsid w:val="00840E4D"/>
    <w:rsid w:val="00855643"/>
    <w:rsid w:val="00894909"/>
    <w:rsid w:val="008954D1"/>
    <w:rsid w:val="0089768F"/>
    <w:rsid w:val="008A0CEB"/>
    <w:rsid w:val="008A44D1"/>
    <w:rsid w:val="008B3240"/>
    <w:rsid w:val="008C0C08"/>
    <w:rsid w:val="008D7CDA"/>
    <w:rsid w:val="008F5D78"/>
    <w:rsid w:val="00903822"/>
    <w:rsid w:val="00906926"/>
    <w:rsid w:val="00906BBD"/>
    <w:rsid w:val="00916630"/>
    <w:rsid w:val="00932353"/>
    <w:rsid w:val="00935F13"/>
    <w:rsid w:val="00936AAB"/>
    <w:rsid w:val="0095224F"/>
    <w:rsid w:val="009610D1"/>
    <w:rsid w:val="009736A3"/>
    <w:rsid w:val="00976995"/>
    <w:rsid w:val="00982905"/>
    <w:rsid w:val="00986427"/>
    <w:rsid w:val="009A6761"/>
    <w:rsid w:val="009B7279"/>
    <w:rsid w:val="009B77F4"/>
    <w:rsid w:val="009C0595"/>
    <w:rsid w:val="009C4017"/>
    <w:rsid w:val="009D3024"/>
    <w:rsid w:val="009D47BF"/>
    <w:rsid w:val="009E34CB"/>
    <w:rsid w:val="009E4F33"/>
    <w:rsid w:val="009F63C0"/>
    <w:rsid w:val="009F7643"/>
    <w:rsid w:val="00A03A0D"/>
    <w:rsid w:val="00A06997"/>
    <w:rsid w:val="00A1659F"/>
    <w:rsid w:val="00A234AD"/>
    <w:rsid w:val="00A25345"/>
    <w:rsid w:val="00A32642"/>
    <w:rsid w:val="00A43330"/>
    <w:rsid w:val="00A47405"/>
    <w:rsid w:val="00A47E0E"/>
    <w:rsid w:val="00A52DA0"/>
    <w:rsid w:val="00A5641B"/>
    <w:rsid w:val="00A6545E"/>
    <w:rsid w:val="00A8542C"/>
    <w:rsid w:val="00A9242A"/>
    <w:rsid w:val="00AA234E"/>
    <w:rsid w:val="00AB0AAE"/>
    <w:rsid w:val="00AB2003"/>
    <w:rsid w:val="00AB4FF5"/>
    <w:rsid w:val="00AB51C4"/>
    <w:rsid w:val="00AC33D6"/>
    <w:rsid w:val="00AC442F"/>
    <w:rsid w:val="00AC66AF"/>
    <w:rsid w:val="00AD10C5"/>
    <w:rsid w:val="00AE03C3"/>
    <w:rsid w:val="00AE254F"/>
    <w:rsid w:val="00AE2BD8"/>
    <w:rsid w:val="00AF0016"/>
    <w:rsid w:val="00AF0A1D"/>
    <w:rsid w:val="00AF42F6"/>
    <w:rsid w:val="00B05E44"/>
    <w:rsid w:val="00B07E25"/>
    <w:rsid w:val="00B2055D"/>
    <w:rsid w:val="00B23D1D"/>
    <w:rsid w:val="00B31892"/>
    <w:rsid w:val="00B7698E"/>
    <w:rsid w:val="00B77256"/>
    <w:rsid w:val="00B77C3D"/>
    <w:rsid w:val="00B90257"/>
    <w:rsid w:val="00BB2C95"/>
    <w:rsid w:val="00BB320C"/>
    <w:rsid w:val="00BC171B"/>
    <w:rsid w:val="00BC6096"/>
    <w:rsid w:val="00BC6EA6"/>
    <w:rsid w:val="00BD7CDD"/>
    <w:rsid w:val="00BE2F6C"/>
    <w:rsid w:val="00BF0F7E"/>
    <w:rsid w:val="00BF19FD"/>
    <w:rsid w:val="00C0052E"/>
    <w:rsid w:val="00C15EC8"/>
    <w:rsid w:val="00C16594"/>
    <w:rsid w:val="00C235D6"/>
    <w:rsid w:val="00C4083B"/>
    <w:rsid w:val="00C42336"/>
    <w:rsid w:val="00C425BC"/>
    <w:rsid w:val="00C632BA"/>
    <w:rsid w:val="00C64F3E"/>
    <w:rsid w:val="00C75C88"/>
    <w:rsid w:val="00C76E26"/>
    <w:rsid w:val="00C921DD"/>
    <w:rsid w:val="00CC6D13"/>
    <w:rsid w:val="00CD67A1"/>
    <w:rsid w:val="00CE5170"/>
    <w:rsid w:val="00CF559C"/>
    <w:rsid w:val="00CF6B96"/>
    <w:rsid w:val="00CF7A0C"/>
    <w:rsid w:val="00D04BC0"/>
    <w:rsid w:val="00D16E57"/>
    <w:rsid w:val="00D27DE7"/>
    <w:rsid w:val="00D40DEC"/>
    <w:rsid w:val="00D512F2"/>
    <w:rsid w:val="00D718ED"/>
    <w:rsid w:val="00D7451E"/>
    <w:rsid w:val="00D76A2B"/>
    <w:rsid w:val="00D83390"/>
    <w:rsid w:val="00DA37C7"/>
    <w:rsid w:val="00DA437C"/>
    <w:rsid w:val="00DB209F"/>
    <w:rsid w:val="00DB30A9"/>
    <w:rsid w:val="00DD2F3F"/>
    <w:rsid w:val="00DD3801"/>
    <w:rsid w:val="00DD67BA"/>
    <w:rsid w:val="00DD7B8D"/>
    <w:rsid w:val="00DE7AB8"/>
    <w:rsid w:val="00DF017D"/>
    <w:rsid w:val="00DF65FC"/>
    <w:rsid w:val="00E01FC2"/>
    <w:rsid w:val="00E07543"/>
    <w:rsid w:val="00E136BB"/>
    <w:rsid w:val="00E41095"/>
    <w:rsid w:val="00E524DB"/>
    <w:rsid w:val="00E56EDA"/>
    <w:rsid w:val="00E668CE"/>
    <w:rsid w:val="00E66DD5"/>
    <w:rsid w:val="00EA20E9"/>
    <w:rsid w:val="00EA7992"/>
    <w:rsid w:val="00EB00EC"/>
    <w:rsid w:val="00EB3333"/>
    <w:rsid w:val="00EC3104"/>
    <w:rsid w:val="00EC35D0"/>
    <w:rsid w:val="00EC680D"/>
    <w:rsid w:val="00ED4F96"/>
    <w:rsid w:val="00EE09B9"/>
    <w:rsid w:val="00EE4864"/>
    <w:rsid w:val="00EF1E9A"/>
    <w:rsid w:val="00F11703"/>
    <w:rsid w:val="00F20417"/>
    <w:rsid w:val="00F20874"/>
    <w:rsid w:val="00F22A3C"/>
    <w:rsid w:val="00F3447D"/>
    <w:rsid w:val="00F45892"/>
    <w:rsid w:val="00F501E2"/>
    <w:rsid w:val="00F6009E"/>
    <w:rsid w:val="00F6173A"/>
    <w:rsid w:val="00F6665C"/>
    <w:rsid w:val="00F670E1"/>
    <w:rsid w:val="00F71C6B"/>
    <w:rsid w:val="00F80AE0"/>
    <w:rsid w:val="00F811C4"/>
    <w:rsid w:val="00F91BC1"/>
    <w:rsid w:val="00F94090"/>
    <w:rsid w:val="00FB25DD"/>
    <w:rsid w:val="00FB382E"/>
    <w:rsid w:val="00FB4E28"/>
    <w:rsid w:val="00FD00A4"/>
    <w:rsid w:val="00FE0A8E"/>
    <w:rsid w:val="00FF15EB"/>
    <w:rsid w:val="00FF3756"/>
    <w:rsid w:val="00FF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  <w14:docId w14:val="060719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2A7D38"/>
    <w:pPr>
      <w:tabs>
        <w:tab w:val="left" w:pos="3686"/>
      </w:tabs>
      <w:spacing w:after="0" w:line="270" w:lineRule="exact"/>
      <w:contextualSpacing/>
    </w:pPr>
    <w:rPr>
      <w:rFonts w:ascii="Calibri" w:hAnsi="Calibri"/>
      <w:color w:val="000000"/>
      <w:lang w:val="nl-BE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2248F8"/>
    <w:pPr>
      <w:keepNext/>
      <w:keepLines/>
      <w:numPr>
        <w:numId w:val="19"/>
      </w:numPr>
      <w:spacing w:before="480" w:after="480" w:line="432" w:lineRule="exact"/>
      <w:outlineLvl w:val="0"/>
    </w:pPr>
    <w:rPr>
      <w:rFonts w:eastAsiaTheme="majorEastAsia" w:cstheme="majorBidi"/>
      <w:bCs/>
      <w:caps/>
      <w:color w:val="A2C518"/>
      <w:sz w:val="36"/>
      <w:szCs w:val="5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2248F8"/>
    <w:pPr>
      <w:keepNext/>
      <w:keepLines/>
      <w:numPr>
        <w:ilvl w:val="1"/>
        <w:numId w:val="19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A2C518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2248F8"/>
    <w:pPr>
      <w:keepNext/>
      <w:keepLines/>
      <w:numPr>
        <w:ilvl w:val="2"/>
        <w:numId w:val="19"/>
      </w:numPr>
      <w:spacing w:before="200" w:after="120" w:line="288" w:lineRule="exact"/>
      <w:outlineLvl w:val="2"/>
    </w:pPr>
    <w:rPr>
      <w:rFonts w:eastAsiaTheme="majorEastAsia" w:cstheme="majorBidi"/>
      <w:bCs/>
      <w:color w:val="A2C518"/>
      <w:sz w:val="24"/>
      <w:szCs w:val="24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2248F8"/>
    <w:pPr>
      <w:keepNext/>
      <w:keepLines/>
      <w:numPr>
        <w:ilvl w:val="3"/>
        <w:numId w:val="19"/>
      </w:numPr>
      <w:spacing w:before="200"/>
      <w:outlineLvl w:val="3"/>
    </w:pPr>
    <w:rPr>
      <w:rFonts w:eastAsiaTheme="majorEastAsia" w:cstheme="majorBidi"/>
      <w:bCs/>
      <w:iCs/>
      <w:u w:val="single"/>
    </w:rPr>
  </w:style>
  <w:style w:type="paragraph" w:styleId="Kop5">
    <w:name w:val="heading 5"/>
    <w:basedOn w:val="Standaard"/>
    <w:next w:val="Standaard"/>
    <w:link w:val="Kop5Char"/>
    <w:autoRedefine/>
    <w:uiPriority w:val="9"/>
    <w:unhideWhenUsed/>
    <w:rsid w:val="002248F8"/>
    <w:pPr>
      <w:keepNext/>
      <w:keepLines/>
      <w:numPr>
        <w:ilvl w:val="4"/>
        <w:numId w:val="18"/>
      </w:numPr>
      <w:spacing w:before="200"/>
      <w:outlineLvl w:val="4"/>
    </w:pPr>
    <w:rPr>
      <w:rFonts w:eastAsiaTheme="majorEastAsia" w:cstheme="majorBidi"/>
    </w:rPr>
  </w:style>
  <w:style w:type="paragraph" w:styleId="Kop6">
    <w:name w:val="heading 6"/>
    <w:basedOn w:val="Standaard"/>
    <w:next w:val="Standaard"/>
    <w:link w:val="Kop6Char"/>
    <w:autoRedefine/>
    <w:uiPriority w:val="9"/>
    <w:unhideWhenUsed/>
    <w:rsid w:val="002248F8"/>
    <w:pPr>
      <w:keepNext/>
      <w:keepLines/>
      <w:numPr>
        <w:ilvl w:val="5"/>
        <w:numId w:val="19"/>
      </w:numPr>
      <w:spacing w:before="200"/>
      <w:outlineLvl w:val="5"/>
    </w:pPr>
    <w:rPr>
      <w:rFonts w:eastAsiaTheme="majorEastAsia" w:cstheme="majorBidi"/>
      <w:iCs/>
    </w:rPr>
  </w:style>
  <w:style w:type="paragraph" w:styleId="Kop7">
    <w:name w:val="heading 7"/>
    <w:basedOn w:val="Standaard"/>
    <w:next w:val="Standaard"/>
    <w:link w:val="Kop7Char"/>
    <w:autoRedefine/>
    <w:uiPriority w:val="9"/>
    <w:unhideWhenUsed/>
    <w:rsid w:val="00E668CE"/>
    <w:pPr>
      <w:keepNext/>
      <w:keepLines/>
      <w:numPr>
        <w:ilvl w:val="6"/>
        <w:numId w:val="19"/>
      </w:numPr>
      <w:spacing w:before="200"/>
      <w:outlineLvl w:val="6"/>
    </w:pPr>
    <w:rPr>
      <w:rFonts w:eastAsiaTheme="majorEastAsia" w:cstheme="majorBidi"/>
      <w:iCs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2248F8"/>
    <w:pPr>
      <w:keepNext/>
      <w:keepLines/>
      <w:numPr>
        <w:ilvl w:val="7"/>
        <w:numId w:val="19"/>
      </w:numPr>
      <w:spacing w:before="200"/>
      <w:outlineLvl w:val="7"/>
    </w:pPr>
    <w:rPr>
      <w:rFonts w:eastAsiaTheme="majorEastAsia" w:cstheme="majorBidi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2248F8"/>
    <w:pPr>
      <w:keepNext/>
      <w:keepLines/>
      <w:numPr>
        <w:ilvl w:val="8"/>
        <w:numId w:val="19"/>
      </w:numPr>
      <w:spacing w:before="200"/>
      <w:outlineLvl w:val="8"/>
    </w:pPr>
    <w:rPr>
      <w:rFonts w:eastAsiaTheme="majorEastAsia" w:cstheme="majorBidi"/>
      <w:iCs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1E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color w:val="1C1A15" w:themeColor="background2" w:themeShade="1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2C7F65"/>
    <w:pPr>
      <w:spacing w:before="60"/>
    </w:pPr>
    <w:rPr>
      <w:noProof/>
      <w:color w:val="A2C518" w:themeColor="accent2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2C7F65"/>
    <w:rPr>
      <w:rFonts w:ascii="FlandersArtSerif-Regular" w:hAnsi="FlandersArtSerif-Regular"/>
      <w:noProof/>
      <w:color w:val="A2C518" w:themeColor="accent2"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2C7F65"/>
    <w:pPr>
      <w:tabs>
        <w:tab w:val="clear" w:pos="3686"/>
        <w:tab w:val="center" w:pos="4513"/>
        <w:tab w:val="right" w:pos="9923"/>
      </w:tabs>
      <w:spacing w:line="240" w:lineRule="auto"/>
    </w:pPr>
    <w:rPr>
      <w:color w:val="A2C518" w:themeColor="accent2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2C7F65"/>
    <w:rPr>
      <w:rFonts w:ascii="FlandersArtSerif-Regular" w:hAnsi="FlandersArtSerif-Regular"/>
      <w:color w:val="A2C518" w:themeColor="accent2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EF1E9A"/>
    <w:rPr>
      <w:color w:val="808080"/>
    </w:rPr>
  </w:style>
  <w:style w:type="table" w:styleId="Tabelraster">
    <w:name w:val="Table Grid"/>
    <w:basedOn w:val="Standaardtabel"/>
    <w:uiPriority w:val="59"/>
    <w:rsid w:val="00EF1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EF1E9A"/>
    <w:rPr>
      <w:i/>
      <w:iCs/>
      <w:color w:val="4A4949" w:themeColor="text1" w:themeTint="E6"/>
    </w:rPr>
  </w:style>
  <w:style w:type="character" w:styleId="Intensievebenadrukking">
    <w:name w:val="Intense Emphasis"/>
    <w:basedOn w:val="Standaardalinea-lettertype"/>
    <w:uiPriority w:val="21"/>
    <w:rsid w:val="00EF1E9A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4062DF"/>
    <w:pPr>
      <w:spacing w:line="600" w:lineRule="exact"/>
      <w:jc w:val="center"/>
    </w:pPr>
    <w:rPr>
      <w:color w:val="A2C518" w:themeColor="accent2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062DF"/>
    <w:rPr>
      <w:rFonts w:ascii="Calibri" w:hAnsi="Calibri"/>
      <w:color w:val="A2C518" w:themeColor="accent2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EF1E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FDA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46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46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46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46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DB4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DB4D9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EF1E9A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783AB" w:themeColor="accent1" w:themeTint="BF"/>
        <w:left w:val="single" w:sz="8" w:space="0" w:color="2783AB" w:themeColor="accent1" w:themeTint="BF"/>
        <w:bottom w:val="single" w:sz="8" w:space="0" w:color="2783AB" w:themeColor="accent1" w:themeTint="BF"/>
        <w:right w:val="single" w:sz="8" w:space="0" w:color="2783AB" w:themeColor="accent1" w:themeTint="BF"/>
        <w:insideH w:val="single" w:sz="8" w:space="0" w:color="2783AB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83AB" w:themeColor="accent1" w:themeTint="BF"/>
          <w:left w:val="single" w:sz="8" w:space="0" w:color="2783AB" w:themeColor="accent1" w:themeTint="BF"/>
          <w:bottom w:val="single" w:sz="8" w:space="0" w:color="2783AB" w:themeColor="accent1" w:themeTint="BF"/>
          <w:right w:val="single" w:sz="8" w:space="0" w:color="2783AB" w:themeColor="accent1" w:themeTint="BF"/>
          <w:insideH w:val="nil"/>
          <w:insideV w:val="nil"/>
        </w:tcBorders>
        <w:shd w:val="clear" w:color="auto" w:fill="1546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3AB" w:themeColor="accent1" w:themeTint="BF"/>
          <w:left w:val="single" w:sz="8" w:space="0" w:color="2783AB" w:themeColor="accent1" w:themeTint="BF"/>
          <w:bottom w:val="single" w:sz="8" w:space="0" w:color="2783AB" w:themeColor="accent1" w:themeTint="BF"/>
          <w:right w:val="single" w:sz="8" w:space="0" w:color="2783A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FDA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1673D0"/>
    <w:rPr>
      <w:rFonts w:ascii="Calibri" w:hAnsi="Calibri"/>
      <w:b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2C7F65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A2C518" w:themeColor="accent2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2C7F65"/>
    <w:rPr>
      <w:rFonts w:ascii="FlandersArtSans-Medium" w:eastAsiaTheme="majorEastAsia" w:hAnsi="FlandersArtSans-Medium" w:cstheme="majorBidi"/>
      <w:caps/>
      <w:color w:val="A2C518" w:themeColor="accent2"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2248F8"/>
    <w:rPr>
      <w:rFonts w:ascii="Calibri" w:eastAsiaTheme="majorEastAsia" w:hAnsi="Calibri" w:cstheme="majorBidi"/>
      <w:bCs/>
      <w:caps/>
      <w:color w:val="A2C518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3A4B33"/>
    <w:pPr>
      <w:spacing w:after="240"/>
    </w:pPr>
    <w:rPr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248F8"/>
    <w:rPr>
      <w:rFonts w:ascii="Calibri" w:eastAsiaTheme="majorEastAsia" w:hAnsi="Calibri" w:cstheme="majorBidi"/>
      <w:bCs/>
      <w:caps/>
      <w:color w:val="A2C518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2248F8"/>
    <w:rPr>
      <w:rFonts w:ascii="Calibri" w:eastAsiaTheme="majorEastAsia" w:hAnsi="Calibri" w:cstheme="majorBidi"/>
      <w:bCs/>
      <w:color w:val="A2C518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2248F8"/>
    <w:rPr>
      <w:rFonts w:ascii="Calibri" w:eastAsiaTheme="majorEastAsia" w:hAnsi="Calibri" w:cstheme="majorBidi"/>
      <w:bCs/>
      <w:iCs/>
      <w:color w:val="000000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2248F8"/>
    <w:rPr>
      <w:rFonts w:ascii="Calibri" w:eastAsiaTheme="majorEastAsia" w:hAnsi="Calibri" w:cstheme="majorBidi"/>
      <w:color w:val="000000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2248F8"/>
    <w:rPr>
      <w:rFonts w:ascii="Calibri" w:eastAsiaTheme="majorEastAsia" w:hAnsi="Calibri" w:cstheme="majorBidi"/>
      <w:iCs/>
      <w:color w:val="000000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E668CE"/>
    <w:rPr>
      <w:rFonts w:ascii="Calibri" w:eastAsiaTheme="majorEastAsia" w:hAnsi="Calibri" w:cstheme="majorBidi"/>
      <w:iCs/>
      <w:color w:val="00000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2248F8"/>
    <w:rPr>
      <w:rFonts w:ascii="Calibri" w:eastAsiaTheme="majorEastAsia" w:hAnsi="Calibri" w:cstheme="majorBidi"/>
      <w:color w:val="000000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2248F8"/>
    <w:rPr>
      <w:rFonts w:ascii="Calibri" w:eastAsiaTheme="majorEastAsia" w:hAnsi="Calibri" w:cstheme="majorBidi"/>
      <w:iCs/>
      <w:color w:val="000000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EF1E9A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EF1E9A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8F5D78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8F5D78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EF1E9A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EF1E9A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EF1E9A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EF1E9A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8463F"/>
    <w:rPr>
      <w:rFonts w:ascii="FlandersArtSerif-Regular" w:hAnsi="FlandersArtSerif-Regular"/>
      <w:color w:val="1C1A15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F1E9A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EF1E9A"/>
    <w:pPr>
      <w:tabs>
        <w:tab w:val="clear" w:pos="3686"/>
      </w:tabs>
    </w:pPr>
    <w:rPr>
      <w:b/>
      <w:color w:val="15465B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EF1E9A"/>
    <w:pPr>
      <w:tabs>
        <w:tab w:val="clear" w:pos="3686"/>
      </w:tabs>
      <w:ind w:left="200" w:hanging="200"/>
    </w:pPr>
    <w:rPr>
      <w:color w:val="15465B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EF1E9A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EF1E9A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EF1E9A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EF1E9A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EF1E9A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EF1E9A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070B92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EF1E9A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EF1E9A"/>
    <w:rPr>
      <w:b/>
      <w:i/>
      <w:iCs/>
    </w:rPr>
  </w:style>
  <w:style w:type="character" w:styleId="Subtieleverwijzing">
    <w:name w:val="Subtle Reference"/>
    <w:basedOn w:val="Standaardalinea-lettertype"/>
    <w:uiPriority w:val="31"/>
    <w:rsid w:val="00EF1E9A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EF1E9A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EF1E9A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EF1E9A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EF1E9A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EF1E9A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EF1E9A"/>
    <w:pPr>
      <w:spacing w:after="0" w:line="240" w:lineRule="auto"/>
    </w:pPr>
    <w:tblPr/>
  </w:style>
  <w:style w:type="paragraph" w:customStyle="1" w:styleId="Tabelheader">
    <w:name w:val="Tabel header"/>
    <w:basedOn w:val="Standaard"/>
    <w:autoRedefine/>
    <w:qFormat/>
    <w:rsid w:val="001673D0"/>
    <w:pPr>
      <w:spacing w:line="240" w:lineRule="auto"/>
      <w:jc w:val="center"/>
    </w:pPr>
    <w:rPr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EF1E9A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2C7F65"/>
    <w:pPr>
      <w:spacing w:line="280" w:lineRule="exact"/>
      <w:jc w:val="right"/>
    </w:pPr>
    <w:rPr>
      <w:color w:val="A2C518" w:themeColor="accent2"/>
      <w:sz w:val="24"/>
    </w:rPr>
  </w:style>
  <w:style w:type="paragraph" w:customStyle="1" w:styleId="Vlottetekst-roodMSF">
    <w:name w:val="Vlotte tekst - rood MSF"/>
    <w:basedOn w:val="Standaard"/>
    <w:rsid w:val="00EF1E9A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2C7F65"/>
    <w:pPr>
      <w:tabs>
        <w:tab w:val="clear" w:pos="3686"/>
        <w:tab w:val="right" w:pos="9923"/>
      </w:tabs>
      <w:jc w:val="right"/>
    </w:pPr>
    <w:rPr>
      <w:rFonts w:cs="Calibri"/>
      <w:color w:val="A2C518" w:themeColor="accent2"/>
      <w:sz w:val="16"/>
    </w:rPr>
  </w:style>
  <w:style w:type="paragraph" w:customStyle="1" w:styleId="Inspringing">
    <w:name w:val="Inspringing"/>
    <w:basedOn w:val="Standaard"/>
    <w:rsid w:val="00EF1E9A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A4B33"/>
    <w:pPr>
      <w:framePr w:wrap="auto" w:vAnchor="margin" w:yAlign="inline"/>
      <w:jc w:val="center"/>
    </w:pPr>
    <w:rPr>
      <w:rFonts w:ascii="Calibri" w:hAnsi="Calibri"/>
    </w:rPr>
  </w:style>
  <w:style w:type="paragraph" w:customStyle="1" w:styleId="OndertitelVo">
    <w:name w:val="Ondertitel_Vo"/>
    <w:basedOn w:val="Ondertitel"/>
    <w:link w:val="OndertitelVoChar"/>
    <w:qFormat/>
    <w:rsid w:val="001673D0"/>
    <w:rPr>
      <w:b/>
    </w:rPr>
  </w:style>
  <w:style w:type="character" w:customStyle="1" w:styleId="TitelVoChar">
    <w:name w:val="Titel_Vo Char"/>
    <w:basedOn w:val="TitelChar"/>
    <w:link w:val="TitelVo"/>
    <w:rsid w:val="003A4B33"/>
    <w:rPr>
      <w:rFonts w:ascii="Calibri" w:eastAsiaTheme="majorEastAsia" w:hAnsi="Calibri" w:cstheme="majorBidi"/>
      <w:caps/>
      <w:color w:val="A2C518" w:themeColor="accent2"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basedOn w:val="OndertitelChar"/>
    <w:link w:val="OndertitelVo"/>
    <w:rsid w:val="001673D0"/>
    <w:rPr>
      <w:rFonts w:ascii="Calibri" w:hAnsi="Calibri"/>
      <w:b/>
      <w:color w:val="A2C518" w:themeColor="accent2"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578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2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image" Target="media/image3.png"/><Relationship Id="rId26" Type="http://schemas.openxmlformats.org/officeDocument/2006/relationships/hyperlink" Target="mailto:edgard.daemen@vlm.be" TargetMode="Externa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21" Type="http://schemas.openxmlformats.org/officeDocument/2006/relationships/image" Target="media/image6.svg"/><Relationship Id="rId34" Type="http://schemas.openxmlformats.org/officeDocument/2006/relationships/footer" Target="footer8.xml"/><Relationship Id="rId33" Type="http://schemas.openxmlformats.org/officeDocument/2006/relationships/footer" Target="footer7.xml"/><Relationship Id="rId12" Type="http://schemas.openxmlformats.org/officeDocument/2006/relationships/webSettings" Target="webSettings.xml"/><Relationship Id="rId17" Type="http://schemas.openxmlformats.org/officeDocument/2006/relationships/image" Target="media/image2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5.png"/><Relationship Id="rId29" Type="http://schemas.openxmlformats.org/officeDocument/2006/relationships/hyperlink" Target="mailto:korneel.gheysen@vlm.be" TargetMode="External"/><Relationship Id="rId1" Type="http://schemas.openxmlformats.org/officeDocument/2006/relationships/customXml" Target="../customXml/item1.xml"/><Relationship Id="rId32" Type="http://schemas.openxmlformats.org/officeDocument/2006/relationships/footer" Target="footer6.xml"/><Relationship Id="rId11" Type="http://schemas.openxmlformats.org/officeDocument/2006/relationships/settings" Target="settings.xml"/><Relationship Id="rId24" Type="http://schemas.openxmlformats.org/officeDocument/2006/relationships/header" Target="header1.xml"/><Relationship Id="rId36" Type="http://schemas.openxmlformats.org/officeDocument/2006/relationships/theme" Target="theme/theme1.xml"/><Relationship Id="rId15" Type="http://schemas.openxmlformats.org/officeDocument/2006/relationships/image" Target="media/image1.png"/><Relationship Id="rId23" Type="http://schemas.openxmlformats.org/officeDocument/2006/relationships/footer" Target="footer2.xml"/><Relationship Id="rId28" Type="http://schemas.openxmlformats.org/officeDocument/2006/relationships/hyperlink" Target="mailto:els.goethals@vlm.be" TargetMode="External"/><Relationship Id="rId10" Type="http://schemas.openxmlformats.org/officeDocument/2006/relationships/styles" Target="styles.xml"/><Relationship Id="rId19" Type="http://schemas.openxmlformats.org/officeDocument/2006/relationships/image" Target="media/image4.svg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footer" Target="footer1.xml"/><Relationship Id="rId27" Type="http://schemas.openxmlformats.org/officeDocument/2006/relationships/hyperlink" Target="mailto:jan.debie@vlm.be" TargetMode="External"/><Relationship Id="rId30" Type="http://schemas.openxmlformats.org/officeDocument/2006/relationships/footer" Target="footer4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Vlaamse Overheid Algemeen">
  <a:themeElements>
    <a:clrScheme name="VLM">
      <a:dk1>
        <a:srgbClr val="373636"/>
      </a:dk1>
      <a:lt1>
        <a:sysClr val="window" lastClr="FFFFFF"/>
      </a:lt1>
      <a:dk2>
        <a:srgbClr val="15465B"/>
      </a:dk2>
      <a:lt2>
        <a:srgbClr val="F6F5F3"/>
      </a:lt2>
      <a:accent1>
        <a:srgbClr val="15465B"/>
      </a:accent1>
      <a:accent2>
        <a:srgbClr val="A2C518"/>
      </a:accent2>
      <a:accent3>
        <a:srgbClr val="FFF200"/>
      </a:accent3>
      <a:accent4>
        <a:srgbClr val="373636"/>
      </a:accent4>
      <a:accent5>
        <a:srgbClr val="15465B"/>
      </a:accent5>
      <a:accent6>
        <a:srgbClr val="A2C518"/>
      </a:accent6>
      <a:hlink>
        <a:srgbClr val="3C96BE"/>
      </a:hlink>
      <a:folHlink>
        <a:srgbClr val="AA78AA"/>
      </a:folHlink>
    </a:clrScheme>
    <a:fontScheme name="Vlaamse overheid opmaakstijlen">
      <a:majorFont>
        <a:latin typeface="FlandersArtSans-Medium"/>
        <a:ea typeface=""/>
        <a:cs typeface=""/>
      </a:majorFont>
      <a:minorFont>
        <a:latin typeface="FlandersArtSerif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VLMBasisDocument" ma:contentTypeID="0x0101008143CB61005C4B7097E3D6EAB9B737CC00AD7CBDC5A406494CA70B8AA9C9301A3F" ma:contentTypeVersion="47" ma:contentTypeDescription="VLM basis inhoudstype" ma:contentTypeScope="" ma:versionID="0ef120bb71b3810884db11ca1283eb41">
  <xsd:schema xmlns:xsd="http://www.w3.org/2001/XMLSchema" xmlns:xs="http://www.w3.org/2001/XMLSchema" xmlns:p="http://schemas.microsoft.com/office/2006/metadata/properties" xmlns:ns2="52a27886-e409-4f58-aea8-31bc2a2f8bea" xmlns:ns3="0d0bb868-079a-4f3c-a5d1-4c5c92fa0c05" targetNamespace="http://schemas.microsoft.com/office/2006/metadata/properties" ma:root="true" ma:fieldsID="57eae84109a1d411c0f8df9e5b6140ae" ns2:_="" ns3:_="">
    <xsd:import namespace="52a27886-e409-4f58-aea8-31bc2a2f8bea"/>
    <xsd:import namespace="0d0bb868-079a-4f3c-a5d1-4c5c92fa0c05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tadataThema_Note" minOccurs="0"/>
                <xsd:element ref="ns3:MetadataProject_Note" minOccurs="0"/>
                <xsd:element ref="ns3:MetadataDoelgroep_Note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2:DocumentType" minOccurs="0"/>
                <xsd:element ref="ns2:Referentieja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27886-e409-4f58-aea8-31bc2a2f8be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Ondernemingstrefwoorden" ma:fieldId="{23f27201-bee3-471e-b2e7-b64fd8b7ca38}" ma:taxonomyMulti="true" ma:sspId="0c5116a7-fc45-434b-8d6e-256aff411b4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6d435f20-d451-49c4-bdbf-a5dc166ee319}" ma:internalName="TaxCatchAll" ma:readOnly="false" ma:showField="CatchAllData" ma:web="0d0bb868-079a-4f3c-a5d1-4c5c92fa0c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hidden="true" ma:list="{6d435f20-d451-49c4-bdbf-a5dc166ee319}" ma:internalName="TaxCatchAllLabel" ma:readOnly="true" ma:showField="CatchAllDataLabel" ma:web="0d0bb868-079a-4f3c-a5d1-4c5c92fa0c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7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DocumentType" ma:index="20" nillable="true" ma:displayName="DocumentType" ma:format="Dropdown" ma:internalName="DocumentType0" ma:readOnly="false">
      <xsd:simpleType>
        <xsd:restriction base="dms:Choice">
          <xsd:enumeration value="VLMBasisdocument"/>
          <xsd:enumeration value="Advies"/>
          <xsd:enumeration value="Afsprakennota - Beleidslijn"/>
          <xsd:enumeration value="Afsprakennota - Handleiding"/>
          <xsd:enumeration value="Afsprakennota - Instructie"/>
          <xsd:enumeration value="Afsprakennota - Richtlijn"/>
          <xsd:enumeration value="Afsprakennota - Vademecum"/>
          <xsd:enumeration value="Akte"/>
          <xsd:enumeration value="Beeldmateriaal"/>
          <xsd:enumeration value="Beleidsdocument - Beleidsopdracht"/>
          <xsd:enumeration value="Beleidsdocument - Beleidsplan"/>
          <xsd:enumeration value="Beleidsdocument - Regeringsbeslissing"/>
          <xsd:enumeration value="Beslissing"/>
          <xsd:enumeration value="Bezwaar"/>
          <xsd:enumeration value="Correspondentie"/>
          <xsd:enumeration value="Financieel Document"/>
          <xsd:enumeration value="Formulier"/>
          <xsd:enumeration value="Kaartmateriaal"/>
          <xsd:enumeration value="Lijst"/>
          <xsd:enumeration value="Nieuwsbericht"/>
          <xsd:enumeration value="Overeenkomst"/>
          <xsd:enumeration value="Overheidsopdracht -  Offerte"/>
          <xsd:enumeration value="Overheidsopdracht - Bestek"/>
          <xsd:enumeration value="Overheidsopdracht - Borgstelling"/>
          <xsd:enumeration value="Overheidsopdracht - Diversen"/>
          <xsd:enumeration value="Overheidsopdracht - Gunningsverslag"/>
          <xsd:enumeration value="Persartikel"/>
          <xsd:enumeration value="Persbericht"/>
          <xsd:enumeration value="Presentatie"/>
          <xsd:enumeration value="Proces-Verbaal"/>
          <xsd:enumeration value="Projectfiche"/>
          <xsd:enumeration value="Publicatie"/>
          <xsd:enumeration value="Rapport"/>
          <xsd:enumeration value="Schema"/>
          <xsd:enumeration value="Sjabloon"/>
          <xsd:enumeration value="Vergaderstuk - Agenda"/>
          <xsd:enumeration value="Vergaderstuk - Mededeling"/>
          <xsd:enumeration value="Vergaderstuk - Nota"/>
          <xsd:enumeration value="Vergaderstuk - Verslag"/>
          <xsd:enumeration value="Vergunning"/>
          <xsd:enumeration value="Wetgeving"/>
        </xsd:restriction>
      </xsd:simpleType>
    </xsd:element>
    <xsd:element name="Referentiejaar" ma:index="21" nillable="true" ma:displayName="Referentiejaar" ma:default="2020" ma:format="Dropdown" ma:internalName="Referentiejaar" ma:readOnly="false">
      <xsd:simpleType>
        <xsd:restriction base="dms:Choice"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  <xsd:enumeration value="2002"/>
          <xsd:enumeration value="2001"/>
          <xsd:enumeration value="2000"/>
          <xsd:enumeration value="1999"/>
          <xsd:enumeration value="1998"/>
          <xsd:enumeration value="1997"/>
          <xsd:enumeration value="1996"/>
          <xsd:enumeration value="1995"/>
          <xsd:enumeration value="1994"/>
          <xsd:enumeration value="1993"/>
          <xsd:enumeration value="1992"/>
          <xsd:enumeration value="1991"/>
          <xsd:enumeration value="1990"/>
          <xsd:enumeration value="1980-1989"/>
          <xsd:enumeration value="1970-1979"/>
          <xsd:enumeration value="1960-1969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bb868-079a-4f3c-a5d1-4c5c92fa0c05" elementFormDefault="qualified">
    <xsd:import namespace="http://schemas.microsoft.com/office/2006/documentManagement/types"/>
    <xsd:import namespace="http://schemas.microsoft.com/office/infopath/2007/PartnerControls"/>
    <xsd:element name="MetadataThema_Note" ma:index="13" ma:taxonomy="true" ma:internalName="MetadataThema_Note" ma:taxonomyFieldName="MetadataThema" ma:displayName="Metadata Thema" ma:readOnly="false" ma:default="" ma:fieldId="{74d45c30-94ed-483d-84a2-4e507424c825}" ma:taxonomyMulti="true" ma:sspId="0c5116a7-fc45-434b-8d6e-256aff411b4d" ma:termSetId="91eb6c2e-6a01-43af-915e-3c60149c6ab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Project_Note" ma:index="14" nillable="true" ma:taxonomy="true" ma:internalName="MetadataProject_Note" ma:taxonomyFieldName="MetadataProject" ma:displayName="Metadata Project" ma:default="" ma:fieldId="{a8722080-02e6-48f1-92b2-e502c8ec7081}" ma:taxonomyMulti="true" ma:sspId="0c5116a7-fc45-434b-8d6e-256aff411b4d" ma:termSetId="a5061696-012e-40f0-a236-af6fbb839a7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Doelgroep_Note" ma:index="15" nillable="true" ma:displayName="Metadata Doelgroep" ma:hidden="true" ma:internalName="MetadataDoelgroep_Not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SharedContentType xmlns="Microsoft.SharePoint.Taxonomy.ContentTypeSync" SourceId="0c5116a7-fc45-434b-8d6e-256aff411b4d" ContentTypeId="0x0101008143CB61005C4B7097E3D6EAB9B737CC" PreviousValue="false"/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8C3EA06960646931FECBF22C421CF" ma:contentTypeVersion="12" ma:contentTypeDescription="Een nieuw document maken." ma:contentTypeScope="" ma:versionID="28bb41662430d22e1194e6a540ac2eb5">
  <xsd:schema xmlns:xsd="http://www.w3.org/2001/XMLSchema" xmlns:xs="http://www.w3.org/2001/XMLSchema" xmlns:p="http://schemas.microsoft.com/office/2006/metadata/properties" xmlns:ns1="http://schemas.microsoft.com/sharepoint/v3" xmlns:ns2="8352b163-ef7a-4c75-991d-0dfe92b21fb1" targetNamespace="http://schemas.microsoft.com/office/2006/metadata/properties" ma:root="true" ma:fieldsID="79840714027a591d18954fbe63868ae6" ns1:_="" ns2:_="">
    <xsd:import namespace="http://schemas.microsoft.com/sharepoint/v3"/>
    <xsd:import namespace="8352b163-ef7a-4c75-991d-0dfe92b21fb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Begindatum van de planning" ma:description="" ma:internalName="PublishingStartDate">
      <xsd:simpleType>
        <xsd:restriction base="dms:Unknown"/>
      </xsd:simpleType>
    </xsd:element>
    <xsd:element name="PublishingExpirationDate" ma:index="5" nillable="true" ma:displayName="Einddatum van de planning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b163-ef7a-4c75-991d-0dfe92b21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7B5791-4C5D-47F1-9588-4081EEC1DCE7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4256D9B2-C8D8-4F77-888E-2E64E2D9FB6A}"/>
</file>

<file path=customXml/itemProps4.xml><?xml version="1.0" encoding="utf-8"?>
<ds:datastoreItem xmlns:ds="http://schemas.openxmlformats.org/officeDocument/2006/customXml" ds:itemID="{7EF79E6F-289B-47BC-8561-DA242C714FBD}"/>
</file>

<file path=customXml/itemProps5.xml><?xml version="1.0" encoding="utf-8"?>
<ds:datastoreItem xmlns:ds="http://schemas.openxmlformats.org/officeDocument/2006/customXml" ds:itemID="{FA41B6C6-B2DC-459E-8527-4C7B641D643C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1527E851-B6FA-44F7-8363-8DB182B80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a27886-e409-4f58-aea8-31bc2a2f8bea"/>
    <ds:schemaRef ds:uri="0d0bb868-079a-4f3c-a5d1-4c5c92fa0c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2E260770-7C35-40F3-8FC3-676E260CA551}">
  <ds:schemaRefs>
    <ds:schemaRef ds:uri="Microsoft.SharePoint.Taxonomy.ContentTypeSync"/>
  </ds:schemaRefs>
</ds:datastoreItem>
</file>

<file path=customXml/itemProps8.xml><?xml version="1.0" encoding="utf-8"?>
<ds:datastoreItem xmlns:ds="http://schemas.openxmlformats.org/officeDocument/2006/customXml" ds:itemID="{6CDED1E1-2538-40C7-9FC5-E21064E4503B}"/>
</file>

<file path=docProps/app.xml><?xml version="1.0" encoding="utf-8"?>
<Properties xmlns="http://schemas.openxmlformats.org/officeDocument/2006/extended-properties" xmlns:vt="http://schemas.openxmlformats.org/officeDocument/2006/docPropsVTypes">
  <Template>Cover rapport_Vlaanderen is open ruimte.dotx</Template>
  <TotalTime>15</TotalTime>
  <Pages>6</Pages>
  <Words>334</Words>
  <Characters>1843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Titel van het document</vt:lpstr>
      <vt:lpstr>Titel van het document</vt:lpstr>
    </vt:vector>
  </TitlesOfParts>
  <Company>Vlaamse Overheid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van het document</dc:title>
  <dc:creator>Mieke Lamote</dc:creator>
  <cp:lastModifiedBy>Leen De Neve</cp:lastModifiedBy>
  <cp:revision>5</cp:revision>
  <cp:lastPrinted>2014-03-28T18:07:00Z</cp:lastPrinted>
  <dcterms:created xsi:type="dcterms:W3CDTF">2020-05-11T05:56:00Z</dcterms:created>
  <dcterms:modified xsi:type="dcterms:W3CDTF">2020-05-25T18:15:00Z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0x0101006698C3EA06960646931FECBF22C421CF</vt:lpwstr>
  </property>
  <property fmtid="{D5CDD505-2E9C-101B-9397-08002B2CF9AE}" pid="3" name="_dlc_DocIdItemGuid">
    <vt:lpwstr>8243d16f-d1da-4aa0-9208-33921a05e1ac</vt:lpwstr>
  </property>
  <property fmtid="{D5CDD505-2E9C-101B-9397-08002B2CF9AE}" pid="4" name="TaxKeyword">
    <vt:lpwstr/>
  </property>
  <property fmtid="{D5CDD505-2E9C-101B-9397-08002B2CF9AE}" pid="5" name="MetadataThema">
    <vt:lpwstr>312;#VLM-intranet|a8f49663-4e45-44ba-b39b-605ac4cb7680</vt:lpwstr>
  </property>
  <property fmtid="{D5CDD505-2E9C-101B-9397-08002B2CF9AE}" pid="6" name="MetadataProject">
    <vt:lpwstr/>
  </property>
</Properties>
</file>