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77" w:type="dxa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92"/>
        <w:gridCol w:w="17"/>
        <w:gridCol w:w="282"/>
        <w:gridCol w:w="3285"/>
        <w:gridCol w:w="1362"/>
        <w:gridCol w:w="3090"/>
        <w:gridCol w:w="1849"/>
      </w:tblGrid>
      <w:tr w:rsidR="00012DFE" w:rsidRPr="003D114E" w14:paraId="6348D9A4" w14:textId="77777777" w:rsidTr="00363BCD">
        <w:trPr>
          <w:trHeight w:val="340"/>
        </w:trPr>
        <w:tc>
          <w:tcPr>
            <w:tcW w:w="4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13795D" w14:textId="77777777" w:rsidR="00012DFE" w:rsidRPr="00D3255C" w:rsidRDefault="00012DFE" w:rsidP="00FE4913">
            <w:pPr>
              <w:pStyle w:val="leeg"/>
            </w:pPr>
          </w:p>
        </w:tc>
        <w:tc>
          <w:tcPr>
            <w:tcW w:w="801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023C4B1" w14:textId="44495A35" w:rsidR="00012DFE" w:rsidRPr="002230A4" w:rsidRDefault="00473634" w:rsidP="00FE4913">
            <w:pPr>
              <w:pStyle w:val="Titel"/>
              <w:framePr w:wrap="around"/>
              <w:ind w:left="29"/>
              <w:rPr>
                <w:color w:val="auto"/>
                <w:sz w:val="36"/>
                <w:szCs w:val="36"/>
              </w:rPr>
            </w:pPr>
            <w:r>
              <w:rPr>
                <w:color w:val="auto"/>
                <w:sz w:val="36"/>
                <w:szCs w:val="36"/>
              </w:rPr>
              <w:t>Melding van het o</w:t>
            </w:r>
            <w:r w:rsidRPr="4A36D67C">
              <w:rPr>
                <w:color w:val="auto"/>
                <w:sz w:val="36"/>
                <w:szCs w:val="36"/>
              </w:rPr>
              <w:t xml:space="preserve">verlijden </w:t>
            </w:r>
            <w:r>
              <w:rPr>
                <w:color w:val="auto"/>
                <w:sz w:val="36"/>
                <w:szCs w:val="36"/>
              </w:rPr>
              <w:t xml:space="preserve">van de </w:t>
            </w:r>
            <w:r w:rsidR="00012DFE" w:rsidRPr="4A36D67C">
              <w:rPr>
                <w:color w:val="auto"/>
                <w:sz w:val="36"/>
                <w:szCs w:val="36"/>
              </w:rPr>
              <w:t xml:space="preserve">begunstigde </w:t>
            </w:r>
            <w:r>
              <w:rPr>
                <w:color w:val="auto"/>
                <w:sz w:val="36"/>
                <w:szCs w:val="36"/>
              </w:rPr>
              <w:t xml:space="preserve">van een </w:t>
            </w:r>
            <w:r w:rsidR="00012DFE" w:rsidRPr="4A36D67C">
              <w:rPr>
                <w:color w:val="auto"/>
                <w:sz w:val="36"/>
                <w:szCs w:val="36"/>
              </w:rPr>
              <w:t xml:space="preserve">eigenaarsvergoeding </w:t>
            </w:r>
            <w:r>
              <w:rPr>
                <w:color w:val="auto"/>
                <w:sz w:val="36"/>
                <w:szCs w:val="36"/>
              </w:rPr>
              <w:t>voor</w:t>
            </w:r>
            <w:r w:rsidRPr="4A36D67C">
              <w:rPr>
                <w:color w:val="auto"/>
                <w:sz w:val="36"/>
                <w:szCs w:val="36"/>
              </w:rPr>
              <w:t xml:space="preserve"> </w:t>
            </w:r>
            <w:r w:rsidR="00012DFE" w:rsidRPr="4A36D67C">
              <w:rPr>
                <w:color w:val="auto"/>
                <w:sz w:val="36"/>
                <w:szCs w:val="36"/>
              </w:rPr>
              <w:t>een watergevoelig openruimtegebied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</w:tcPr>
          <w:p w14:paraId="073DA753" w14:textId="3D484CB5" w:rsidR="00012DFE" w:rsidRPr="003D114E" w:rsidRDefault="00A37B17" w:rsidP="00FE4913">
            <w:pPr>
              <w:pStyle w:val="rechts"/>
              <w:ind w:left="29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260911</w:t>
            </w:r>
          </w:p>
        </w:tc>
      </w:tr>
      <w:tr w:rsidR="00012DFE" w:rsidRPr="003D114E" w14:paraId="678C1A8D" w14:textId="77777777" w:rsidTr="00363BCD">
        <w:trPr>
          <w:trHeight w:hRule="exact" w:val="397"/>
        </w:trPr>
        <w:tc>
          <w:tcPr>
            <w:tcW w:w="4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D25525" w14:textId="77777777" w:rsidR="00012DFE" w:rsidRPr="003D114E" w:rsidRDefault="00012DFE" w:rsidP="00FE4913">
            <w:pPr>
              <w:pStyle w:val="leeg"/>
            </w:pPr>
          </w:p>
        </w:tc>
        <w:tc>
          <w:tcPr>
            <w:tcW w:w="98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C197437" w14:textId="77777777" w:rsidR="00012DFE" w:rsidRPr="003D114E" w:rsidRDefault="00012DFE" w:rsidP="00FE4913">
            <w:pPr>
              <w:pStyle w:val="streepjes"/>
              <w:tabs>
                <w:tab w:val="left" w:pos="153"/>
              </w:tabs>
              <w:ind w:left="29"/>
              <w:jc w:val="left"/>
              <w:rPr>
                <w:color w:val="FFFFFF" w:themeColor="background1"/>
              </w:rPr>
            </w:pPr>
            <w:r w:rsidRPr="003D114E">
              <w:t>/////////////////////////////////////////////////////////////////////////////////////////////////////////////////////////////////////////////////////////////</w:t>
            </w:r>
          </w:p>
        </w:tc>
      </w:tr>
      <w:tr w:rsidR="00012DFE" w:rsidRPr="003D114E" w14:paraId="58990542" w14:textId="77777777" w:rsidTr="00363B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409" w:type="dxa"/>
            <w:gridSpan w:val="2"/>
          </w:tcPr>
          <w:p w14:paraId="04E37263" w14:textId="77777777" w:rsidR="00012DFE" w:rsidRPr="003D114E" w:rsidRDefault="00012DFE" w:rsidP="00012DFE">
            <w:pPr>
              <w:pStyle w:val="leeg"/>
            </w:pPr>
          </w:p>
        </w:tc>
        <w:tc>
          <w:tcPr>
            <w:tcW w:w="4929" w:type="dxa"/>
            <w:gridSpan w:val="3"/>
          </w:tcPr>
          <w:p w14:paraId="3A21E978" w14:textId="77777777" w:rsidR="00012DFE" w:rsidRPr="00187B98" w:rsidRDefault="00012DFE" w:rsidP="00012DFE">
            <w:pPr>
              <w:rPr>
                <w:b/>
                <w:sz w:val="18"/>
                <w:szCs w:val="18"/>
              </w:rPr>
            </w:pPr>
            <w:r w:rsidRPr="00187B98">
              <w:rPr>
                <w:b/>
                <w:sz w:val="18"/>
                <w:szCs w:val="18"/>
              </w:rPr>
              <w:t>Landcommissie West-Vlaanderen</w:t>
            </w:r>
            <w:r w:rsidRPr="00187B98">
              <w:rPr>
                <w:b/>
                <w:sz w:val="18"/>
                <w:szCs w:val="18"/>
              </w:rPr>
              <w:br/>
            </w:r>
            <w:r w:rsidRPr="00187B98">
              <w:rPr>
                <w:sz w:val="18"/>
                <w:szCs w:val="18"/>
              </w:rPr>
              <w:t>Koning Albert II-laan 15 bus 153, 1210 Brussel</w:t>
            </w:r>
          </w:p>
          <w:p w14:paraId="42067497" w14:textId="658DBAB8" w:rsidR="00012DFE" w:rsidRPr="00012DFE" w:rsidRDefault="00012DFE" w:rsidP="00012DFE">
            <w:pPr>
              <w:rPr>
                <w:sz w:val="6"/>
                <w:szCs w:val="6"/>
              </w:rPr>
            </w:pPr>
            <w:hyperlink r:id="rId11" w:history="1">
              <w:r w:rsidRPr="00187B98">
                <w:rPr>
                  <w:rStyle w:val="Hyperlink"/>
                  <w:sz w:val="18"/>
                  <w:szCs w:val="18"/>
                </w:rPr>
                <w:t>LandcommissieWVL@vlm.be</w:t>
              </w:r>
            </w:hyperlink>
            <w:r>
              <w:br/>
            </w:r>
          </w:p>
          <w:p w14:paraId="0CB39016" w14:textId="77777777" w:rsidR="00012DFE" w:rsidRPr="00187B98" w:rsidRDefault="00012DFE" w:rsidP="00012DFE">
            <w:pPr>
              <w:rPr>
                <w:b/>
                <w:sz w:val="18"/>
                <w:szCs w:val="18"/>
              </w:rPr>
            </w:pPr>
            <w:r w:rsidRPr="00187B98">
              <w:rPr>
                <w:b/>
                <w:sz w:val="18"/>
                <w:szCs w:val="18"/>
              </w:rPr>
              <w:t>Landcommissie Oost-Vlaanderen</w:t>
            </w:r>
            <w:r w:rsidRPr="00187B98">
              <w:rPr>
                <w:b/>
                <w:sz w:val="18"/>
                <w:szCs w:val="18"/>
              </w:rPr>
              <w:br/>
            </w:r>
            <w:r w:rsidRPr="00187B98">
              <w:rPr>
                <w:sz w:val="18"/>
                <w:szCs w:val="18"/>
              </w:rPr>
              <w:t>Koning Albert II-laan 15 bus 153, 1210 Brussel</w:t>
            </w:r>
          </w:p>
          <w:p w14:paraId="5FAB5D8E" w14:textId="77777777" w:rsidR="00012DFE" w:rsidRPr="00187B98" w:rsidRDefault="00012DFE" w:rsidP="00012DFE">
            <w:pPr>
              <w:rPr>
                <w:sz w:val="18"/>
                <w:szCs w:val="18"/>
              </w:rPr>
            </w:pPr>
            <w:hyperlink r:id="rId12" w:history="1">
              <w:r w:rsidRPr="00187B98">
                <w:rPr>
                  <w:rStyle w:val="Hyperlink"/>
                  <w:sz w:val="18"/>
                  <w:szCs w:val="18"/>
                </w:rPr>
                <w:t>LandcommissieOVL@vlm.be</w:t>
              </w:r>
            </w:hyperlink>
          </w:p>
          <w:p w14:paraId="5A880C46" w14:textId="304BC51A" w:rsidR="00012DFE" w:rsidRPr="003D114E" w:rsidRDefault="00012DFE" w:rsidP="00012DFE"/>
        </w:tc>
        <w:tc>
          <w:tcPr>
            <w:tcW w:w="4939" w:type="dxa"/>
            <w:gridSpan w:val="2"/>
          </w:tcPr>
          <w:p w14:paraId="4D1F7FC8" w14:textId="77777777" w:rsidR="00012DFE" w:rsidRPr="00187B98" w:rsidRDefault="00012DFE" w:rsidP="00012DFE">
            <w:pPr>
              <w:rPr>
                <w:b/>
                <w:sz w:val="18"/>
                <w:szCs w:val="18"/>
              </w:rPr>
            </w:pPr>
            <w:r w:rsidRPr="00187B98">
              <w:rPr>
                <w:b/>
                <w:sz w:val="18"/>
                <w:szCs w:val="18"/>
              </w:rPr>
              <w:t>Landcommissie Vlaams-Brabant</w:t>
            </w:r>
            <w:r w:rsidRPr="00187B98">
              <w:rPr>
                <w:b/>
                <w:sz w:val="18"/>
                <w:szCs w:val="18"/>
              </w:rPr>
              <w:br/>
            </w:r>
            <w:r w:rsidRPr="00187B98">
              <w:rPr>
                <w:sz w:val="18"/>
                <w:szCs w:val="18"/>
              </w:rPr>
              <w:t>Koning Albert II-laan 15 bus 154, 1210 Brussel</w:t>
            </w:r>
          </w:p>
          <w:p w14:paraId="4C75F4D2" w14:textId="1E204210" w:rsidR="00012DFE" w:rsidRPr="00187B98" w:rsidRDefault="00012DFE" w:rsidP="00012DFE">
            <w:pPr>
              <w:pStyle w:val="Lijstalinea"/>
              <w:ind w:left="0"/>
              <w:rPr>
                <w:b/>
                <w:sz w:val="18"/>
                <w:szCs w:val="18"/>
              </w:rPr>
            </w:pPr>
            <w:hyperlink r:id="rId13" w:history="1">
              <w:r w:rsidRPr="00187B98">
                <w:rPr>
                  <w:rStyle w:val="Hyperlink"/>
                  <w:sz w:val="18"/>
                  <w:szCs w:val="18"/>
                </w:rPr>
                <w:t>LandcommissieVLBRA@vlm.be</w:t>
              </w:r>
            </w:hyperlink>
            <w:r>
              <w:br/>
            </w:r>
            <w:r w:rsidRPr="00012DFE">
              <w:rPr>
                <w:sz w:val="6"/>
                <w:szCs w:val="6"/>
              </w:rPr>
              <w:br/>
            </w:r>
            <w:r w:rsidRPr="00187B98">
              <w:rPr>
                <w:b/>
                <w:sz w:val="18"/>
                <w:szCs w:val="18"/>
              </w:rPr>
              <w:t>Landcommissie Antwerpen</w:t>
            </w:r>
          </w:p>
          <w:p w14:paraId="643DFBF8" w14:textId="5693256B" w:rsidR="00012DFE" w:rsidRPr="00012DFE" w:rsidRDefault="00012DFE" w:rsidP="00012DFE">
            <w:pPr>
              <w:pStyle w:val="Lijstalinea"/>
              <w:ind w:left="0"/>
              <w:rPr>
                <w:b/>
                <w:sz w:val="6"/>
                <w:szCs w:val="6"/>
              </w:rPr>
            </w:pPr>
            <w:r w:rsidRPr="00187B98">
              <w:rPr>
                <w:sz w:val="18"/>
                <w:szCs w:val="18"/>
              </w:rPr>
              <w:t>Koning Albert II-laan 15 bus 154, 1210 Brussel</w:t>
            </w:r>
            <w:r w:rsidRPr="00187B98">
              <w:rPr>
                <w:sz w:val="18"/>
                <w:szCs w:val="18"/>
              </w:rPr>
              <w:br/>
            </w:r>
            <w:hyperlink r:id="rId14" w:history="1">
              <w:r w:rsidRPr="00187B98">
                <w:rPr>
                  <w:rStyle w:val="Hyperlink"/>
                  <w:sz w:val="18"/>
                  <w:szCs w:val="18"/>
                </w:rPr>
                <w:t>LandcommissieANT@vlm.be</w:t>
              </w:r>
            </w:hyperlink>
            <w:r>
              <w:br/>
            </w:r>
          </w:p>
          <w:p w14:paraId="38F85793" w14:textId="77777777" w:rsidR="00012DFE" w:rsidRPr="00187B98" w:rsidRDefault="00012DFE" w:rsidP="00012DFE">
            <w:pPr>
              <w:rPr>
                <w:b/>
                <w:sz w:val="18"/>
                <w:szCs w:val="18"/>
              </w:rPr>
            </w:pPr>
            <w:r w:rsidRPr="00187B98">
              <w:rPr>
                <w:b/>
                <w:sz w:val="18"/>
                <w:szCs w:val="18"/>
              </w:rPr>
              <w:t>Landcommissie Limburg</w:t>
            </w:r>
            <w:r w:rsidRPr="00187B98">
              <w:rPr>
                <w:b/>
                <w:sz w:val="18"/>
                <w:szCs w:val="18"/>
              </w:rPr>
              <w:br/>
            </w:r>
            <w:r w:rsidRPr="00187B98">
              <w:rPr>
                <w:sz w:val="18"/>
                <w:szCs w:val="18"/>
              </w:rPr>
              <w:t>Koning Albert II-laan 15 bus 154, 1210 Brussel</w:t>
            </w:r>
          </w:p>
          <w:p w14:paraId="7AB6F9C5" w14:textId="2A446D42" w:rsidR="00012DFE" w:rsidRPr="003D114E" w:rsidRDefault="00012DFE" w:rsidP="00012DFE">
            <w:hyperlink r:id="rId15" w:history="1">
              <w:r w:rsidRPr="00187B98">
                <w:rPr>
                  <w:rStyle w:val="Hyperlink"/>
                  <w:sz w:val="18"/>
                  <w:szCs w:val="18"/>
                </w:rPr>
                <w:t>LandcommissieLIM@vlm.be</w:t>
              </w:r>
            </w:hyperlink>
          </w:p>
        </w:tc>
      </w:tr>
      <w:tr w:rsidR="00657EBE" w:rsidRPr="003D114E" w14:paraId="61205333" w14:textId="77777777" w:rsidTr="00363BCD">
        <w:trPr>
          <w:trHeight w:val="340"/>
        </w:trPr>
        <w:tc>
          <w:tcPr>
            <w:tcW w:w="4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D73C3C" w14:textId="77777777" w:rsidR="00657EBE" w:rsidRPr="002B4E40" w:rsidRDefault="00657EBE" w:rsidP="00FE4913">
            <w:pPr>
              <w:pStyle w:val="leeg"/>
              <w:rPr>
                <w:lang w:val="en-US"/>
              </w:rPr>
            </w:pPr>
          </w:p>
        </w:tc>
        <w:tc>
          <w:tcPr>
            <w:tcW w:w="98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5FE8229" w14:textId="77777777" w:rsidR="00657EBE" w:rsidRPr="00F01F79" w:rsidRDefault="00657EBE" w:rsidP="002372EF">
            <w:pPr>
              <w:pStyle w:val="Aanwijzing"/>
              <w:ind w:left="0"/>
              <w:rPr>
                <w:rStyle w:val="Nadruk"/>
                <w:b/>
                <w:i/>
                <w:iCs w:val="0"/>
              </w:rPr>
            </w:pPr>
            <w:r w:rsidRPr="00F01F79">
              <w:rPr>
                <w:rStyle w:val="Nadruk"/>
                <w:b/>
                <w:i/>
                <w:iCs w:val="0"/>
              </w:rPr>
              <w:t>Waarvoor dient dit formulier?</w:t>
            </w:r>
          </w:p>
          <w:p w14:paraId="4FD4368F" w14:textId="70FB0836" w:rsidR="00657EBE" w:rsidRPr="00F255EF" w:rsidRDefault="00657EBE" w:rsidP="00657EBE">
            <w:pPr>
              <w:pStyle w:val="Aanwijzing"/>
              <w:ind w:left="0"/>
              <w:rPr>
                <w:rStyle w:val="Nadruk"/>
                <w:i/>
                <w:iCs w:val="0"/>
              </w:rPr>
            </w:pPr>
            <w:r>
              <w:t xml:space="preserve">Met dit formulier brengt u de landcommissie </w:t>
            </w:r>
            <w:r w:rsidR="00DF153D">
              <w:t xml:space="preserve">ervan </w:t>
            </w:r>
            <w:r>
              <w:t xml:space="preserve">op de hoogte dat de begunstigde van een eigenaarsvergoeding </w:t>
            </w:r>
            <w:r w:rsidR="00473634">
              <w:t>voor</w:t>
            </w:r>
            <w:r>
              <w:t xml:space="preserve"> een watergevoelig openruimtegebied overleden is en dat u, als erfopvolger, de aanvraag van de eigenaarsvergoeding wil</w:t>
            </w:r>
            <w:r w:rsidR="002372EF">
              <w:t>t</w:t>
            </w:r>
            <w:r>
              <w:t xml:space="preserve"> opstarten of </w:t>
            </w:r>
            <w:r w:rsidR="00473634">
              <w:t>voortzetten</w:t>
            </w:r>
            <w:r>
              <w:t>.</w:t>
            </w:r>
          </w:p>
          <w:p w14:paraId="1B3DF9B9" w14:textId="77777777" w:rsidR="00657EBE" w:rsidRPr="00AE4AA7" w:rsidRDefault="00657EBE" w:rsidP="00657EBE">
            <w:pPr>
              <w:pStyle w:val="Aanwijzing"/>
              <w:ind w:left="0"/>
              <w:rPr>
                <w:rStyle w:val="Nadruk"/>
                <w:b/>
                <w:i/>
                <w:iCs w:val="0"/>
                <w:sz w:val="6"/>
                <w:szCs w:val="6"/>
              </w:rPr>
            </w:pPr>
          </w:p>
          <w:p w14:paraId="33A1E5A8" w14:textId="77777777" w:rsidR="00657EBE" w:rsidRPr="00F01F79" w:rsidRDefault="00657EBE" w:rsidP="00657EBE">
            <w:pPr>
              <w:pStyle w:val="Aanwijzing"/>
              <w:ind w:left="0"/>
              <w:rPr>
                <w:rStyle w:val="Nadruk"/>
                <w:b/>
                <w:i/>
                <w:iCs w:val="0"/>
              </w:rPr>
            </w:pPr>
            <w:r>
              <w:rPr>
                <w:rStyle w:val="Nadruk"/>
                <w:b/>
                <w:i/>
                <w:iCs w:val="0"/>
              </w:rPr>
              <w:t>H</w:t>
            </w:r>
            <w:r w:rsidRPr="00F01F79">
              <w:rPr>
                <w:rStyle w:val="Nadruk"/>
                <w:b/>
                <w:i/>
                <w:iCs w:val="0"/>
              </w:rPr>
              <w:t>oe bezorgt u dit formulier?</w:t>
            </w:r>
          </w:p>
          <w:p w14:paraId="2011ACD6" w14:textId="5FDDA4E2" w:rsidR="00657EBE" w:rsidRPr="0039401E" w:rsidRDefault="00657EBE" w:rsidP="00A75D9D">
            <w:pPr>
              <w:pStyle w:val="Aanwijzing"/>
              <w:ind w:left="0"/>
            </w:pPr>
            <w:r>
              <w:rPr>
                <w:rStyle w:val="Nadruk"/>
                <w:i/>
              </w:rPr>
              <w:t>U</w:t>
            </w:r>
            <w:r w:rsidRPr="4A36D67C">
              <w:rPr>
                <w:rStyle w:val="Nadruk"/>
                <w:i/>
              </w:rPr>
              <w:t xml:space="preserve"> verstuurt dit formulier </w:t>
            </w:r>
            <w:r w:rsidR="00651945">
              <w:rPr>
                <w:rStyle w:val="Nadruk"/>
                <w:i/>
              </w:rPr>
              <w:t xml:space="preserve">en </w:t>
            </w:r>
            <w:r w:rsidRPr="4A36D67C">
              <w:rPr>
                <w:rStyle w:val="Nadruk"/>
                <w:i/>
              </w:rPr>
              <w:t xml:space="preserve">de bijlagen </w:t>
            </w:r>
            <w:r w:rsidR="00651945">
              <w:rPr>
                <w:rStyle w:val="Nadruk"/>
                <w:i/>
              </w:rPr>
              <w:t>met een</w:t>
            </w:r>
            <w:r w:rsidRPr="4A36D67C">
              <w:rPr>
                <w:rStyle w:val="Nadruk"/>
                <w:i/>
              </w:rPr>
              <w:t xml:space="preserve"> aangetekende brief naar de landcommissie van de provincie waarin de percelen liggen. De contactgegevens van de verschillende landcommissies vindt u bovenaan dit formulier.</w:t>
            </w:r>
          </w:p>
        </w:tc>
      </w:tr>
      <w:tr w:rsidR="00D729FE" w:rsidRPr="003D114E" w14:paraId="2C50CC4A" w14:textId="77777777" w:rsidTr="00363BCD">
        <w:trPr>
          <w:trHeight w:hRule="exact" w:val="340"/>
        </w:trPr>
        <w:tc>
          <w:tcPr>
            <w:tcW w:w="1027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5A23ED2" w14:textId="77777777" w:rsidR="00D729FE" w:rsidRPr="003D114E" w:rsidRDefault="00D729FE" w:rsidP="00FE4913">
            <w:pPr>
              <w:pStyle w:val="leeg"/>
            </w:pPr>
          </w:p>
        </w:tc>
      </w:tr>
      <w:tr w:rsidR="0066037C" w:rsidRPr="003D114E" w14:paraId="70206775" w14:textId="77777777" w:rsidTr="00363BCD">
        <w:trPr>
          <w:trHeight w:hRule="exact" w:val="397"/>
        </w:trPr>
        <w:tc>
          <w:tcPr>
            <w:tcW w:w="4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988B36" w14:textId="5F64A4F5" w:rsidR="0066037C" w:rsidRPr="003D114E" w:rsidRDefault="0024398F" w:rsidP="00046E6D">
            <w:pPr>
              <w:pStyle w:val="leeg"/>
            </w:pPr>
            <w:r>
              <w:br w:type="page"/>
            </w:r>
          </w:p>
        </w:tc>
        <w:tc>
          <w:tcPr>
            <w:tcW w:w="98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</w:tcPr>
          <w:p w14:paraId="7A217207" w14:textId="76871EF4" w:rsidR="0066037C" w:rsidRPr="003D114E" w:rsidRDefault="005619B2" w:rsidP="00046E6D">
            <w:pPr>
              <w:pStyle w:val="Kop1"/>
              <w:spacing w:before="0"/>
              <w:ind w:left="29"/>
              <w:rPr>
                <w:rFonts w:cs="Calibri"/>
              </w:rPr>
            </w:pPr>
            <w:r>
              <w:rPr>
                <w:rFonts w:cs="Calibri"/>
              </w:rPr>
              <w:t xml:space="preserve">Gegevens </w:t>
            </w:r>
            <w:r w:rsidR="009E220B">
              <w:rPr>
                <w:rFonts w:cs="Calibri"/>
              </w:rPr>
              <w:t>va</w:t>
            </w:r>
            <w:r w:rsidR="004758D1">
              <w:rPr>
                <w:rFonts w:cs="Calibri"/>
              </w:rPr>
              <w:t xml:space="preserve">n de overleden </w:t>
            </w:r>
            <w:r w:rsidR="00E3000B">
              <w:rPr>
                <w:rFonts w:cs="Calibri"/>
              </w:rPr>
              <w:t>begunstigde</w:t>
            </w:r>
            <w:r w:rsidR="004758D1">
              <w:rPr>
                <w:rFonts w:cs="Calibri"/>
              </w:rPr>
              <w:t xml:space="preserve"> en het perceel of </w:t>
            </w:r>
            <w:r w:rsidR="00AC02D8">
              <w:rPr>
                <w:rFonts w:cs="Calibri"/>
              </w:rPr>
              <w:t>de aanvraag</w:t>
            </w:r>
          </w:p>
        </w:tc>
      </w:tr>
      <w:tr w:rsidR="00C1735B" w:rsidRPr="003D114E" w14:paraId="5959033B" w14:textId="77777777" w:rsidTr="00363BCD">
        <w:trPr>
          <w:trHeight w:hRule="exact" w:val="113"/>
        </w:trPr>
        <w:tc>
          <w:tcPr>
            <w:tcW w:w="1027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6446811" w14:textId="77777777" w:rsidR="00C1735B" w:rsidRDefault="00C1735B" w:rsidP="00046E6D">
            <w:pPr>
              <w:pStyle w:val="Kop1"/>
              <w:spacing w:before="0"/>
              <w:ind w:left="29"/>
              <w:rPr>
                <w:rFonts w:cs="Calibri"/>
              </w:rPr>
            </w:pPr>
          </w:p>
        </w:tc>
      </w:tr>
      <w:tr w:rsidR="00B113DB" w:rsidRPr="00A40840" w14:paraId="2E913534" w14:textId="77777777" w:rsidTr="00363BCD">
        <w:tc>
          <w:tcPr>
            <w:tcW w:w="4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AD0F11" w14:textId="62C4BC1F" w:rsidR="00B113DB" w:rsidRPr="00A40840" w:rsidRDefault="008E7258" w:rsidP="00A40840">
            <w:pPr>
              <w:pStyle w:val="leeg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</w:t>
            </w:r>
          </w:p>
        </w:tc>
        <w:tc>
          <w:tcPr>
            <w:tcW w:w="98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771A9F1" w14:textId="4652244E" w:rsidR="00B113DB" w:rsidRPr="00AF2D9C" w:rsidRDefault="00A05D8E" w:rsidP="00FD71A7">
            <w:pPr>
              <w:pStyle w:val="Kop1"/>
              <w:spacing w:before="0"/>
              <w:rPr>
                <w:sz w:val="20"/>
                <w:szCs w:val="20"/>
              </w:rPr>
            </w:pPr>
            <w:r w:rsidRPr="00AF2D9C">
              <w:rPr>
                <w:color w:val="auto"/>
                <w:sz w:val="20"/>
                <w:szCs w:val="20"/>
              </w:rPr>
              <w:t xml:space="preserve">Diende de overleden </w:t>
            </w:r>
            <w:r w:rsidR="00E3000B">
              <w:rPr>
                <w:color w:val="auto"/>
                <w:sz w:val="20"/>
                <w:szCs w:val="20"/>
              </w:rPr>
              <w:t>begunstigde</w:t>
            </w:r>
            <w:r w:rsidR="003E29B1" w:rsidRPr="00AF2D9C">
              <w:rPr>
                <w:color w:val="auto"/>
                <w:sz w:val="20"/>
                <w:szCs w:val="20"/>
              </w:rPr>
              <w:t xml:space="preserve"> al een aanvraag in voor een </w:t>
            </w:r>
            <w:r w:rsidR="00061587">
              <w:rPr>
                <w:color w:val="auto"/>
                <w:sz w:val="20"/>
                <w:szCs w:val="20"/>
              </w:rPr>
              <w:t>eigenaarsvergoeding in het kader van een watergevoelig openruimtegebied</w:t>
            </w:r>
            <w:r w:rsidR="003E29B1" w:rsidRPr="00AF2D9C">
              <w:rPr>
                <w:color w:val="auto"/>
                <w:sz w:val="20"/>
                <w:szCs w:val="20"/>
              </w:rPr>
              <w:t>?</w:t>
            </w:r>
          </w:p>
        </w:tc>
      </w:tr>
      <w:tr w:rsidR="00AE4AA7" w:rsidRPr="003D114E" w14:paraId="0A0CD6D6" w14:textId="77777777" w:rsidTr="00363BCD">
        <w:trPr>
          <w:trHeight w:val="340"/>
        </w:trPr>
        <w:tc>
          <w:tcPr>
            <w:tcW w:w="4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24B05B" w14:textId="77777777" w:rsidR="00AE4AA7" w:rsidRPr="00463023" w:rsidRDefault="00AE4AA7" w:rsidP="00FE4913">
            <w:pPr>
              <w:pStyle w:val="leeg"/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458E651B" w14:textId="77777777" w:rsidR="00AE4AA7" w:rsidRPr="001D4C9A" w:rsidRDefault="00AE4AA7" w:rsidP="00FE4913">
            <w:pPr>
              <w:pStyle w:val="aankruishokje"/>
            </w:pPr>
            <w:r w:rsidRPr="001D4C9A"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4C9A">
              <w:instrText xml:space="preserve"> FORMCHECKBOX </w:instrText>
            </w:r>
            <w:r w:rsidRPr="001D4C9A">
              <w:fldChar w:fldCharType="separate"/>
            </w:r>
            <w:r w:rsidRPr="001D4C9A">
              <w:fldChar w:fldCharType="end"/>
            </w:r>
          </w:p>
        </w:tc>
        <w:tc>
          <w:tcPr>
            <w:tcW w:w="958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2C992AE" w14:textId="2A1E77DF" w:rsidR="00AE4AA7" w:rsidRPr="003D114E" w:rsidRDefault="00F61D40" w:rsidP="00FE4913">
            <w:proofErr w:type="gramStart"/>
            <w:r>
              <w:rPr>
                <w:rStyle w:val="Nadruk"/>
                <w:i w:val="0"/>
                <w:iCs w:val="0"/>
              </w:rPr>
              <w:t>j</w:t>
            </w:r>
            <w:r w:rsidR="00FD71A7" w:rsidRPr="00FD71A7">
              <w:rPr>
                <w:rStyle w:val="Nadruk"/>
                <w:i w:val="0"/>
                <w:iCs w:val="0"/>
              </w:rPr>
              <w:t>a</w:t>
            </w:r>
            <w:proofErr w:type="gramEnd"/>
            <w:r w:rsidR="00FD71A7" w:rsidRPr="00FD71A7">
              <w:rPr>
                <w:rStyle w:val="Nadruk"/>
                <w:i w:val="0"/>
                <w:iCs w:val="0"/>
              </w:rPr>
              <w:t xml:space="preserve">. </w:t>
            </w:r>
            <w:r w:rsidR="00FD71A7">
              <w:rPr>
                <w:rStyle w:val="Nadruk"/>
              </w:rPr>
              <w:t>Ga naar vraag 2</w:t>
            </w:r>
            <w:r w:rsidR="00FD71A7" w:rsidRPr="003D114E">
              <w:rPr>
                <w:rStyle w:val="Nadruk"/>
              </w:rPr>
              <w:t>.</w:t>
            </w:r>
          </w:p>
        </w:tc>
      </w:tr>
      <w:tr w:rsidR="00AE4AA7" w:rsidRPr="003D114E" w14:paraId="3AEF05D3" w14:textId="77777777" w:rsidTr="00363BCD">
        <w:trPr>
          <w:trHeight w:val="340"/>
        </w:trPr>
        <w:tc>
          <w:tcPr>
            <w:tcW w:w="4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9A7702" w14:textId="77777777" w:rsidR="00AE4AA7" w:rsidRPr="00463023" w:rsidRDefault="00AE4AA7" w:rsidP="00FE4913">
            <w:pPr>
              <w:pStyle w:val="leeg"/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25D45917" w14:textId="77777777" w:rsidR="00AE4AA7" w:rsidRPr="001D4C9A" w:rsidRDefault="00AE4AA7" w:rsidP="00FE4913">
            <w:pPr>
              <w:pStyle w:val="aankruishokje"/>
            </w:pPr>
            <w:r w:rsidRPr="001D4C9A"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Selectievakje4"/>
            <w:r w:rsidRPr="001D4C9A">
              <w:instrText xml:space="preserve"> FORMCHECKBOX </w:instrText>
            </w:r>
            <w:r w:rsidRPr="001D4C9A">
              <w:fldChar w:fldCharType="separate"/>
            </w:r>
            <w:r w:rsidRPr="001D4C9A">
              <w:fldChar w:fldCharType="end"/>
            </w:r>
            <w:bookmarkEnd w:id="0"/>
          </w:p>
        </w:tc>
        <w:tc>
          <w:tcPr>
            <w:tcW w:w="958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E6A9BFC" w14:textId="2E1D6AEF" w:rsidR="00AE4AA7" w:rsidRPr="003D114E" w:rsidRDefault="00F61D40" w:rsidP="00FE4913">
            <w:proofErr w:type="gramStart"/>
            <w:r>
              <w:rPr>
                <w:rStyle w:val="Nadruk"/>
                <w:i w:val="0"/>
                <w:iCs w:val="0"/>
              </w:rPr>
              <w:t>n</w:t>
            </w:r>
            <w:r w:rsidR="00FD71A7" w:rsidRPr="00FD71A7">
              <w:rPr>
                <w:rStyle w:val="Nadruk"/>
                <w:i w:val="0"/>
                <w:iCs w:val="0"/>
              </w:rPr>
              <w:t>ee</w:t>
            </w:r>
            <w:proofErr w:type="gramEnd"/>
            <w:r w:rsidR="00FD71A7" w:rsidRPr="00FD71A7">
              <w:rPr>
                <w:rStyle w:val="Nadruk"/>
                <w:i w:val="0"/>
                <w:iCs w:val="0"/>
              </w:rPr>
              <w:t>.</w:t>
            </w:r>
            <w:r w:rsidR="00FD71A7">
              <w:rPr>
                <w:rStyle w:val="Nadruk"/>
              </w:rPr>
              <w:t xml:space="preserve"> Ga naar vraag 3</w:t>
            </w:r>
            <w:r w:rsidR="00FD71A7" w:rsidRPr="003D114E">
              <w:rPr>
                <w:rStyle w:val="Nadruk"/>
              </w:rPr>
              <w:t>.</w:t>
            </w:r>
          </w:p>
        </w:tc>
      </w:tr>
      <w:tr w:rsidR="002D0DC1" w:rsidRPr="003D114E" w14:paraId="510442B4" w14:textId="77777777" w:rsidTr="00363BCD">
        <w:trPr>
          <w:trHeight w:val="340"/>
        </w:trPr>
        <w:tc>
          <w:tcPr>
            <w:tcW w:w="4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04F370" w14:textId="77777777" w:rsidR="002D0DC1" w:rsidRPr="00463023" w:rsidRDefault="002D0DC1" w:rsidP="00FE4913">
            <w:pPr>
              <w:pStyle w:val="leeg"/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74FBDA9D" w14:textId="77777777" w:rsidR="002D0DC1" w:rsidRPr="001D4C9A" w:rsidRDefault="002D0DC1" w:rsidP="00FE4913">
            <w:pPr>
              <w:pStyle w:val="aankruishokje"/>
            </w:pPr>
            <w:r w:rsidRPr="001D4C9A"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4C9A">
              <w:instrText xml:space="preserve"> FORMCHECKBOX </w:instrText>
            </w:r>
            <w:r w:rsidRPr="001D4C9A">
              <w:fldChar w:fldCharType="separate"/>
            </w:r>
            <w:r w:rsidRPr="001D4C9A">
              <w:fldChar w:fldCharType="end"/>
            </w:r>
          </w:p>
        </w:tc>
        <w:tc>
          <w:tcPr>
            <w:tcW w:w="958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CFEAB73" w14:textId="7EBD0388" w:rsidR="002D0DC1" w:rsidRPr="003D114E" w:rsidRDefault="00FD71A7" w:rsidP="00FE4913">
            <w:r w:rsidRPr="00FD71A7">
              <w:rPr>
                <w:rStyle w:val="Nadruk"/>
                <w:i w:val="0"/>
                <w:iCs w:val="0"/>
              </w:rPr>
              <w:t>Ik weet het niet.</w:t>
            </w:r>
            <w:r>
              <w:rPr>
                <w:rStyle w:val="Nadruk"/>
              </w:rPr>
              <w:t xml:space="preserve"> Ga naar vraag 3</w:t>
            </w:r>
            <w:r w:rsidRPr="003D114E">
              <w:rPr>
                <w:rStyle w:val="Nadruk"/>
              </w:rPr>
              <w:t>.</w:t>
            </w:r>
          </w:p>
        </w:tc>
      </w:tr>
      <w:tr w:rsidR="00C1735B" w14:paraId="3436A6F7" w14:textId="77777777" w:rsidTr="00363BCD">
        <w:trPr>
          <w:trHeight w:hRule="exact" w:val="113"/>
        </w:trPr>
        <w:tc>
          <w:tcPr>
            <w:tcW w:w="1027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945C22A" w14:textId="77777777" w:rsidR="00C1735B" w:rsidRDefault="00C1735B" w:rsidP="00FE4913">
            <w:pPr>
              <w:pStyle w:val="Kop1"/>
              <w:spacing w:before="0"/>
              <w:ind w:left="29"/>
              <w:rPr>
                <w:rFonts w:cs="Calibri"/>
              </w:rPr>
            </w:pPr>
          </w:p>
        </w:tc>
      </w:tr>
      <w:tr w:rsidR="00C87FA4" w:rsidRPr="0085411C" w14:paraId="29D362B7" w14:textId="77777777" w:rsidTr="00363BCD">
        <w:tc>
          <w:tcPr>
            <w:tcW w:w="4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20A286" w14:textId="4718CDE8" w:rsidR="00C87FA4" w:rsidRPr="00751A1B" w:rsidRDefault="00C87FA4" w:rsidP="00C87FA4">
            <w:pPr>
              <w:pStyle w:val="leeg"/>
              <w:rPr>
                <w:b/>
                <w:bCs/>
                <w:color w:val="auto"/>
              </w:rPr>
            </w:pPr>
            <w:r w:rsidRPr="00751A1B">
              <w:rPr>
                <w:b/>
                <w:bCs/>
                <w:color w:val="auto"/>
              </w:rPr>
              <w:t>2</w:t>
            </w:r>
          </w:p>
        </w:tc>
        <w:tc>
          <w:tcPr>
            <w:tcW w:w="98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164C410" w14:textId="77777777" w:rsidR="00C87FA4" w:rsidRDefault="00C87FA4" w:rsidP="00C87FA4">
            <w:pPr>
              <w:pStyle w:val="Vraag"/>
            </w:pPr>
            <w:r>
              <w:t xml:space="preserve">Vul de gegevens van het dossier in. </w:t>
            </w:r>
            <w:r w:rsidRPr="00B05582">
              <w:rPr>
                <w:rStyle w:val="Nadruk"/>
                <w:b w:val="0"/>
              </w:rPr>
              <w:t>Ga daarna naar vraag 5.</w:t>
            </w:r>
          </w:p>
          <w:p w14:paraId="00572281" w14:textId="4C8717C1" w:rsidR="00C87FA4" w:rsidRPr="0085411C" w:rsidRDefault="00A05C62" w:rsidP="00B05582">
            <w:pPr>
              <w:pStyle w:val="Vraag"/>
              <w:rPr>
                <w:b w:val="0"/>
                <w:bCs/>
                <w:color w:val="auto"/>
              </w:rPr>
            </w:pPr>
            <w:r>
              <w:rPr>
                <w:b w:val="0"/>
                <w:bCs/>
                <w:i/>
                <w:iCs/>
              </w:rPr>
              <w:t>Vul</w:t>
            </w:r>
            <w:r w:rsidR="00C87FA4">
              <w:rPr>
                <w:b w:val="0"/>
                <w:bCs/>
                <w:i/>
                <w:iCs/>
              </w:rPr>
              <w:t xml:space="preserve"> het referentienummer in van de aanvraag die de overleden </w:t>
            </w:r>
            <w:r w:rsidR="00E3000B">
              <w:rPr>
                <w:b w:val="0"/>
                <w:bCs/>
                <w:i/>
                <w:iCs/>
              </w:rPr>
              <w:t>begunstigde</w:t>
            </w:r>
            <w:r w:rsidR="00C87FA4">
              <w:rPr>
                <w:b w:val="0"/>
                <w:bCs/>
                <w:i/>
                <w:iCs/>
              </w:rPr>
              <w:t xml:space="preserve"> heeft ingediend.</w:t>
            </w:r>
            <w:r w:rsidR="007602F5">
              <w:rPr>
                <w:b w:val="0"/>
                <w:bCs/>
                <w:i/>
                <w:iCs/>
              </w:rPr>
              <w:t xml:space="preserve"> Als</w:t>
            </w:r>
            <w:r w:rsidR="00C87FA4">
              <w:rPr>
                <w:b w:val="0"/>
                <w:bCs/>
                <w:i/>
                <w:iCs/>
              </w:rPr>
              <w:t xml:space="preserve"> de overleden</w:t>
            </w:r>
            <w:r w:rsidR="0080603D">
              <w:rPr>
                <w:b w:val="0"/>
                <w:bCs/>
                <w:i/>
                <w:iCs/>
              </w:rPr>
              <w:t xml:space="preserve">e </w:t>
            </w:r>
            <w:r w:rsidR="00C87FA4">
              <w:rPr>
                <w:b w:val="0"/>
                <w:bCs/>
                <w:i/>
                <w:iCs/>
              </w:rPr>
              <w:t xml:space="preserve">meerdere aanvragen heeft ingediend waarbij u de erfopvolger bent, </w:t>
            </w:r>
            <w:r w:rsidR="00D84751">
              <w:rPr>
                <w:b w:val="0"/>
                <w:bCs/>
                <w:i/>
                <w:iCs/>
              </w:rPr>
              <w:t>vermeld</w:t>
            </w:r>
            <w:r w:rsidR="00C87FA4">
              <w:rPr>
                <w:b w:val="0"/>
                <w:bCs/>
                <w:i/>
                <w:iCs/>
              </w:rPr>
              <w:t xml:space="preserve"> hier dan alle referentienummers.</w:t>
            </w:r>
          </w:p>
        </w:tc>
      </w:tr>
      <w:tr w:rsidR="00C104C4" w14:paraId="5C009A64" w14:textId="77777777" w:rsidTr="005951AB">
        <w:trPr>
          <w:trHeight w:val="340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655541D2" w14:textId="77777777" w:rsidR="00C104C4" w:rsidRDefault="00C104C4" w:rsidP="00452111"/>
        </w:tc>
        <w:tc>
          <w:tcPr>
            <w:tcW w:w="988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2D3A228" w14:textId="33C75920" w:rsidR="00C104C4" w:rsidRDefault="00C104C4" w:rsidP="005951AB">
            <w:pPr>
              <w:pStyle w:val="Aanwijzing"/>
              <w:ind w:left="0"/>
              <w:rPr>
                <w:b/>
                <w:bCs w:val="0"/>
                <w:i w:val="0"/>
                <w:iCs/>
              </w:rPr>
            </w:pPr>
            <w:r w:rsidRPr="00B079EB"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B079EB">
              <w:instrText xml:space="preserve"> FORMTEXT </w:instrText>
            </w:r>
            <w:r w:rsidRPr="00B079EB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B079EB">
              <w:fldChar w:fldCharType="end"/>
            </w:r>
          </w:p>
        </w:tc>
      </w:tr>
      <w:tr w:rsidR="00241C72" w14:paraId="5084BFC3" w14:textId="77777777" w:rsidTr="005951AB">
        <w:trPr>
          <w:trHeight w:hRule="exact" w:val="113"/>
        </w:trPr>
        <w:tc>
          <w:tcPr>
            <w:tcW w:w="1027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41E1126" w14:textId="517316D9" w:rsidR="00241C72" w:rsidRDefault="00241C72" w:rsidP="00FE4913">
            <w:pPr>
              <w:pStyle w:val="Kop1"/>
              <w:spacing w:before="0"/>
              <w:ind w:left="29"/>
              <w:rPr>
                <w:rFonts w:cs="Calibri"/>
              </w:rPr>
            </w:pPr>
          </w:p>
        </w:tc>
      </w:tr>
      <w:tr w:rsidR="00C87FA4" w:rsidRPr="0085411C" w14:paraId="5294EE92" w14:textId="77777777" w:rsidTr="008604D1">
        <w:tc>
          <w:tcPr>
            <w:tcW w:w="4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D5FDC5" w14:textId="2184E3F3" w:rsidR="00C87FA4" w:rsidRPr="008E7258" w:rsidRDefault="00C87FA4" w:rsidP="00C87FA4">
            <w:pPr>
              <w:pStyle w:val="leeg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3</w:t>
            </w:r>
          </w:p>
        </w:tc>
        <w:tc>
          <w:tcPr>
            <w:tcW w:w="98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EBD47E1" w14:textId="1F5DADAA" w:rsidR="00C87FA4" w:rsidRPr="008E7258" w:rsidRDefault="00C87FA4" w:rsidP="00C87FA4">
            <w:pPr>
              <w:pStyle w:val="Kop1"/>
              <w:spacing w:before="0"/>
              <w:ind w:left="29"/>
              <w:rPr>
                <w:rFonts w:cs="Calibri"/>
                <w:color w:val="auto"/>
                <w:sz w:val="20"/>
                <w:szCs w:val="20"/>
              </w:rPr>
            </w:pPr>
            <w:r w:rsidRPr="008E7258">
              <w:rPr>
                <w:rFonts w:cs="Calibri"/>
                <w:color w:val="auto"/>
                <w:sz w:val="20"/>
                <w:szCs w:val="20"/>
              </w:rPr>
              <w:t xml:space="preserve">Vul de gegevens van de overleden </w:t>
            </w:r>
            <w:r w:rsidR="00E3000B">
              <w:rPr>
                <w:rFonts w:cs="Calibri"/>
                <w:color w:val="auto"/>
                <w:sz w:val="20"/>
                <w:szCs w:val="20"/>
              </w:rPr>
              <w:t>begunstigde</w:t>
            </w:r>
            <w:r w:rsidRPr="008E7258">
              <w:rPr>
                <w:rFonts w:cs="Calibri"/>
                <w:color w:val="auto"/>
                <w:sz w:val="20"/>
                <w:szCs w:val="20"/>
              </w:rPr>
              <w:t xml:space="preserve"> in</w:t>
            </w:r>
            <w:r>
              <w:rPr>
                <w:rFonts w:cs="Calibri"/>
                <w:color w:val="auto"/>
                <w:sz w:val="20"/>
                <w:szCs w:val="20"/>
              </w:rPr>
              <w:t xml:space="preserve">. </w:t>
            </w:r>
            <w:r w:rsidRPr="00E101A9">
              <w:rPr>
                <w:rStyle w:val="Nadruk"/>
                <w:rFonts w:eastAsiaTheme="minorHAnsi"/>
                <w:b w:val="0"/>
                <w:bCs w:val="0"/>
                <w:color w:val="000000" w:themeColor="text1"/>
              </w:rPr>
              <w:t xml:space="preserve">Ga </w:t>
            </w:r>
            <w:r w:rsidR="00E101A9">
              <w:rPr>
                <w:rStyle w:val="Nadruk"/>
                <w:rFonts w:eastAsiaTheme="minorHAnsi"/>
                <w:b w:val="0"/>
                <w:bCs w:val="0"/>
                <w:color w:val="000000" w:themeColor="text1"/>
              </w:rPr>
              <w:t xml:space="preserve">daarna </w:t>
            </w:r>
            <w:r w:rsidRPr="00E101A9">
              <w:rPr>
                <w:rStyle w:val="Nadruk"/>
                <w:rFonts w:eastAsiaTheme="minorHAnsi"/>
                <w:b w:val="0"/>
                <w:bCs w:val="0"/>
                <w:color w:val="000000" w:themeColor="text1"/>
              </w:rPr>
              <w:t>naar vraag 4.</w:t>
            </w:r>
          </w:p>
          <w:p w14:paraId="7C8D44CA" w14:textId="2E56A4F8" w:rsidR="00C87FA4" w:rsidRPr="008E7258" w:rsidRDefault="00C87FA4" w:rsidP="00C87FA4">
            <w:pPr>
              <w:pStyle w:val="Kop1"/>
              <w:spacing w:before="0"/>
              <w:ind w:left="29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8E7258">
              <w:rPr>
                <w:b w:val="0"/>
                <w:bCs w:val="0"/>
                <w:i/>
                <w:iCs/>
                <w:color w:val="auto"/>
                <w:sz w:val="20"/>
                <w:szCs w:val="20"/>
              </w:rPr>
              <w:t>De gegevens die u hieronder invult, moeten overeenstemmen met de gegevens op de identiteitskaart.</w:t>
            </w:r>
          </w:p>
        </w:tc>
      </w:tr>
      <w:tr w:rsidR="008604D1" w14:paraId="1D89A5CE" w14:textId="77777777" w:rsidTr="008604D1">
        <w:trPr>
          <w:trHeight w:hRule="exact" w:val="113"/>
        </w:trPr>
        <w:tc>
          <w:tcPr>
            <w:tcW w:w="1027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80D33D1" w14:textId="77777777" w:rsidR="008604D1" w:rsidRDefault="008604D1" w:rsidP="00FE4913">
            <w:pPr>
              <w:pStyle w:val="Kop1"/>
              <w:spacing w:before="0"/>
              <w:ind w:left="29"/>
              <w:rPr>
                <w:rFonts w:cs="Calibri"/>
              </w:rPr>
            </w:pPr>
          </w:p>
        </w:tc>
      </w:tr>
      <w:tr w:rsidR="00C87FA4" w:rsidRPr="0085411C" w14:paraId="2D1FD907" w14:textId="77777777" w:rsidTr="0076637F">
        <w:trPr>
          <w:trHeight w:val="340"/>
        </w:trPr>
        <w:tc>
          <w:tcPr>
            <w:tcW w:w="4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B7FEECF" w14:textId="5E426CA5" w:rsidR="00C87FA4" w:rsidRPr="0085411C" w:rsidRDefault="00C87FA4" w:rsidP="00C87FA4">
            <w:pPr>
              <w:pStyle w:val="leeg"/>
              <w:rPr>
                <w:color w:val="auto"/>
              </w:rPr>
            </w:pPr>
          </w:p>
        </w:tc>
        <w:tc>
          <w:tcPr>
            <w:tcW w:w="3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3617E" w14:textId="383D8E97" w:rsidR="00C87FA4" w:rsidRPr="008E7258" w:rsidRDefault="00BA7855" w:rsidP="0076637F">
            <w:pPr>
              <w:pStyle w:val="Kop1"/>
              <w:spacing w:before="0"/>
              <w:ind w:left="29"/>
              <w:jc w:val="right"/>
              <w:rPr>
                <w:b w:val="0"/>
                <w:bCs w:val="0"/>
                <w:color w:val="auto"/>
                <w:sz w:val="20"/>
                <w:szCs w:val="20"/>
              </w:rPr>
            </w:pPr>
            <w:proofErr w:type="gramStart"/>
            <w:r>
              <w:rPr>
                <w:rFonts w:cs="Calibri"/>
                <w:b w:val="0"/>
                <w:bCs w:val="0"/>
                <w:color w:val="auto"/>
                <w:sz w:val="20"/>
                <w:szCs w:val="20"/>
              </w:rPr>
              <w:t>v</w:t>
            </w:r>
            <w:r w:rsidR="00C87FA4" w:rsidRPr="00A40840">
              <w:rPr>
                <w:rFonts w:cs="Calibri"/>
                <w:b w:val="0"/>
                <w:bCs w:val="0"/>
                <w:color w:val="auto"/>
                <w:sz w:val="20"/>
                <w:szCs w:val="20"/>
              </w:rPr>
              <w:t>oornaam</w:t>
            </w:r>
            <w:proofErr w:type="gramEnd"/>
          </w:p>
        </w:tc>
        <w:tc>
          <w:tcPr>
            <w:tcW w:w="63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DD4F7" w14:textId="7995C5E8" w:rsidR="00C87FA4" w:rsidRPr="00E84326" w:rsidRDefault="00C87FA4" w:rsidP="00C87FA4">
            <w:pPr>
              <w:pStyle w:val="Kop1"/>
              <w:spacing w:before="0"/>
              <w:ind w:left="29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E84326">
              <w:rPr>
                <w:b w:val="0"/>
                <w:bCs w:val="0"/>
                <w:color w:val="auto"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84326">
              <w:rPr>
                <w:b w:val="0"/>
                <w:bCs w:val="0"/>
                <w:color w:val="auto"/>
                <w:sz w:val="20"/>
                <w:szCs w:val="22"/>
              </w:rPr>
              <w:instrText xml:space="preserve"> FORMTEXT </w:instrText>
            </w:r>
            <w:r w:rsidRPr="00E84326">
              <w:rPr>
                <w:b w:val="0"/>
                <w:bCs w:val="0"/>
                <w:color w:val="auto"/>
                <w:sz w:val="20"/>
                <w:szCs w:val="22"/>
              </w:rPr>
            </w:r>
            <w:r w:rsidRPr="00E84326">
              <w:rPr>
                <w:b w:val="0"/>
                <w:bCs w:val="0"/>
                <w:color w:val="auto"/>
                <w:sz w:val="20"/>
                <w:szCs w:val="22"/>
              </w:rPr>
              <w:fldChar w:fldCharType="separate"/>
            </w:r>
            <w:r w:rsidRPr="00E84326">
              <w:rPr>
                <w:b w:val="0"/>
                <w:bCs w:val="0"/>
                <w:noProof/>
                <w:color w:val="auto"/>
                <w:sz w:val="20"/>
                <w:szCs w:val="22"/>
              </w:rPr>
              <w:t> </w:t>
            </w:r>
            <w:r w:rsidRPr="00E84326">
              <w:rPr>
                <w:b w:val="0"/>
                <w:bCs w:val="0"/>
                <w:noProof/>
                <w:color w:val="auto"/>
                <w:sz w:val="20"/>
                <w:szCs w:val="22"/>
              </w:rPr>
              <w:t> </w:t>
            </w:r>
            <w:r w:rsidRPr="00E84326">
              <w:rPr>
                <w:b w:val="0"/>
                <w:bCs w:val="0"/>
                <w:noProof/>
                <w:color w:val="auto"/>
                <w:sz w:val="20"/>
                <w:szCs w:val="22"/>
              </w:rPr>
              <w:t> </w:t>
            </w:r>
            <w:r w:rsidRPr="00E84326">
              <w:rPr>
                <w:b w:val="0"/>
                <w:bCs w:val="0"/>
                <w:noProof/>
                <w:color w:val="auto"/>
                <w:sz w:val="20"/>
                <w:szCs w:val="22"/>
              </w:rPr>
              <w:t> </w:t>
            </w:r>
            <w:r w:rsidRPr="00E84326">
              <w:rPr>
                <w:b w:val="0"/>
                <w:bCs w:val="0"/>
                <w:noProof/>
                <w:color w:val="auto"/>
                <w:sz w:val="20"/>
                <w:szCs w:val="22"/>
              </w:rPr>
              <w:t> </w:t>
            </w:r>
            <w:r w:rsidRPr="00E84326">
              <w:rPr>
                <w:b w:val="0"/>
                <w:bCs w:val="0"/>
                <w:color w:val="auto"/>
                <w:sz w:val="20"/>
                <w:szCs w:val="22"/>
              </w:rPr>
              <w:fldChar w:fldCharType="end"/>
            </w:r>
          </w:p>
        </w:tc>
      </w:tr>
      <w:tr w:rsidR="00C87FA4" w:rsidRPr="0085411C" w14:paraId="51A22D7C" w14:textId="77777777" w:rsidTr="0076637F">
        <w:trPr>
          <w:trHeight w:val="340"/>
        </w:trPr>
        <w:tc>
          <w:tcPr>
            <w:tcW w:w="4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127C575" w14:textId="77777777" w:rsidR="00C87FA4" w:rsidRPr="0085411C" w:rsidRDefault="00C87FA4" w:rsidP="00C87FA4">
            <w:pPr>
              <w:pStyle w:val="leeg"/>
              <w:rPr>
                <w:color w:val="auto"/>
              </w:rPr>
            </w:pPr>
          </w:p>
        </w:tc>
        <w:tc>
          <w:tcPr>
            <w:tcW w:w="3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ED332" w14:textId="479EEAD8" w:rsidR="00C87FA4" w:rsidRPr="008E7258" w:rsidRDefault="00BA7855" w:rsidP="0076637F">
            <w:pPr>
              <w:pStyle w:val="Kop1"/>
              <w:spacing w:before="0"/>
              <w:ind w:left="29"/>
              <w:jc w:val="right"/>
              <w:rPr>
                <w:b w:val="0"/>
                <w:bCs w:val="0"/>
                <w:color w:val="auto"/>
                <w:sz w:val="20"/>
                <w:szCs w:val="20"/>
              </w:rPr>
            </w:pPr>
            <w:proofErr w:type="gramStart"/>
            <w:r>
              <w:rPr>
                <w:rFonts w:cs="Calibri"/>
                <w:b w:val="0"/>
                <w:bCs w:val="0"/>
                <w:color w:val="auto"/>
                <w:sz w:val="20"/>
                <w:szCs w:val="20"/>
              </w:rPr>
              <w:t>a</w:t>
            </w:r>
            <w:r w:rsidR="00C87FA4" w:rsidRPr="00A40840">
              <w:rPr>
                <w:rFonts w:cs="Calibri"/>
                <w:b w:val="0"/>
                <w:bCs w:val="0"/>
                <w:color w:val="auto"/>
                <w:sz w:val="20"/>
                <w:szCs w:val="20"/>
              </w:rPr>
              <w:t>chternaam</w:t>
            </w:r>
            <w:proofErr w:type="gramEnd"/>
          </w:p>
        </w:tc>
        <w:tc>
          <w:tcPr>
            <w:tcW w:w="63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92020" w14:textId="78F2C359" w:rsidR="00C87FA4" w:rsidRPr="00E84326" w:rsidRDefault="00C87FA4" w:rsidP="00C87FA4">
            <w:pPr>
              <w:pStyle w:val="Kop1"/>
              <w:spacing w:before="0"/>
              <w:ind w:left="29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E84326">
              <w:rPr>
                <w:b w:val="0"/>
                <w:bCs w:val="0"/>
                <w:color w:val="auto"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84326">
              <w:rPr>
                <w:b w:val="0"/>
                <w:bCs w:val="0"/>
                <w:color w:val="auto"/>
                <w:sz w:val="20"/>
                <w:szCs w:val="22"/>
              </w:rPr>
              <w:instrText xml:space="preserve"> FORMTEXT </w:instrText>
            </w:r>
            <w:r w:rsidRPr="00E84326">
              <w:rPr>
                <w:b w:val="0"/>
                <w:bCs w:val="0"/>
                <w:color w:val="auto"/>
                <w:sz w:val="20"/>
                <w:szCs w:val="22"/>
              </w:rPr>
            </w:r>
            <w:r w:rsidRPr="00E84326">
              <w:rPr>
                <w:b w:val="0"/>
                <w:bCs w:val="0"/>
                <w:color w:val="auto"/>
                <w:sz w:val="20"/>
                <w:szCs w:val="22"/>
              </w:rPr>
              <w:fldChar w:fldCharType="separate"/>
            </w:r>
            <w:r w:rsidRPr="00E84326">
              <w:rPr>
                <w:b w:val="0"/>
                <w:bCs w:val="0"/>
                <w:noProof/>
                <w:color w:val="auto"/>
                <w:sz w:val="20"/>
                <w:szCs w:val="22"/>
              </w:rPr>
              <w:t> </w:t>
            </w:r>
            <w:r w:rsidRPr="00E84326">
              <w:rPr>
                <w:b w:val="0"/>
                <w:bCs w:val="0"/>
                <w:noProof/>
                <w:color w:val="auto"/>
                <w:sz w:val="20"/>
                <w:szCs w:val="22"/>
              </w:rPr>
              <w:t> </w:t>
            </w:r>
            <w:r w:rsidRPr="00E84326">
              <w:rPr>
                <w:b w:val="0"/>
                <w:bCs w:val="0"/>
                <w:noProof/>
                <w:color w:val="auto"/>
                <w:sz w:val="20"/>
                <w:szCs w:val="22"/>
              </w:rPr>
              <w:t> </w:t>
            </w:r>
            <w:r w:rsidRPr="00E84326">
              <w:rPr>
                <w:b w:val="0"/>
                <w:bCs w:val="0"/>
                <w:noProof/>
                <w:color w:val="auto"/>
                <w:sz w:val="20"/>
                <w:szCs w:val="22"/>
              </w:rPr>
              <w:t> </w:t>
            </w:r>
            <w:r w:rsidRPr="00E84326">
              <w:rPr>
                <w:b w:val="0"/>
                <w:bCs w:val="0"/>
                <w:noProof/>
                <w:color w:val="auto"/>
                <w:sz w:val="20"/>
                <w:szCs w:val="22"/>
              </w:rPr>
              <w:t> </w:t>
            </w:r>
            <w:r w:rsidRPr="00E84326">
              <w:rPr>
                <w:b w:val="0"/>
                <w:bCs w:val="0"/>
                <w:color w:val="auto"/>
                <w:sz w:val="20"/>
                <w:szCs w:val="22"/>
              </w:rPr>
              <w:fldChar w:fldCharType="end"/>
            </w:r>
          </w:p>
        </w:tc>
      </w:tr>
      <w:tr w:rsidR="00C87FA4" w:rsidRPr="0085411C" w14:paraId="5FF087A5" w14:textId="77777777" w:rsidTr="0076637F">
        <w:trPr>
          <w:trHeight w:val="340"/>
        </w:trPr>
        <w:tc>
          <w:tcPr>
            <w:tcW w:w="4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273DD84" w14:textId="77777777" w:rsidR="00C87FA4" w:rsidRPr="0085411C" w:rsidRDefault="00C87FA4" w:rsidP="00C87FA4">
            <w:pPr>
              <w:pStyle w:val="leeg"/>
              <w:rPr>
                <w:color w:val="auto"/>
              </w:rPr>
            </w:pPr>
          </w:p>
        </w:tc>
        <w:tc>
          <w:tcPr>
            <w:tcW w:w="3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5DA16" w14:textId="4DF8FC88" w:rsidR="00C87FA4" w:rsidRPr="008E7258" w:rsidRDefault="00C87FA4" w:rsidP="0076637F">
            <w:pPr>
              <w:pStyle w:val="Kop1"/>
              <w:spacing w:before="0"/>
              <w:ind w:left="29"/>
              <w:jc w:val="right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A40840">
              <w:rPr>
                <w:b w:val="0"/>
                <w:bCs w:val="0"/>
                <w:color w:val="auto"/>
                <w:sz w:val="20"/>
                <w:szCs w:val="20"/>
              </w:rPr>
              <w:t xml:space="preserve">Belgisch </w:t>
            </w:r>
            <w:r w:rsidR="00B875BA">
              <w:rPr>
                <w:b w:val="0"/>
                <w:bCs w:val="0"/>
                <w:color w:val="auto"/>
                <w:sz w:val="20"/>
                <w:szCs w:val="20"/>
              </w:rPr>
              <w:t>r</w:t>
            </w:r>
            <w:r w:rsidRPr="00A40840">
              <w:rPr>
                <w:b w:val="0"/>
                <w:bCs w:val="0"/>
                <w:color w:val="auto"/>
                <w:sz w:val="20"/>
                <w:szCs w:val="20"/>
              </w:rPr>
              <w:t xml:space="preserve">ijksregisternummer of Belgisch </w:t>
            </w:r>
            <w:proofErr w:type="spellStart"/>
            <w:r w:rsidR="00204C7E">
              <w:rPr>
                <w:b w:val="0"/>
                <w:bCs w:val="0"/>
                <w:color w:val="auto"/>
                <w:sz w:val="20"/>
                <w:szCs w:val="20"/>
              </w:rPr>
              <w:t>bis</w:t>
            </w:r>
            <w:r w:rsidRPr="00A40840">
              <w:rPr>
                <w:b w:val="0"/>
                <w:bCs w:val="0"/>
                <w:color w:val="auto"/>
                <w:sz w:val="20"/>
                <w:szCs w:val="20"/>
              </w:rPr>
              <w:t>-nummer</w:t>
            </w:r>
            <w:proofErr w:type="spellEnd"/>
          </w:p>
        </w:tc>
        <w:tc>
          <w:tcPr>
            <w:tcW w:w="63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C3C42" w14:textId="262CB716" w:rsidR="00C87FA4" w:rsidRPr="00E84326" w:rsidRDefault="00C87FA4" w:rsidP="00C87FA4">
            <w:pPr>
              <w:pStyle w:val="Kop1"/>
              <w:spacing w:before="0"/>
              <w:ind w:left="29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E84326">
              <w:rPr>
                <w:b w:val="0"/>
                <w:bCs w:val="0"/>
                <w:color w:val="auto"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84326">
              <w:rPr>
                <w:b w:val="0"/>
                <w:bCs w:val="0"/>
                <w:color w:val="auto"/>
                <w:sz w:val="20"/>
                <w:szCs w:val="22"/>
              </w:rPr>
              <w:instrText xml:space="preserve"> FORMTEXT </w:instrText>
            </w:r>
            <w:r w:rsidRPr="00E84326">
              <w:rPr>
                <w:b w:val="0"/>
                <w:bCs w:val="0"/>
                <w:color w:val="auto"/>
                <w:sz w:val="20"/>
                <w:szCs w:val="22"/>
              </w:rPr>
            </w:r>
            <w:r w:rsidRPr="00E84326">
              <w:rPr>
                <w:b w:val="0"/>
                <w:bCs w:val="0"/>
                <w:color w:val="auto"/>
                <w:sz w:val="20"/>
                <w:szCs w:val="22"/>
              </w:rPr>
              <w:fldChar w:fldCharType="separate"/>
            </w:r>
            <w:r w:rsidRPr="00E84326">
              <w:rPr>
                <w:b w:val="0"/>
                <w:bCs w:val="0"/>
                <w:noProof/>
                <w:color w:val="auto"/>
                <w:sz w:val="20"/>
                <w:szCs w:val="22"/>
              </w:rPr>
              <w:t> </w:t>
            </w:r>
            <w:r w:rsidRPr="00E84326">
              <w:rPr>
                <w:b w:val="0"/>
                <w:bCs w:val="0"/>
                <w:noProof/>
                <w:color w:val="auto"/>
                <w:sz w:val="20"/>
                <w:szCs w:val="22"/>
              </w:rPr>
              <w:t> </w:t>
            </w:r>
            <w:r w:rsidRPr="00E84326">
              <w:rPr>
                <w:b w:val="0"/>
                <w:bCs w:val="0"/>
                <w:noProof/>
                <w:color w:val="auto"/>
                <w:sz w:val="20"/>
                <w:szCs w:val="22"/>
              </w:rPr>
              <w:t> </w:t>
            </w:r>
            <w:r w:rsidRPr="00E84326">
              <w:rPr>
                <w:b w:val="0"/>
                <w:bCs w:val="0"/>
                <w:noProof/>
                <w:color w:val="auto"/>
                <w:sz w:val="20"/>
                <w:szCs w:val="22"/>
              </w:rPr>
              <w:t> </w:t>
            </w:r>
            <w:r w:rsidRPr="00E84326">
              <w:rPr>
                <w:b w:val="0"/>
                <w:bCs w:val="0"/>
                <w:noProof/>
                <w:color w:val="auto"/>
                <w:sz w:val="20"/>
                <w:szCs w:val="22"/>
              </w:rPr>
              <w:t> </w:t>
            </w:r>
            <w:r w:rsidRPr="00E84326">
              <w:rPr>
                <w:b w:val="0"/>
                <w:bCs w:val="0"/>
                <w:color w:val="auto"/>
                <w:sz w:val="20"/>
                <w:szCs w:val="22"/>
              </w:rPr>
              <w:fldChar w:fldCharType="end"/>
            </w:r>
          </w:p>
        </w:tc>
      </w:tr>
      <w:tr w:rsidR="00C87FA4" w:rsidRPr="0085411C" w14:paraId="28060A71" w14:textId="77777777" w:rsidTr="0076637F">
        <w:trPr>
          <w:trHeight w:val="340"/>
        </w:trPr>
        <w:tc>
          <w:tcPr>
            <w:tcW w:w="4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4321635" w14:textId="77777777" w:rsidR="00C87FA4" w:rsidRPr="0085411C" w:rsidRDefault="00C87FA4" w:rsidP="00C87FA4">
            <w:pPr>
              <w:pStyle w:val="leeg"/>
              <w:rPr>
                <w:color w:val="auto"/>
              </w:rPr>
            </w:pPr>
          </w:p>
        </w:tc>
        <w:tc>
          <w:tcPr>
            <w:tcW w:w="3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AD022" w14:textId="61D39F29" w:rsidR="00C87FA4" w:rsidRPr="008E7258" w:rsidRDefault="00B875BA" w:rsidP="0076637F">
            <w:pPr>
              <w:pStyle w:val="Kop1"/>
              <w:spacing w:before="0"/>
              <w:ind w:left="29"/>
              <w:jc w:val="right"/>
              <w:rPr>
                <w:b w:val="0"/>
                <w:bCs w:val="0"/>
                <w:color w:val="auto"/>
                <w:sz w:val="20"/>
                <w:szCs w:val="20"/>
              </w:rPr>
            </w:pPr>
            <w:proofErr w:type="gramStart"/>
            <w:r>
              <w:rPr>
                <w:b w:val="0"/>
                <w:bCs w:val="0"/>
                <w:color w:val="auto"/>
                <w:sz w:val="20"/>
                <w:szCs w:val="20"/>
              </w:rPr>
              <w:t>s</w:t>
            </w:r>
            <w:r w:rsidR="00C87FA4" w:rsidRPr="00A40840">
              <w:rPr>
                <w:b w:val="0"/>
                <w:bCs w:val="0"/>
                <w:color w:val="auto"/>
                <w:sz w:val="20"/>
                <w:szCs w:val="20"/>
              </w:rPr>
              <w:t>traat</w:t>
            </w:r>
            <w:proofErr w:type="gramEnd"/>
            <w:r w:rsidR="00C87FA4" w:rsidRPr="00A40840">
              <w:rPr>
                <w:b w:val="0"/>
                <w:bCs w:val="0"/>
                <w:color w:val="auto"/>
                <w:sz w:val="20"/>
                <w:szCs w:val="20"/>
              </w:rPr>
              <w:t xml:space="preserve"> en nummer</w:t>
            </w:r>
          </w:p>
        </w:tc>
        <w:tc>
          <w:tcPr>
            <w:tcW w:w="63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FA33D" w14:textId="1F208741" w:rsidR="00C87FA4" w:rsidRPr="00E84326" w:rsidRDefault="00C87FA4" w:rsidP="00C87FA4">
            <w:pPr>
              <w:pStyle w:val="Kop1"/>
              <w:spacing w:before="0"/>
              <w:ind w:left="29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E84326">
              <w:rPr>
                <w:b w:val="0"/>
                <w:bCs w:val="0"/>
                <w:color w:val="auto"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84326">
              <w:rPr>
                <w:b w:val="0"/>
                <w:bCs w:val="0"/>
                <w:color w:val="auto"/>
                <w:sz w:val="20"/>
                <w:szCs w:val="22"/>
              </w:rPr>
              <w:instrText xml:space="preserve"> FORMTEXT </w:instrText>
            </w:r>
            <w:r w:rsidRPr="00E84326">
              <w:rPr>
                <w:b w:val="0"/>
                <w:bCs w:val="0"/>
                <w:color w:val="auto"/>
                <w:sz w:val="20"/>
                <w:szCs w:val="22"/>
              </w:rPr>
            </w:r>
            <w:r w:rsidRPr="00E84326">
              <w:rPr>
                <w:b w:val="0"/>
                <w:bCs w:val="0"/>
                <w:color w:val="auto"/>
                <w:sz w:val="20"/>
                <w:szCs w:val="22"/>
              </w:rPr>
              <w:fldChar w:fldCharType="separate"/>
            </w:r>
            <w:r w:rsidRPr="00E84326">
              <w:rPr>
                <w:b w:val="0"/>
                <w:bCs w:val="0"/>
                <w:noProof/>
                <w:color w:val="auto"/>
                <w:sz w:val="20"/>
                <w:szCs w:val="22"/>
              </w:rPr>
              <w:t> </w:t>
            </w:r>
            <w:r w:rsidRPr="00E84326">
              <w:rPr>
                <w:b w:val="0"/>
                <w:bCs w:val="0"/>
                <w:noProof/>
                <w:color w:val="auto"/>
                <w:sz w:val="20"/>
                <w:szCs w:val="22"/>
              </w:rPr>
              <w:t> </w:t>
            </w:r>
            <w:r w:rsidRPr="00E84326">
              <w:rPr>
                <w:b w:val="0"/>
                <w:bCs w:val="0"/>
                <w:noProof/>
                <w:color w:val="auto"/>
                <w:sz w:val="20"/>
                <w:szCs w:val="22"/>
              </w:rPr>
              <w:t> </w:t>
            </w:r>
            <w:r w:rsidRPr="00E84326">
              <w:rPr>
                <w:b w:val="0"/>
                <w:bCs w:val="0"/>
                <w:noProof/>
                <w:color w:val="auto"/>
                <w:sz w:val="20"/>
                <w:szCs w:val="22"/>
              </w:rPr>
              <w:t> </w:t>
            </w:r>
            <w:r w:rsidRPr="00E84326">
              <w:rPr>
                <w:b w:val="0"/>
                <w:bCs w:val="0"/>
                <w:noProof/>
                <w:color w:val="auto"/>
                <w:sz w:val="20"/>
                <w:szCs w:val="22"/>
              </w:rPr>
              <w:t> </w:t>
            </w:r>
            <w:r w:rsidRPr="00E84326">
              <w:rPr>
                <w:b w:val="0"/>
                <w:bCs w:val="0"/>
                <w:color w:val="auto"/>
                <w:sz w:val="20"/>
                <w:szCs w:val="22"/>
              </w:rPr>
              <w:fldChar w:fldCharType="end"/>
            </w:r>
          </w:p>
        </w:tc>
      </w:tr>
      <w:tr w:rsidR="00C87FA4" w:rsidRPr="0085411C" w14:paraId="5071AB91" w14:textId="77777777" w:rsidTr="0076637F">
        <w:trPr>
          <w:trHeight w:val="340"/>
        </w:trPr>
        <w:tc>
          <w:tcPr>
            <w:tcW w:w="4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41A948" w14:textId="77777777" w:rsidR="00C87FA4" w:rsidRPr="0085411C" w:rsidRDefault="00C87FA4" w:rsidP="00C87FA4">
            <w:pPr>
              <w:pStyle w:val="leeg"/>
              <w:rPr>
                <w:color w:val="auto"/>
              </w:rPr>
            </w:pPr>
          </w:p>
        </w:tc>
        <w:tc>
          <w:tcPr>
            <w:tcW w:w="3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83954" w14:textId="22A74AD1" w:rsidR="00C87FA4" w:rsidRPr="008E7258" w:rsidRDefault="005B5117" w:rsidP="0076637F">
            <w:pPr>
              <w:pStyle w:val="Kop1"/>
              <w:spacing w:before="0"/>
              <w:ind w:left="29"/>
              <w:jc w:val="right"/>
              <w:rPr>
                <w:b w:val="0"/>
                <w:bCs w:val="0"/>
                <w:color w:val="auto"/>
                <w:sz w:val="20"/>
                <w:szCs w:val="20"/>
              </w:rPr>
            </w:pPr>
            <w:proofErr w:type="gramStart"/>
            <w:r>
              <w:rPr>
                <w:b w:val="0"/>
                <w:bCs w:val="0"/>
                <w:color w:val="auto"/>
                <w:sz w:val="20"/>
                <w:szCs w:val="20"/>
              </w:rPr>
              <w:t>p</w:t>
            </w:r>
            <w:r w:rsidRPr="00A40840">
              <w:rPr>
                <w:b w:val="0"/>
                <w:bCs w:val="0"/>
                <w:color w:val="auto"/>
                <w:sz w:val="20"/>
                <w:szCs w:val="20"/>
              </w:rPr>
              <w:t>ost</w:t>
            </w:r>
            <w:r>
              <w:rPr>
                <w:b w:val="0"/>
                <w:bCs w:val="0"/>
                <w:color w:val="auto"/>
                <w:sz w:val="20"/>
                <w:szCs w:val="20"/>
              </w:rPr>
              <w:t>nummer</w:t>
            </w:r>
            <w:proofErr w:type="gramEnd"/>
            <w:r w:rsidRPr="00A40840">
              <w:rPr>
                <w:b w:val="0"/>
                <w:bCs w:val="0"/>
                <w:color w:val="auto"/>
                <w:sz w:val="20"/>
                <w:szCs w:val="20"/>
              </w:rPr>
              <w:t xml:space="preserve"> </w:t>
            </w:r>
            <w:r w:rsidR="00C87FA4" w:rsidRPr="00A40840">
              <w:rPr>
                <w:b w:val="0"/>
                <w:bCs w:val="0"/>
                <w:color w:val="auto"/>
                <w:sz w:val="20"/>
                <w:szCs w:val="20"/>
              </w:rPr>
              <w:t>en gemeente</w:t>
            </w:r>
          </w:p>
        </w:tc>
        <w:tc>
          <w:tcPr>
            <w:tcW w:w="63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FCE4" w14:textId="5C58FBAD" w:rsidR="00C87FA4" w:rsidRPr="00E84326" w:rsidRDefault="00C87FA4" w:rsidP="00C87FA4">
            <w:pPr>
              <w:pStyle w:val="Kop1"/>
              <w:spacing w:before="0"/>
              <w:ind w:left="29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E84326">
              <w:rPr>
                <w:b w:val="0"/>
                <w:bCs w:val="0"/>
                <w:color w:val="auto"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84326">
              <w:rPr>
                <w:b w:val="0"/>
                <w:bCs w:val="0"/>
                <w:color w:val="auto"/>
                <w:sz w:val="20"/>
                <w:szCs w:val="22"/>
              </w:rPr>
              <w:instrText xml:space="preserve"> FORMTEXT </w:instrText>
            </w:r>
            <w:r w:rsidRPr="00E84326">
              <w:rPr>
                <w:b w:val="0"/>
                <w:bCs w:val="0"/>
                <w:color w:val="auto"/>
                <w:sz w:val="20"/>
                <w:szCs w:val="22"/>
              </w:rPr>
            </w:r>
            <w:r w:rsidRPr="00E84326">
              <w:rPr>
                <w:b w:val="0"/>
                <w:bCs w:val="0"/>
                <w:color w:val="auto"/>
                <w:sz w:val="20"/>
                <w:szCs w:val="22"/>
              </w:rPr>
              <w:fldChar w:fldCharType="separate"/>
            </w:r>
            <w:r w:rsidRPr="00E84326">
              <w:rPr>
                <w:b w:val="0"/>
                <w:bCs w:val="0"/>
                <w:noProof/>
                <w:color w:val="auto"/>
                <w:sz w:val="20"/>
                <w:szCs w:val="22"/>
              </w:rPr>
              <w:t> </w:t>
            </w:r>
            <w:r w:rsidRPr="00E84326">
              <w:rPr>
                <w:b w:val="0"/>
                <w:bCs w:val="0"/>
                <w:noProof/>
                <w:color w:val="auto"/>
                <w:sz w:val="20"/>
                <w:szCs w:val="22"/>
              </w:rPr>
              <w:t> </w:t>
            </w:r>
            <w:r w:rsidRPr="00E84326">
              <w:rPr>
                <w:b w:val="0"/>
                <w:bCs w:val="0"/>
                <w:noProof/>
                <w:color w:val="auto"/>
                <w:sz w:val="20"/>
                <w:szCs w:val="22"/>
              </w:rPr>
              <w:t> </w:t>
            </w:r>
            <w:r w:rsidRPr="00E84326">
              <w:rPr>
                <w:b w:val="0"/>
                <w:bCs w:val="0"/>
                <w:noProof/>
                <w:color w:val="auto"/>
                <w:sz w:val="20"/>
                <w:szCs w:val="22"/>
              </w:rPr>
              <w:t> </w:t>
            </w:r>
            <w:r w:rsidRPr="00E84326">
              <w:rPr>
                <w:b w:val="0"/>
                <w:bCs w:val="0"/>
                <w:noProof/>
                <w:color w:val="auto"/>
                <w:sz w:val="20"/>
                <w:szCs w:val="22"/>
              </w:rPr>
              <w:t> </w:t>
            </w:r>
            <w:r w:rsidRPr="00E84326">
              <w:rPr>
                <w:b w:val="0"/>
                <w:bCs w:val="0"/>
                <w:color w:val="auto"/>
                <w:sz w:val="20"/>
                <w:szCs w:val="22"/>
              </w:rPr>
              <w:fldChar w:fldCharType="end"/>
            </w:r>
          </w:p>
        </w:tc>
      </w:tr>
      <w:tr w:rsidR="00C87FA4" w:rsidRPr="0085411C" w14:paraId="45B35272" w14:textId="77777777" w:rsidTr="0076637F">
        <w:trPr>
          <w:trHeight w:val="340"/>
        </w:trPr>
        <w:tc>
          <w:tcPr>
            <w:tcW w:w="4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D2FE8F2" w14:textId="77777777" w:rsidR="00C87FA4" w:rsidRPr="0085411C" w:rsidRDefault="00C87FA4" w:rsidP="00C87FA4">
            <w:pPr>
              <w:pStyle w:val="leeg"/>
              <w:rPr>
                <w:color w:val="auto"/>
              </w:rPr>
            </w:pPr>
          </w:p>
        </w:tc>
        <w:tc>
          <w:tcPr>
            <w:tcW w:w="3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870B2" w14:textId="088E0111" w:rsidR="00C87FA4" w:rsidRPr="008E7258" w:rsidRDefault="008604D1" w:rsidP="0076637F">
            <w:pPr>
              <w:pStyle w:val="Kop1"/>
              <w:spacing w:before="0"/>
              <w:ind w:left="29"/>
              <w:jc w:val="right"/>
              <w:rPr>
                <w:b w:val="0"/>
                <w:bCs w:val="0"/>
                <w:color w:val="auto"/>
                <w:sz w:val="20"/>
                <w:szCs w:val="20"/>
              </w:rPr>
            </w:pPr>
            <w:proofErr w:type="gramStart"/>
            <w:r>
              <w:rPr>
                <w:b w:val="0"/>
                <w:bCs w:val="0"/>
                <w:color w:val="auto"/>
                <w:sz w:val="20"/>
                <w:szCs w:val="20"/>
              </w:rPr>
              <w:t>l</w:t>
            </w:r>
            <w:r w:rsidR="00C87FA4" w:rsidRPr="00A40840">
              <w:rPr>
                <w:b w:val="0"/>
                <w:bCs w:val="0"/>
                <w:color w:val="auto"/>
                <w:sz w:val="20"/>
                <w:szCs w:val="20"/>
              </w:rPr>
              <w:t>and</w:t>
            </w:r>
            <w:proofErr w:type="gramEnd"/>
          </w:p>
        </w:tc>
        <w:tc>
          <w:tcPr>
            <w:tcW w:w="63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81BE7" w14:textId="2985D3B3" w:rsidR="00C87FA4" w:rsidRPr="00E84326" w:rsidRDefault="00C87FA4" w:rsidP="00C87FA4">
            <w:pPr>
              <w:pStyle w:val="Kop1"/>
              <w:spacing w:before="0"/>
              <w:ind w:left="29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E84326">
              <w:rPr>
                <w:b w:val="0"/>
                <w:bCs w:val="0"/>
                <w:color w:val="auto"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84326">
              <w:rPr>
                <w:b w:val="0"/>
                <w:bCs w:val="0"/>
                <w:color w:val="auto"/>
                <w:sz w:val="20"/>
                <w:szCs w:val="22"/>
              </w:rPr>
              <w:instrText xml:space="preserve"> FORMTEXT </w:instrText>
            </w:r>
            <w:r w:rsidRPr="00E84326">
              <w:rPr>
                <w:b w:val="0"/>
                <w:bCs w:val="0"/>
                <w:color w:val="auto"/>
                <w:sz w:val="20"/>
                <w:szCs w:val="22"/>
              </w:rPr>
            </w:r>
            <w:r w:rsidRPr="00E84326">
              <w:rPr>
                <w:b w:val="0"/>
                <w:bCs w:val="0"/>
                <w:color w:val="auto"/>
                <w:sz w:val="20"/>
                <w:szCs w:val="22"/>
              </w:rPr>
              <w:fldChar w:fldCharType="separate"/>
            </w:r>
            <w:r w:rsidRPr="00E84326">
              <w:rPr>
                <w:b w:val="0"/>
                <w:bCs w:val="0"/>
                <w:noProof/>
                <w:color w:val="auto"/>
                <w:sz w:val="20"/>
                <w:szCs w:val="22"/>
              </w:rPr>
              <w:t> </w:t>
            </w:r>
            <w:r w:rsidRPr="00E84326">
              <w:rPr>
                <w:b w:val="0"/>
                <w:bCs w:val="0"/>
                <w:noProof/>
                <w:color w:val="auto"/>
                <w:sz w:val="20"/>
                <w:szCs w:val="22"/>
              </w:rPr>
              <w:t> </w:t>
            </w:r>
            <w:r w:rsidRPr="00E84326">
              <w:rPr>
                <w:b w:val="0"/>
                <w:bCs w:val="0"/>
                <w:noProof/>
                <w:color w:val="auto"/>
                <w:sz w:val="20"/>
                <w:szCs w:val="22"/>
              </w:rPr>
              <w:t> </w:t>
            </w:r>
            <w:r w:rsidRPr="00E84326">
              <w:rPr>
                <w:b w:val="0"/>
                <w:bCs w:val="0"/>
                <w:noProof/>
                <w:color w:val="auto"/>
                <w:sz w:val="20"/>
                <w:szCs w:val="22"/>
              </w:rPr>
              <w:t> </w:t>
            </w:r>
            <w:r w:rsidRPr="00E84326">
              <w:rPr>
                <w:b w:val="0"/>
                <w:bCs w:val="0"/>
                <w:noProof/>
                <w:color w:val="auto"/>
                <w:sz w:val="20"/>
                <w:szCs w:val="22"/>
              </w:rPr>
              <w:t> </w:t>
            </w:r>
            <w:r w:rsidRPr="00E84326">
              <w:rPr>
                <w:b w:val="0"/>
                <w:bCs w:val="0"/>
                <w:color w:val="auto"/>
                <w:sz w:val="20"/>
                <w:szCs w:val="22"/>
              </w:rPr>
              <w:fldChar w:fldCharType="end"/>
            </w:r>
          </w:p>
        </w:tc>
      </w:tr>
      <w:tr w:rsidR="00B875BA" w:rsidRPr="0085411C" w14:paraId="1C1BA03F" w14:textId="77777777" w:rsidTr="00B875BA">
        <w:trPr>
          <w:trHeight w:hRule="exact" w:val="113"/>
        </w:trPr>
        <w:tc>
          <w:tcPr>
            <w:tcW w:w="10277" w:type="dxa"/>
            <w:gridSpan w:val="7"/>
            <w:tcBorders>
              <w:top w:val="nil"/>
              <w:left w:val="nil"/>
              <w:bottom w:val="nil"/>
            </w:tcBorders>
          </w:tcPr>
          <w:p w14:paraId="1D49324E" w14:textId="77777777" w:rsidR="00B875BA" w:rsidRPr="008E7258" w:rsidRDefault="00B875BA" w:rsidP="00C87FA4">
            <w:pPr>
              <w:pStyle w:val="Kop1"/>
              <w:spacing w:before="0"/>
              <w:ind w:left="29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</w:tr>
    </w:tbl>
    <w:p w14:paraId="4914B9AD" w14:textId="77777777" w:rsidR="00B875BA" w:rsidRDefault="00B875BA">
      <w:r>
        <w:rPr>
          <w:b/>
        </w:rPr>
        <w:br w:type="page"/>
      </w:r>
    </w:p>
    <w:tbl>
      <w:tblPr>
        <w:tblW w:w="10093" w:type="dxa"/>
        <w:tblInd w:w="-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4"/>
        <w:gridCol w:w="375"/>
        <w:gridCol w:w="34"/>
        <w:gridCol w:w="249"/>
        <w:gridCol w:w="33"/>
        <w:gridCol w:w="32"/>
        <w:gridCol w:w="74"/>
        <w:gridCol w:w="365"/>
        <w:gridCol w:w="729"/>
        <w:gridCol w:w="187"/>
        <w:gridCol w:w="755"/>
        <w:gridCol w:w="117"/>
        <w:gridCol w:w="135"/>
        <w:gridCol w:w="330"/>
        <w:gridCol w:w="193"/>
        <w:gridCol w:w="218"/>
        <w:gridCol w:w="14"/>
        <w:gridCol w:w="704"/>
        <w:gridCol w:w="2187"/>
        <w:gridCol w:w="3348"/>
      </w:tblGrid>
      <w:tr w:rsidR="00C87FA4" w:rsidRPr="003D114E" w14:paraId="6D6F7673" w14:textId="77777777" w:rsidTr="005951AB">
        <w:tc>
          <w:tcPr>
            <w:tcW w:w="4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CB0AC18" w14:textId="3FB620CA" w:rsidR="00C87FA4" w:rsidRDefault="00C87FA4" w:rsidP="00C87FA4">
            <w:pPr>
              <w:pStyle w:val="nummersvragen"/>
              <w:framePr w:hSpace="0" w:wrap="auto" w:vAnchor="margin" w:xAlign="left" w:yAlign="inline"/>
              <w:suppressOverlap w:val="0"/>
            </w:pPr>
            <w:r>
              <w:lastRenderedPageBreak/>
              <w:t>4</w:t>
            </w:r>
          </w:p>
        </w:tc>
        <w:tc>
          <w:tcPr>
            <w:tcW w:w="967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3DA87C17" w14:textId="77777777" w:rsidR="00C87FA4" w:rsidRPr="00850C1A" w:rsidRDefault="00C87FA4" w:rsidP="00C87FA4">
            <w:pPr>
              <w:pStyle w:val="Aanwijzing"/>
              <w:rPr>
                <w:sz w:val="6"/>
                <w:szCs w:val="6"/>
              </w:rPr>
            </w:pPr>
            <w:r w:rsidRPr="0000153B">
              <w:rPr>
                <w:b/>
                <w:bCs w:val="0"/>
                <w:i w:val="0"/>
                <w:iCs/>
              </w:rPr>
              <w:t>Vul de kadastrale gegevens</w:t>
            </w:r>
            <w:r>
              <w:rPr>
                <w:b/>
                <w:bCs w:val="0"/>
                <w:i w:val="0"/>
                <w:iCs/>
              </w:rPr>
              <w:t xml:space="preserve"> of de PATKEY</w:t>
            </w:r>
            <w:r w:rsidRPr="0000153B">
              <w:rPr>
                <w:b/>
                <w:bCs w:val="0"/>
                <w:i w:val="0"/>
                <w:iCs/>
              </w:rPr>
              <w:t xml:space="preserve"> in van het kadastral</w:t>
            </w:r>
            <w:r>
              <w:rPr>
                <w:b/>
                <w:bCs w:val="0"/>
                <w:i w:val="0"/>
                <w:iCs/>
              </w:rPr>
              <w:t>e</w:t>
            </w:r>
            <w:r w:rsidRPr="0000153B">
              <w:rPr>
                <w:b/>
                <w:bCs w:val="0"/>
                <w:i w:val="0"/>
                <w:iCs/>
              </w:rPr>
              <w:t xml:space="preserve"> perceel of </w:t>
            </w:r>
            <w:r>
              <w:rPr>
                <w:b/>
                <w:bCs w:val="0"/>
                <w:i w:val="0"/>
                <w:iCs/>
              </w:rPr>
              <w:t xml:space="preserve">van het </w:t>
            </w:r>
            <w:r w:rsidRPr="0000153B">
              <w:rPr>
                <w:b/>
                <w:bCs w:val="0"/>
                <w:i w:val="0"/>
                <w:iCs/>
              </w:rPr>
              <w:t xml:space="preserve">deel van </w:t>
            </w:r>
            <w:r>
              <w:rPr>
                <w:b/>
                <w:bCs w:val="0"/>
                <w:i w:val="0"/>
                <w:iCs/>
              </w:rPr>
              <w:t>het</w:t>
            </w:r>
            <w:r w:rsidRPr="0000153B">
              <w:rPr>
                <w:b/>
                <w:bCs w:val="0"/>
                <w:i w:val="0"/>
                <w:iCs/>
              </w:rPr>
              <w:t xml:space="preserve"> kadastral</w:t>
            </w:r>
            <w:r>
              <w:rPr>
                <w:b/>
                <w:bCs w:val="0"/>
                <w:i w:val="0"/>
                <w:iCs/>
              </w:rPr>
              <w:t>e</w:t>
            </w:r>
            <w:r w:rsidRPr="0000153B">
              <w:rPr>
                <w:b/>
                <w:bCs w:val="0"/>
                <w:i w:val="0"/>
                <w:iCs/>
              </w:rPr>
              <w:t xml:space="preserve"> perceel waarvoor u een vergoeding aanvraagt</w:t>
            </w:r>
            <w:r>
              <w:rPr>
                <w:b/>
                <w:bCs w:val="0"/>
                <w:i w:val="0"/>
                <w:iCs/>
              </w:rPr>
              <w:t>.</w:t>
            </w:r>
            <w:r>
              <w:br/>
            </w:r>
            <w:r>
              <w:rPr>
                <w:bCs w:val="0"/>
                <w:iCs/>
              </w:rPr>
              <w:t xml:space="preserve">U kunt kiezen of u de kadastrale gegevens of de PATKEY invult. </w:t>
            </w:r>
            <w:r w:rsidRPr="00F438DD">
              <w:rPr>
                <w:bCs w:val="0"/>
                <w:iCs/>
              </w:rPr>
              <w:t xml:space="preserve">Als u voor </w:t>
            </w:r>
            <w:r>
              <w:rPr>
                <w:bCs w:val="0"/>
                <w:iCs/>
              </w:rPr>
              <w:t>verschillend</w:t>
            </w:r>
            <w:r w:rsidRPr="00F438DD">
              <w:rPr>
                <w:bCs w:val="0"/>
                <w:iCs/>
              </w:rPr>
              <w:t>e percelen een vergoeding wil</w:t>
            </w:r>
            <w:r>
              <w:rPr>
                <w:bCs w:val="0"/>
                <w:iCs/>
              </w:rPr>
              <w:t>t</w:t>
            </w:r>
            <w:r w:rsidRPr="00F438DD">
              <w:rPr>
                <w:bCs w:val="0"/>
                <w:iCs/>
              </w:rPr>
              <w:t xml:space="preserve"> aanvragen, </w:t>
            </w:r>
            <w:r>
              <w:rPr>
                <w:bCs w:val="0"/>
                <w:iCs/>
              </w:rPr>
              <w:t xml:space="preserve">dient u </w:t>
            </w:r>
            <w:r w:rsidRPr="00F438DD">
              <w:rPr>
                <w:bCs w:val="0"/>
                <w:iCs/>
              </w:rPr>
              <w:t>voor elk perceel een apart aanvraagformulier in.</w:t>
            </w:r>
            <w:r>
              <w:rPr>
                <w:sz w:val="12"/>
                <w:szCs w:val="12"/>
              </w:rPr>
              <w:tab/>
            </w:r>
          </w:p>
          <w:p w14:paraId="00C7009F" w14:textId="6B0744DB" w:rsidR="00327CEE" w:rsidRPr="006909EE" w:rsidRDefault="00C87FA4" w:rsidP="00327CEE">
            <w:pPr>
              <w:pStyle w:val="Vraag"/>
              <w:rPr>
                <w:b w:val="0"/>
                <w:bCs/>
                <w:i/>
                <w:iCs/>
              </w:rPr>
            </w:pPr>
            <w:r w:rsidRPr="006909EE">
              <w:rPr>
                <w:b w:val="0"/>
                <w:bCs/>
                <w:i/>
                <w:iCs/>
              </w:rPr>
              <w:t xml:space="preserve">U vindt de kadastrale gegevens en de PATKEY op de initiële meldingsbrief die </w:t>
            </w:r>
            <w:r>
              <w:rPr>
                <w:b w:val="0"/>
                <w:bCs/>
                <w:i/>
                <w:iCs/>
              </w:rPr>
              <w:t xml:space="preserve">de overleden </w:t>
            </w:r>
            <w:r w:rsidR="00E3000B">
              <w:rPr>
                <w:b w:val="0"/>
                <w:bCs/>
                <w:i/>
                <w:iCs/>
              </w:rPr>
              <w:t>begunstigde</w:t>
            </w:r>
            <w:r w:rsidRPr="006909EE">
              <w:rPr>
                <w:b w:val="0"/>
                <w:bCs/>
                <w:i/>
                <w:iCs/>
              </w:rPr>
              <w:t xml:space="preserve"> ontving van de Coördinatiecommissie Integraal Waterbeleid, op het kadastraal uittreksel van uw perceel of via </w:t>
            </w:r>
            <w:proofErr w:type="spellStart"/>
            <w:r w:rsidRPr="006909EE">
              <w:rPr>
                <w:b w:val="0"/>
                <w:bCs/>
                <w:i/>
                <w:iCs/>
              </w:rPr>
              <w:t>MyMinfin</w:t>
            </w:r>
            <w:proofErr w:type="spellEnd"/>
            <w:r w:rsidRPr="006909EE">
              <w:rPr>
                <w:b w:val="0"/>
                <w:bCs/>
                <w:i/>
                <w:iCs/>
              </w:rPr>
              <w:t>. Hebt u meer uitleg nodig om de PATKEY terug te vinden? Raadpleeg de rubriek met veelgestelde vragen op de website van het Loket Landinrichting (</w:t>
            </w:r>
            <w:hyperlink r:id="rId16" w:tgtFrame="_blank" w:tooltip="https://loketlandinrichting.vlaanderen.be/" w:history="1">
              <w:r w:rsidRPr="006909EE">
                <w:rPr>
                  <w:rStyle w:val="Hyperlink"/>
                  <w:b w:val="0"/>
                  <w:bCs/>
                  <w:i/>
                  <w:iCs/>
                </w:rPr>
                <w:t>https://loketlandinrichting.vlaanderen.be</w:t>
              </w:r>
            </w:hyperlink>
            <w:r w:rsidRPr="006909EE">
              <w:rPr>
                <w:b w:val="0"/>
                <w:bCs/>
                <w:i/>
                <w:iCs/>
              </w:rPr>
              <w:t>).</w:t>
            </w:r>
          </w:p>
        </w:tc>
      </w:tr>
      <w:tr w:rsidR="00284BB3" w:rsidRPr="003D114E" w14:paraId="3E28EA78" w14:textId="77777777" w:rsidTr="005951AB">
        <w:trPr>
          <w:trHeight w:hRule="exact" w:val="113"/>
        </w:trPr>
        <w:tc>
          <w:tcPr>
            <w:tcW w:w="10093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34446023" w14:textId="0292D4D9" w:rsidR="00284BB3" w:rsidRPr="003D114E" w:rsidRDefault="00284BB3" w:rsidP="00FE4913">
            <w:pPr>
              <w:pStyle w:val="nummersvragen"/>
              <w:framePr w:hSpace="0" w:wrap="auto" w:vAnchor="margin" w:xAlign="left" w:yAlign="inline"/>
              <w:suppressOverlap w:val="0"/>
              <w:jc w:val="left"/>
              <w:rPr>
                <w:b w:val="0"/>
                <w:color w:val="FFFFFF"/>
              </w:rPr>
            </w:pPr>
          </w:p>
        </w:tc>
      </w:tr>
      <w:tr w:rsidR="00284BB3" w:rsidRPr="003D114E" w14:paraId="266A3342" w14:textId="77777777" w:rsidTr="005951AB">
        <w:trPr>
          <w:trHeight w:val="340"/>
        </w:trPr>
        <w:tc>
          <w:tcPr>
            <w:tcW w:w="3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B7C992" w14:textId="77777777" w:rsidR="00284BB3" w:rsidRPr="00463023" w:rsidRDefault="00284BB3" w:rsidP="00FE4913">
            <w:pPr>
              <w:pStyle w:val="leeg"/>
            </w:pPr>
            <w:r>
              <w:br w:type="page"/>
              <w:t xml:space="preserve">       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BCC6EC" w14:textId="77777777" w:rsidR="00284BB3" w:rsidRPr="001D4C9A" w:rsidRDefault="00284BB3" w:rsidP="00FE4913">
            <w:pPr>
              <w:pStyle w:val="aankruishokje"/>
            </w:pPr>
            <w:r w:rsidRPr="001D4C9A"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4C9A">
              <w:instrText xml:space="preserve"> FORMCHECKBOX </w:instrText>
            </w:r>
            <w:r w:rsidRPr="001D4C9A">
              <w:fldChar w:fldCharType="separate"/>
            </w:r>
            <w:r w:rsidRPr="001D4C9A">
              <w:fldChar w:fldCharType="end"/>
            </w:r>
          </w:p>
        </w:tc>
        <w:tc>
          <w:tcPr>
            <w:tcW w:w="9421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28282041" w14:textId="77777777" w:rsidR="00284BB3" w:rsidRPr="003D114E" w:rsidRDefault="00284BB3" w:rsidP="00FE4913">
            <w:proofErr w:type="gramStart"/>
            <w:r>
              <w:t>de</w:t>
            </w:r>
            <w:proofErr w:type="gramEnd"/>
            <w:r>
              <w:t xml:space="preserve"> kadastrale gegevens van het perceel:</w:t>
            </w:r>
          </w:p>
        </w:tc>
      </w:tr>
      <w:tr w:rsidR="00284BB3" w:rsidRPr="003D114E" w14:paraId="6E4F9113" w14:textId="77777777" w:rsidTr="005951AB">
        <w:trPr>
          <w:trHeight w:hRule="exact" w:val="113"/>
        </w:trPr>
        <w:tc>
          <w:tcPr>
            <w:tcW w:w="10093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533D360E" w14:textId="77777777" w:rsidR="00284BB3" w:rsidRPr="003D114E" w:rsidRDefault="00284BB3" w:rsidP="00FE4913">
            <w:pPr>
              <w:pStyle w:val="nummersvragen"/>
              <w:framePr w:hSpace="0" w:wrap="auto" w:vAnchor="margin" w:xAlign="left" w:yAlign="inline"/>
              <w:suppressOverlap w:val="0"/>
              <w:jc w:val="left"/>
              <w:rPr>
                <w:b w:val="0"/>
                <w:color w:val="FFFFFF"/>
              </w:rPr>
            </w:pPr>
          </w:p>
        </w:tc>
      </w:tr>
      <w:tr w:rsidR="00284BB3" w:rsidRPr="00B079EB" w14:paraId="0BFD89CC" w14:textId="77777777" w:rsidTr="005951A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70" w:type="dxa"/>
            <w:right w:w="70" w:type="dxa"/>
          </w:tblCellMar>
        </w:tblPrEx>
        <w:trPr>
          <w:trHeight w:val="357"/>
        </w:trPr>
        <w:tc>
          <w:tcPr>
            <w:tcW w:w="672" w:type="dxa"/>
            <w:gridSpan w:val="4"/>
            <w:tcBorders>
              <w:bottom w:val="nil"/>
              <w:right w:val="single" w:sz="4" w:space="0" w:color="auto"/>
            </w:tcBorders>
          </w:tcPr>
          <w:p w14:paraId="7D7D6582" w14:textId="77777777" w:rsidR="00284BB3" w:rsidRPr="008B0CAD" w:rsidRDefault="00284BB3" w:rsidP="00FE4913">
            <w:pPr>
              <w:spacing w:before="40"/>
              <w:jc w:val="right"/>
              <w:rPr>
                <w:rFonts w:ascii="Garamond" w:hAnsi="Garamond"/>
                <w:sz w:val="22"/>
              </w:rPr>
            </w:pPr>
          </w:p>
        </w:tc>
        <w:tc>
          <w:tcPr>
            <w:tcW w:w="22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4EAC23BD" w14:textId="77777777" w:rsidR="00284BB3" w:rsidRPr="00B079EB" w:rsidRDefault="00284BB3" w:rsidP="00FE4913">
            <w:pPr>
              <w:spacing w:before="40"/>
              <w:jc w:val="right"/>
            </w:pPr>
            <w:proofErr w:type="gramStart"/>
            <w:r>
              <w:t>gemeente</w:t>
            </w:r>
            <w:proofErr w:type="gramEnd"/>
          </w:p>
        </w:tc>
        <w:tc>
          <w:tcPr>
            <w:tcW w:w="71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3CE3D8B6" w14:textId="77777777" w:rsidR="00284BB3" w:rsidRPr="00B079EB" w:rsidRDefault="00284BB3" w:rsidP="00FE4913">
            <w:pPr>
              <w:spacing w:before="80"/>
            </w:pPr>
            <w:r w:rsidRPr="00B079EB"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B079EB">
              <w:instrText xml:space="preserve"> FORMTEXT </w:instrText>
            </w:r>
            <w:r w:rsidRPr="00B079EB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B079EB">
              <w:fldChar w:fldCharType="end"/>
            </w:r>
          </w:p>
        </w:tc>
      </w:tr>
      <w:tr w:rsidR="00284BB3" w:rsidRPr="00B079EB" w14:paraId="7EE1EFF9" w14:textId="77777777" w:rsidTr="005951A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70" w:type="dxa"/>
            <w:right w:w="70" w:type="dxa"/>
          </w:tblCellMar>
        </w:tblPrEx>
        <w:trPr>
          <w:trHeight w:val="357"/>
        </w:trPr>
        <w:tc>
          <w:tcPr>
            <w:tcW w:w="672" w:type="dxa"/>
            <w:gridSpan w:val="4"/>
            <w:tcBorders>
              <w:bottom w:val="nil"/>
              <w:right w:val="single" w:sz="4" w:space="0" w:color="auto"/>
            </w:tcBorders>
          </w:tcPr>
          <w:p w14:paraId="189C1C1F" w14:textId="77777777" w:rsidR="00284BB3" w:rsidRPr="008B0CAD" w:rsidRDefault="00284BB3" w:rsidP="00FE4913">
            <w:pPr>
              <w:spacing w:before="40"/>
              <w:jc w:val="right"/>
              <w:rPr>
                <w:rFonts w:ascii="Garamond" w:hAnsi="Garamond"/>
                <w:sz w:val="22"/>
              </w:rPr>
            </w:pPr>
          </w:p>
        </w:tc>
        <w:tc>
          <w:tcPr>
            <w:tcW w:w="22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37EF8FE7" w14:textId="77777777" w:rsidR="00284BB3" w:rsidRPr="00B079EB" w:rsidRDefault="00284BB3" w:rsidP="00FE4913">
            <w:pPr>
              <w:spacing w:before="40"/>
              <w:jc w:val="right"/>
            </w:pPr>
            <w:proofErr w:type="gramStart"/>
            <w:r>
              <w:t>afdeling</w:t>
            </w:r>
            <w:proofErr w:type="gramEnd"/>
          </w:p>
        </w:tc>
        <w:tc>
          <w:tcPr>
            <w:tcW w:w="71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7C70650F" w14:textId="77777777" w:rsidR="00284BB3" w:rsidRPr="00B079EB" w:rsidRDefault="00284BB3" w:rsidP="00FE4913">
            <w:pPr>
              <w:spacing w:before="80"/>
            </w:pPr>
            <w:r w:rsidRPr="00B079EB"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B079EB">
              <w:instrText xml:space="preserve"> FORMTEXT </w:instrText>
            </w:r>
            <w:r w:rsidRPr="00B079EB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B079EB">
              <w:fldChar w:fldCharType="end"/>
            </w:r>
          </w:p>
        </w:tc>
      </w:tr>
      <w:tr w:rsidR="00284BB3" w:rsidRPr="00B079EB" w14:paraId="68347003" w14:textId="77777777" w:rsidTr="005951A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70" w:type="dxa"/>
            <w:right w:w="70" w:type="dxa"/>
          </w:tblCellMar>
        </w:tblPrEx>
        <w:trPr>
          <w:trHeight w:val="357"/>
        </w:trPr>
        <w:tc>
          <w:tcPr>
            <w:tcW w:w="672" w:type="dxa"/>
            <w:gridSpan w:val="4"/>
            <w:tcBorders>
              <w:bottom w:val="nil"/>
              <w:right w:val="single" w:sz="4" w:space="0" w:color="auto"/>
            </w:tcBorders>
          </w:tcPr>
          <w:p w14:paraId="3CC029A7" w14:textId="77777777" w:rsidR="00284BB3" w:rsidRPr="008B0CAD" w:rsidRDefault="00284BB3" w:rsidP="00FE4913">
            <w:pPr>
              <w:spacing w:before="40"/>
              <w:jc w:val="right"/>
              <w:rPr>
                <w:rFonts w:ascii="Garamond" w:hAnsi="Garamond"/>
                <w:sz w:val="22"/>
              </w:rPr>
            </w:pPr>
          </w:p>
        </w:tc>
        <w:tc>
          <w:tcPr>
            <w:tcW w:w="22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330AD1CC" w14:textId="77777777" w:rsidR="00284BB3" w:rsidRPr="00B079EB" w:rsidRDefault="00284BB3" w:rsidP="00FE4913">
            <w:pPr>
              <w:spacing w:before="40"/>
              <w:jc w:val="right"/>
            </w:pPr>
            <w:proofErr w:type="gramStart"/>
            <w:r>
              <w:t>sectie</w:t>
            </w:r>
            <w:proofErr w:type="gramEnd"/>
          </w:p>
        </w:tc>
        <w:tc>
          <w:tcPr>
            <w:tcW w:w="71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411F48B0" w14:textId="77777777" w:rsidR="00284BB3" w:rsidRPr="00B079EB" w:rsidRDefault="00284BB3" w:rsidP="00FE4913">
            <w:pPr>
              <w:spacing w:before="80"/>
            </w:pPr>
            <w:r w:rsidRPr="00B079EB"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B079EB">
              <w:instrText xml:space="preserve"> FORMTEXT </w:instrText>
            </w:r>
            <w:r w:rsidRPr="00B079EB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B079EB">
              <w:fldChar w:fldCharType="end"/>
            </w:r>
          </w:p>
        </w:tc>
      </w:tr>
      <w:tr w:rsidR="00284BB3" w:rsidRPr="00B079EB" w14:paraId="762F0B45" w14:textId="77777777" w:rsidTr="005951A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70" w:type="dxa"/>
            <w:right w:w="70" w:type="dxa"/>
          </w:tblCellMar>
        </w:tblPrEx>
        <w:trPr>
          <w:trHeight w:val="357"/>
        </w:trPr>
        <w:tc>
          <w:tcPr>
            <w:tcW w:w="672" w:type="dxa"/>
            <w:gridSpan w:val="4"/>
            <w:tcBorders>
              <w:bottom w:val="nil"/>
              <w:right w:val="single" w:sz="4" w:space="0" w:color="auto"/>
            </w:tcBorders>
          </w:tcPr>
          <w:p w14:paraId="3EBA0865" w14:textId="77777777" w:rsidR="00284BB3" w:rsidRPr="008B0CAD" w:rsidRDefault="00284BB3" w:rsidP="00FE4913">
            <w:pPr>
              <w:spacing w:before="40"/>
              <w:jc w:val="right"/>
              <w:rPr>
                <w:rFonts w:ascii="Garamond" w:hAnsi="Garamond"/>
                <w:sz w:val="22"/>
              </w:rPr>
            </w:pPr>
          </w:p>
        </w:tc>
        <w:tc>
          <w:tcPr>
            <w:tcW w:w="22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01E0D45A" w14:textId="77777777" w:rsidR="00284BB3" w:rsidRPr="00B079EB" w:rsidRDefault="00284BB3" w:rsidP="00FE4913">
            <w:pPr>
              <w:spacing w:before="40"/>
              <w:jc w:val="right"/>
            </w:pPr>
            <w:proofErr w:type="gramStart"/>
            <w:r>
              <w:t>perceelnummer</w:t>
            </w:r>
            <w:proofErr w:type="gramEnd"/>
          </w:p>
        </w:tc>
        <w:tc>
          <w:tcPr>
            <w:tcW w:w="71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293F2304" w14:textId="77777777" w:rsidR="00284BB3" w:rsidRPr="00B079EB" w:rsidRDefault="00284BB3" w:rsidP="00FE4913">
            <w:pPr>
              <w:spacing w:before="80"/>
            </w:pPr>
            <w:r>
              <w:fldChar w:fldCharType="begin">
                <w:ffData>
                  <w:name w:val="Tekstvak3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284BB3" w:rsidRPr="00B079EB" w14:paraId="3868504E" w14:textId="77777777" w:rsidTr="005951A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70" w:type="dxa"/>
            <w:right w:w="70" w:type="dxa"/>
          </w:tblCellMar>
        </w:tblPrEx>
        <w:trPr>
          <w:trHeight w:val="357"/>
        </w:trPr>
        <w:tc>
          <w:tcPr>
            <w:tcW w:w="672" w:type="dxa"/>
            <w:gridSpan w:val="4"/>
            <w:tcBorders>
              <w:bottom w:val="nil"/>
              <w:right w:val="single" w:sz="4" w:space="0" w:color="auto"/>
            </w:tcBorders>
          </w:tcPr>
          <w:p w14:paraId="05D05D77" w14:textId="77777777" w:rsidR="00284BB3" w:rsidRPr="008B0CAD" w:rsidRDefault="00284BB3" w:rsidP="00FE4913">
            <w:pPr>
              <w:spacing w:before="40"/>
              <w:jc w:val="right"/>
              <w:rPr>
                <w:rFonts w:ascii="Garamond" w:hAnsi="Garamond"/>
                <w:sz w:val="22"/>
              </w:rPr>
            </w:pPr>
          </w:p>
        </w:tc>
        <w:tc>
          <w:tcPr>
            <w:tcW w:w="22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259E5A66" w14:textId="77777777" w:rsidR="00284BB3" w:rsidRPr="00B079EB" w:rsidRDefault="00284BB3" w:rsidP="00FE4913">
            <w:pPr>
              <w:spacing w:before="40"/>
              <w:jc w:val="right"/>
            </w:pPr>
            <w:proofErr w:type="gramStart"/>
            <w:r>
              <w:t>partitienummer</w:t>
            </w:r>
            <w:proofErr w:type="gramEnd"/>
          </w:p>
        </w:tc>
        <w:tc>
          <w:tcPr>
            <w:tcW w:w="71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46FECF6D" w14:textId="77777777" w:rsidR="00284BB3" w:rsidRPr="00B079EB" w:rsidRDefault="00284BB3" w:rsidP="00FE4913">
            <w:pPr>
              <w:spacing w:before="80"/>
            </w:pPr>
            <w:r w:rsidRPr="00B079EB"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B079EB">
              <w:instrText xml:space="preserve"> FORMTEXT </w:instrText>
            </w:r>
            <w:r w:rsidRPr="00B079EB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B079EB">
              <w:fldChar w:fldCharType="end"/>
            </w:r>
          </w:p>
        </w:tc>
      </w:tr>
      <w:tr w:rsidR="00284BB3" w:rsidRPr="003D114E" w14:paraId="13766D46" w14:textId="77777777" w:rsidTr="005951AB">
        <w:trPr>
          <w:trHeight w:hRule="exact" w:val="113"/>
        </w:trPr>
        <w:tc>
          <w:tcPr>
            <w:tcW w:w="10093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14DD93A9" w14:textId="77777777" w:rsidR="00284BB3" w:rsidRPr="003D114E" w:rsidRDefault="00284BB3" w:rsidP="00FE4913">
            <w:pPr>
              <w:pStyle w:val="nummersvragen"/>
              <w:framePr w:hSpace="0" w:wrap="auto" w:vAnchor="margin" w:xAlign="left" w:yAlign="inline"/>
              <w:suppressOverlap w:val="0"/>
              <w:jc w:val="left"/>
              <w:rPr>
                <w:b w:val="0"/>
                <w:color w:val="FFFFFF"/>
              </w:rPr>
            </w:pPr>
          </w:p>
        </w:tc>
      </w:tr>
      <w:tr w:rsidR="00284BB3" w:rsidRPr="003D114E" w14:paraId="0891FFCF" w14:textId="77777777" w:rsidTr="005951AB">
        <w:trPr>
          <w:trHeight w:val="340"/>
        </w:trPr>
        <w:tc>
          <w:tcPr>
            <w:tcW w:w="3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4AD6B8" w14:textId="77777777" w:rsidR="00284BB3" w:rsidRPr="00463023" w:rsidRDefault="00284BB3" w:rsidP="00FE4913">
            <w:pPr>
              <w:pStyle w:val="leeg"/>
              <w:jc w:val="left"/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1C24D6" w14:textId="77777777" w:rsidR="00284BB3" w:rsidRPr="001D4C9A" w:rsidRDefault="00284BB3" w:rsidP="00FE4913">
            <w:pPr>
              <w:pStyle w:val="aankruishokje"/>
            </w:pPr>
            <w:r w:rsidRPr="001D4C9A"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4C9A">
              <w:instrText xml:space="preserve"> FORMCHECKBOX </w:instrText>
            </w:r>
            <w:r w:rsidRPr="001D4C9A">
              <w:fldChar w:fldCharType="separate"/>
            </w:r>
            <w:r w:rsidRPr="001D4C9A">
              <w:fldChar w:fldCharType="end"/>
            </w:r>
          </w:p>
        </w:tc>
        <w:tc>
          <w:tcPr>
            <w:tcW w:w="9421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25BE1756" w14:textId="77777777" w:rsidR="00284BB3" w:rsidRPr="003D114E" w:rsidRDefault="00284BB3" w:rsidP="00FE4913">
            <w:proofErr w:type="gramStart"/>
            <w:r>
              <w:t>de</w:t>
            </w:r>
            <w:proofErr w:type="gramEnd"/>
            <w:r>
              <w:t xml:space="preserve"> PATKEY:</w:t>
            </w:r>
          </w:p>
        </w:tc>
      </w:tr>
      <w:tr w:rsidR="00284BB3" w:rsidRPr="003D114E" w14:paraId="2AF7CB23" w14:textId="77777777" w:rsidTr="005951AB">
        <w:trPr>
          <w:trHeight w:val="340"/>
        </w:trPr>
        <w:tc>
          <w:tcPr>
            <w:tcW w:w="67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40F5933" w14:textId="77777777" w:rsidR="00284BB3" w:rsidRPr="004C6E93" w:rsidRDefault="00284BB3" w:rsidP="00FE4913">
            <w:pPr>
              <w:pStyle w:val="leeg"/>
            </w:pPr>
          </w:p>
        </w:tc>
        <w:tc>
          <w:tcPr>
            <w:tcW w:w="1233" w:type="dxa"/>
            <w:gridSpan w:val="5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3BDDF1CA" w14:textId="77777777" w:rsidR="00284BB3" w:rsidRPr="003D114E" w:rsidRDefault="00284BB3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</w:tcPr>
          <w:p w14:paraId="4C919A50" w14:textId="77777777" w:rsidR="00284BB3" w:rsidRPr="003D114E" w:rsidRDefault="00284BB3" w:rsidP="00FE4913">
            <w:pPr>
              <w:pStyle w:val="leeg"/>
            </w:pPr>
            <w:r>
              <w:t>/</w:t>
            </w:r>
          </w:p>
        </w:tc>
        <w:tc>
          <w:tcPr>
            <w:tcW w:w="755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08D9D74B" w14:textId="77777777" w:rsidR="00284BB3" w:rsidRPr="003D114E" w:rsidRDefault="00284BB3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24FEC3" w14:textId="77777777" w:rsidR="00284BB3" w:rsidRPr="003D114E" w:rsidRDefault="00284BB3" w:rsidP="00FE4913">
            <w:pPr>
              <w:pStyle w:val="leeg"/>
            </w:pPr>
            <w:r>
              <w:t>P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2E4E4041" w14:textId="77777777" w:rsidR="00284BB3" w:rsidRPr="003D114E" w:rsidRDefault="00284BB3" w:rsidP="00FE4913">
            <w:pPr>
              <w:pStyle w:val="invulveld"/>
              <w:framePr w:hSpace="0" w:wrap="auto" w:vAnchor="margin" w:xAlign="left" w:yAlign="inline"/>
              <w:suppressOverlap w:val="0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4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B03C70C" w14:textId="77777777" w:rsidR="00284BB3" w:rsidRPr="003D114E" w:rsidRDefault="00284BB3" w:rsidP="00FE4913">
            <w:pPr>
              <w:pStyle w:val="leeg"/>
              <w:jc w:val="left"/>
            </w:pPr>
          </w:p>
        </w:tc>
      </w:tr>
      <w:tr w:rsidR="00284BB3" w:rsidRPr="003D114E" w14:paraId="57833EC1" w14:textId="77777777" w:rsidTr="005951AB">
        <w:trPr>
          <w:trHeight w:hRule="exact" w:val="340"/>
        </w:trPr>
        <w:tc>
          <w:tcPr>
            <w:tcW w:w="10093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7F38C4E5" w14:textId="77777777" w:rsidR="00284BB3" w:rsidRDefault="00284BB3" w:rsidP="00FE4913">
            <w:pPr>
              <w:pStyle w:val="leeg"/>
            </w:pPr>
            <w:r>
              <w:br w:type="page"/>
            </w:r>
          </w:p>
          <w:p w14:paraId="3FE67476" w14:textId="77777777" w:rsidR="00284BB3" w:rsidRDefault="00284BB3" w:rsidP="00FE4913">
            <w:pPr>
              <w:pStyle w:val="leeg"/>
            </w:pPr>
          </w:p>
          <w:p w14:paraId="070EA2AB" w14:textId="77777777" w:rsidR="00284BB3" w:rsidRPr="003D114E" w:rsidRDefault="00284BB3" w:rsidP="00FE4913">
            <w:pPr>
              <w:pStyle w:val="leeg"/>
            </w:pPr>
          </w:p>
        </w:tc>
      </w:tr>
      <w:tr w:rsidR="00C87FA4" w:rsidRPr="003D114E" w14:paraId="405F973C" w14:textId="77777777" w:rsidTr="005951AB">
        <w:trPr>
          <w:trHeight w:val="340"/>
        </w:trPr>
        <w:tc>
          <w:tcPr>
            <w:tcW w:w="4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548FAC" w14:textId="77777777" w:rsidR="00C87FA4" w:rsidRDefault="00C87FA4" w:rsidP="00C87FA4">
            <w:pPr>
              <w:pStyle w:val="nummersvragen"/>
              <w:framePr w:hSpace="0" w:wrap="auto" w:vAnchor="margin" w:xAlign="left" w:yAlign="inline"/>
              <w:suppressOverlap w:val="0"/>
            </w:pPr>
          </w:p>
        </w:tc>
        <w:tc>
          <w:tcPr>
            <w:tcW w:w="967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</w:tcPr>
          <w:p w14:paraId="79189D83" w14:textId="445B0218" w:rsidR="00C87FA4" w:rsidRDefault="00C87FA4" w:rsidP="00C87FA4">
            <w:pPr>
              <w:pStyle w:val="Vraag"/>
            </w:pPr>
            <w:r w:rsidRPr="005C51E0">
              <w:rPr>
                <w:color w:val="FFFFFF" w:themeColor="background1"/>
                <w:sz w:val="22"/>
                <w:szCs w:val="22"/>
              </w:rPr>
              <w:t xml:space="preserve">Gegevens </w:t>
            </w:r>
            <w:r>
              <w:rPr>
                <w:color w:val="FFFFFF" w:themeColor="background1"/>
                <w:sz w:val="22"/>
                <w:szCs w:val="22"/>
              </w:rPr>
              <w:t>van de e</w:t>
            </w:r>
            <w:r w:rsidRPr="005C51E0">
              <w:rPr>
                <w:color w:val="FFFFFF" w:themeColor="background1"/>
                <w:sz w:val="22"/>
                <w:szCs w:val="22"/>
              </w:rPr>
              <w:t>rfopvolger(s)</w:t>
            </w:r>
          </w:p>
        </w:tc>
      </w:tr>
      <w:tr w:rsidR="00EE7978" w14:paraId="2C3D4300" w14:textId="77777777" w:rsidTr="005951AB">
        <w:trPr>
          <w:gridBefore w:val="1"/>
          <w:wBefore w:w="14" w:type="dxa"/>
          <w:trHeight w:hRule="exact" w:val="113"/>
        </w:trPr>
        <w:tc>
          <w:tcPr>
            <w:tcW w:w="10079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7C06CEED" w14:textId="77777777" w:rsidR="00EE7978" w:rsidRDefault="00EE7978" w:rsidP="00AA6F32">
            <w:pPr>
              <w:pStyle w:val="Kop1"/>
              <w:spacing w:before="0"/>
              <w:ind w:left="29"/>
              <w:rPr>
                <w:rFonts w:cs="Calibri"/>
              </w:rPr>
            </w:pPr>
          </w:p>
        </w:tc>
      </w:tr>
      <w:tr w:rsidR="00C87FA4" w:rsidRPr="003D114E" w14:paraId="198A23B2" w14:textId="77777777" w:rsidTr="005951AB">
        <w:trPr>
          <w:trHeight w:val="340"/>
        </w:trPr>
        <w:tc>
          <w:tcPr>
            <w:tcW w:w="4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5CF2118" w14:textId="6F114F83" w:rsidR="00C87FA4" w:rsidRPr="003D114E" w:rsidRDefault="00C87FA4" w:rsidP="00C87FA4">
            <w:pPr>
              <w:pStyle w:val="nummersvragen"/>
              <w:framePr w:hSpace="0" w:wrap="auto" w:vAnchor="margin" w:xAlign="left" w:yAlign="inline"/>
              <w:suppressOverlap w:val="0"/>
            </w:pPr>
            <w:r>
              <w:t>5</w:t>
            </w:r>
          </w:p>
        </w:tc>
        <w:tc>
          <w:tcPr>
            <w:tcW w:w="9670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549A7A" w14:textId="683EAC23" w:rsidR="00C87FA4" w:rsidRDefault="00C87FA4" w:rsidP="00C87FA4">
            <w:pPr>
              <w:pStyle w:val="Vraag"/>
            </w:pPr>
            <w:r>
              <w:t xml:space="preserve">Vul de gegevens van de erfopvolgers van de overleden </w:t>
            </w:r>
            <w:r w:rsidR="00E3000B">
              <w:t>begunstigde</w:t>
            </w:r>
            <w:r>
              <w:t xml:space="preserve"> in.</w:t>
            </w:r>
          </w:p>
          <w:p w14:paraId="61B8488D" w14:textId="77777777" w:rsidR="00C87FA4" w:rsidRDefault="00C87FA4" w:rsidP="00C87FA4">
            <w:pPr>
              <w:pStyle w:val="Vraag"/>
              <w:rPr>
                <w:b w:val="0"/>
                <w:bCs/>
                <w:i/>
                <w:iCs/>
              </w:rPr>
            </w:pPr>
            <w:r w:rsidRPr="00FF363C">
              <w:rPr>
                <w:b w:val="0"/>
                <w:bCs/>
                <w:i/>
                <w:iCs/>
              </w:rPr>
              <w:t xml:space="preserve">Als </w:t>
            </w:r>
            <w:r>
              <w:rPr>
                <w:b w:val="0"/>
                <w:bCs/>
                <w:i/>
                <w:iCs/>
              </w:rPr>
              <w:t>er meer dan vijf erfopvolgers zijn</w:t>
            </w:r>
            <w:r w:rsidRPr="00FF363C">
              <w:rPr>
                <w:b w:val="0"/>
                <w:bCs/>
                <w:i/>
                <w:iCs/>
              </w:rPr>
              <w:t xml:space="preserve">, neemt u de gegevens van de overige </w:t>
            </w:r>
            <w:r>
              <w:rPr>
                <w:b w:val="0"/>
                <w:bCs/>
                <w:i/>
                <w:iCs/>
              </w:rPr>
              <w:t>erfopvolgers</w:t>
            </w:r>
            <w:r w:rsidRPr="00FF363C">
              <w:rPr>
                <w:b w:val="0"/>
                <w:bCs/>
                <w:i/>
                <w:iCs/>
              </w:rPr>
              <w:t xml:space="preserve"> op in een document dat u bij dit formulier voegt. Per </w:t>
            </w:r>
            <w:r>
              <w:rPr>
                <w:b w:val="0"/>
                <w:bCs/>
                <w:i/>
                <w:iCs/>
              </w:rPr>
              <w:t>erfopvolger</w:t>
            </w:r>
            <w:r w:rsidRPr="00FF363C">
              <w:rPr>
                <w:b w:val="0"/>
                <w:bCs/>
                <w:i/>
                <w:iCs/>
              </w:rPr>
              <w:t xml:space="preserve"> vermeldt u ten minste de volgende gegevens: </w:t>
            </w:r>
          </w:p>
          <w:p w14:paraId="48603E62" w14:textId="7173F956" w:rsidR="00C87FA4" w:rsidRDefault="00AA6EFB" w:rsidP="00C87FA4">
            <w:pPr>
              <w:pStyle w:val="Vraag"/>
              <w:numPr>
                <w:ilvl w:val="0"/>
                <w:numId w:val="23"/>
              </w:numPr>
              <w:rPr>
                <w:b w:val="0"/>
                <w:bCs/>
                <w:i/>
                <w:iCs/>
              </w:rPr>
            </w:pPr>
            <w:proofErr w:type="gramStart"/>
            <w:r>
              <w:rPr>
                <w:b w:val="0"/>
                <w:bCs/>
                <w:i/>
                <w:iCs/>
              </w:rPr>
              <w:t>a</w:t>
            </w:r>
            <w:r w:rsidRPr="00FF363C">
              <w:rPr>
                <w:b w:val="0"/>
                <w:bCs/>
                <w:i/>
                <w:iCs/>
              </w:rPr>
              <w:t>ls</w:t>
            </w:r>
            <w:proofErr w:type="gramEnd"/>
            <w:r w:rsidRPr="00FF363C">
              <w:rPr>
                <w:b w:val="0"/>
                <w:bCs/>
                <w:i/>
                <w:iCs/>
              </w:rPr>
              <w:t xml:space="preserve"> </w:t>
            </w:r>
            <w:r w:rsidR="00C87FA4" w:rsidRPr="00FF363C">
              <w:rPr>
                <w:b w:val="0"/>
                <w:bCs/>
                <w:i/>
                <w:iCs/>
              </w:rPr>
              <w:t xml:space="preserve">de </w:t>
            </w:r>
            <w:r w:rsidR="00C87FA4">
              <w:rPr>
                <w:b w:val="0"/>
                <w:bCs/>
                <w:i/>
                <w:iCs/>
              </w:rPr>
              <w:t>erfopvolger</w:t>
            </w:r>
            <w:r w:rsidR="00C87FA4" w:rsidRPr="00FF363C">
              <w:rPr>
                <w:b w:val="0"/>
                <w:bCs/>
                <w:i/>
                <w:iCs/>
              </w:rPr>
              <w:t xml:space="preserve"> een natuurlijk persoon is: voornaam, achternaam, Belgisch rijksregisternummer of </w:t>
            </w:r>
            <w:proofErr w:type="spellStart"/>
            <w:r w:rsidR="00C87FA4" w:rsidRPr="00FF363C">
              <w:rPr>
                <w:b w:val="0"/>
                <w:bCs/>
                <w:i/>
                <w:iCs/>
              </w:rPr>
              <w:t>bis-nummer</w:t>
            </w:r>
            <w:proofErr w:type="spellEnd"/>
            <w:r w:rsidR="00C87FA4" w:rsidRPr="00FF363C">
              <w:rPr>
                <w:b w:val="0"/>
                <w:bCs/>
                <w:i/>
                <w:iCs/>
              </w:rPr>
              <w:t xml:space="preserve"> en adresgegevens (straat, nummer, postnummer, gemeente en land)</w:t>
            </w:r>
            <w:r>
              <w:rPr>
                <w:b w:val="0"/>
                <w:bCs/>
                <w:i/>
                <w:iCs/>
              </w:rPr>
              <w:t>;</w:t>
            </w:r>
          </w:p>
          <w:p w14:paraId="441CA862" w14:textId="093141E5" w:rsidR="00C87FA4" w:rsidRPr="00DA56FC" w:rsidRDefault="00AA6EFB" w:rsidP="00C87FA4">
            <w:pPr>
              <w:pStyle w:val="Vraag"/>
              <w:numPr>
                <w:ilvl w:val="0"/>
                <w:numId w:val="23"/>
              </w:numPr>
              <w:rPr>
                <w:b w:val="0"/>
                <w:bCs/>
                <w:i/>
                <w:iCs/>
              </w:rPr>
            </w:pPr>
            <w:proofErr w:type="gramStart"/>
            <w:r>
              <w:rPr>
                <w:b w:val="0"/>
                <w:bCs/>
                <w:i/>
                <w:iCs/>
              </w:rPr>
              <w:t>a</w:t>
            </w:r>
            <w:r w:rsidRPr="00DA56FC">
              <w:rPr>
                <w:b w:val="0"/>
                <w:bCs/>
                <w:i/>
                <w:iCs/>
              </w:rPr>
              <w:t>ls</w:t>
            </w:r>
            <w:proofErr w:type="gramEnd"/>
            <w:r w:rsidRPr="00DA56FC">
              <w:rPr>
                <w:b w:val="0"/>
                <w:bCs/>
                <w:i/>
                <w:iCs/>
              </w:rPr>
              <w:t xml:space="preserve"> </w:t>
            </w:r>
            <w:r w:rsidR="00C87FA4" w:rsidRPr="00DA56FC">
              <w:rPr>
                <w:b w:val="0"/>
                <w:bCs/>
                <w:i/>
                <w:iCs/>
              </w:rPr>
              <w:t>de erfopvolger een rechtspersoon is: officiële naam van de onderneming, ondernemingsnummer, adresgegevens (straat, nummer, postnummer, gemeente en land) en voor- en achternaam van de persoon die bevoegd is om te tekenen in naam van de onderneming.</w:t>
            </w:r>
          </w:p>
          <w:p w14:paraId="1A74A201" w14:textId="77777777" w:rsidR="00C87FA4" w:rsidRPr="00F26A52" w:rsidRDefault="00C87FA4" w:rsidP="00F26A52">
            <w:pPr>
              <w:pStyle w:val="Vraag"/>
              <w:ind w:firstLine="709"/>
              <w:rPr>
                <w:b w:val="0"/>
                <w:bCs/>
                <w:i/>
                <w:iCs/>
                <w:sz w:val="6"/>
                <w:szCs w:val="6"/>
              </w:rPr>
            </w:pPr>
          </w:p>
          <w:p w14:paraId="163565AC" w14:textId="104827AD" w:rsidR="00C87FA4" w:rsidRPr="00E135D9" w:rsidRDefault="00C87FA4" w:rsidP="00F26A52">
            <w:pPr>
              <w:pStyle w:val="Vraag"/>
              <w:rPr>
                <w:b w:val="0"/>
                <w:bCs/>
                <w:i/>
                <w:iCs/>
              </w:rPr>
            </w:pPr>
            <w:r w:rsidRPr="00FF363C">
              <w:rPr>
                <w:b w:val="0"/>
                <w:bCs/>
                <w:i/>
                <w:iCs/>
              </w:rPr>
              <w:t>De gegevens die u hieronder invult, moeten overeenstemmen met de gegevens op de identiteitskaart of met de gegevens uit de Kruispuntbank van Ondernemingen.</w:t>
            </w:r>
          </w:p>
        </w:tc>
      </w:tr>
      <w:tr w:rsidR="00BE34A5" w:rsidRPr="003D114E" w14:paraId="04BCC551" w14:textId="77777777" w:rsidTr="005951AB">
        <w:trPr>
          <w:trHeight w:hRule="exact" w:val="113"/>
        </w:trPr>
        <w:tc>
          <w:tcPr>
            <w:tcW w:w="10093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380DCEA1" w14:textId="77777777" w:rsidR="00BE34A5" w:rsidRPr="003D114E" w:rsidRDefault="00BE34A5" w:rsidP="00FE4913">
            <w:pPr>
              <w:pStyle w:val="leeg"/>
            </w:pPr>
          </w:p>
        </w:tc>
      </w:tr>
      <w:tr w:rsidR="00BE34A5" w:rsidRPr="003D114E" w14:paraId="191E28B5" w14:textId="77777777" w:rsidTr="005951AB">
        <w:trPr>
          <w:trHeight w:val="340"/>
        </w:trPr>
        <w:tc>
          <w:tcPr>
            <w:tcW w:w="3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EA76A9" w14:textId="77777777" w:rsidR="00BE34A5" w:rsidRPr="00CA4C88" w:rsidRDefault="00BE34A5" w:rsidP="00FE4913">
            <w:pPr>
              <w:pStyle w:val="leeg"/>
            </w:pPr>
          </w:p>
        </w:tc>
        <w:tc>
          <w:tcPr>
            <w:tcW w:w="9704" w:type="dxa"/>
            <w:gridSpan w:val="18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35D7211D" w14:textId="50A8CBEE" w:rsidR="00BE34A5" w:rsidRPr="003D114E" w:rsidRDefault="002A1845" w:rsidP="00FE4913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proofErr w:type="gramStart"/>
            <w:r>
              <w:rPr>
                <w:rFonts w:cs="Calibri"/>
              </w:rPr>
              <w:t>erfopvolger</w:t>
            </w:r>
            <w:proofErr w:type="gramEnd"/>
            <w:r w:rsidR="00BE34A5">
              <w:rPr>
                <w:rFonts w:cs="Calibri"/>
              </w:rPr>
              <w:t xml:space="preserve"> 1</w:t>
            </w:r>
          </w:p>
        </w:tc>
      </w:tr>
      <w:tr w:rsidR="00BE34A5" w:rsidRPr="003D114E" w14:paraId="39A6CEFB" w14:textId="77777777" w:rsidTr="005951AB">
        <w:trPr>
          <w:trHeight w:hRule="exact" w:val="113"/>
        </w:trPr>
        <w:tc>
          <w:tcPr>
            <w:tcW w:w="10093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350C730F" w14:textId="77777777" w:rsidR="00BE34A5" w:rsidRPr="003D114E" w:rsidRDefault="00BE34A5" w:rsidP="00FE4913">
            <w:pPr>
              <w:pStyle w:val="leeg"/>
            </w:pPr>
          </w:p>
        </w:tc>
      </w:tr>
      <w:tr w:rsidR="00BE34A5" w:rsidRPr="003D114E" w14:paraId="78ECDADF" w14:textId="77777777" w:rsidTr="005951AB">
        <w:trPr>
          <w:trHeight w:val="340"/>
        </w:trPr>
        <w:tc>
          <w:tcPr>
            <w:tcW w:w="38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5F466E" w14:textId="77777777" w:rsidR="00BE34A5" w:rsidRPr="00CA4C88" w:rsidRDefault="00BE34A5" w:rsidP="00FE4913">
            <w:pPr>
              <w:pStyle w:val="leeg"/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DBC3C" w14:textId="77777777" w:rsidR="00BE34A5" w:rsidRDefault="00BE34A5" w:rsidP="00FE4913">
            <w:pPr>
              <w:pStyle w:val="rechts"/>
            </w:pPr>
            <w:r w:rsidRPr="001C69D5">
              <w:rPr>
                <w:sz w:val="18"/>
                <w:szCs w:val="18"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69D5">
              <w:rPr>
                <w:sz w:val="18"/>
                <w:szCs w:val="18"/>
              </w:rPr>
              <w:instrText xml:space="preserve"> FORMCHECKBOX </w:instrText>
            </w:r>
            <w:r w:rsidRPr="001C69D5">
              <w:rPr>
                <w:sz w:val="18"/>
                <w:szCs w:val="18"/>
              </w:rPr>
            </w:r>
            <w:r w:rsidRPr="001C69D5">
              <w:rPr>
                <w:sz w:val="18"/>
                <w:szCs w:val="18"/>
              </w:rPr>
              <w:fldChar w:fldCharType="separate"/>
            </w:r>
            <w:r w:rsidRPr="001C69D5">
              <w:rPr>
                <w:sz w:val="18"/>
                <w:szCs w:val="18"/>
              </w:rPr>
              <w:fldChar w:fldCharType="end"/>
            </w:r>
            <w:r w:rsidRPr="001C69D5">
              <w:rPr>
                <w:sz w:val="18"/>
                <w:szCs w:val="18"/>
              </w:rPr>
              <w:t xml:space="preserve"> </w:t>
            </w:r>
          </w:p>
        </w:tc>
        <w:tc>
          <w:tcPr>
            <w:tcW w:w="942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B0E35" w14:textId="77777777" w:rsidR="00BE34A5" w:rsidRPr="003D114E" w:rsidRDefault="00BE34A5" w:rsidP="00FE4913">
            <w:pPr>
              <w:pStyle w:val="invulveld"/>
              <w:framePr w:hSpace="0" w:wrap="auto" w:vAnchor="margin" w:xAlign="left" w:yAlign="inline"/>
              <w:suppressOverlap w:val="0"/>
            </w:pPr>
            <w:proofErr w:type="gramStart"/>
            <w:r>
              <w:t>natuurlijk</w:t>
            </w:r>
            <w:proofErr w:type="gramEnd"/>
            <w:r>
              <w:t xml:space="preserve"> persoon</w:t>
            </w:r>
          </w:p>
        </w:tc>
      </w:tr>
      <w:tr w:rsidR="00BE34A5" w14:paraId="5F69518E" w14:textId="77777777" w:rsidTr="005951AB">
        <w:trPr>
          <w:trHeight w:val="340"/>
        </w:trPr>
        <w:tc>
          <w:tcPr>
            <w:tcW w:w="67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959220" w14:textId="77777777" w:rsidR="00BE34A5" w:rsidRPr="00CA4C88" w:rsidRDefault="00BE34A5" w:rsidP="00FE4913">
            <w:pPr>
              <w:pStyle w:val="leeg"/>
            </w:pPr>
          </w:p>
        </w:tc>
        <w:tc>
          <w:tcPr>
            <w:tcW w:w="31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3ABDE" w14:textId="77777777" w:rsidR="00BE34A5" w:rsidRDefault="00BE34A5" w:rsidP="00FE4913">
            <w:pPr>
              <w:pStyle w:val="rechts"/>
            </w:pPr>
            <w:proofErr w:type="gramStart"/>
            <w:r>
              <w:t>voornaam</w:t>
            </w:r>
            <w:proofErr w:type="gramEnd"/>
          </w:p>
        </w:tc>
        <w:tc>
          <w:tcPr>
            <w:tcW w:w="6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5401C" w14:textId="77777777" w:rsidR="00BE34A5" w:rsidRDefault="00BE34A5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E34A5" w14:paraId="173ED375" w14:textId="77777777" w:rsidTr="005951AB">
        <w:trPr>
          <w:trHeight w:val="340"/>
        </w:trPr>
        <w:tc>
          <w:tcPr>
            <w:tcW w:w="67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66A9731" w14:textId="77777777" w:rsidR="00BE34A5" w:rsidRPr="00CA4C88" w:rsidRDefault="00BE34A5" w:rsidP="00FE4913">
            <w:pPr>
              <w:pStyle w:val="leeg"/>
            </w:pPr>
          </w:p>
        </w:tc>
        <w:tc>
          <w:tcPr>
            <w:tcW w:w="31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70E24" w14:textId="77777777" w:rsidR="00BE34A5" w:rsidRDefault="00BE34A5" w:rsidP="00FE4913">
            <w:pPr>
              <w:pStyle w:val="rechts"/>
            </w:pPr>
            <w:proofErr w:type="gramStart"/>
            <w:r>
              <w:t>achternaam</w:t>
            </w:r>
            <w:proofErr w:type="gramEnd"/>
          </w:p>
        </w:tc>
        <w:tc>
          <w:tcPr>
            <w:tcW w:w="6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63EAA" w14:textId="77777777" w:rsidR="00BE34A5" w:rsidRDefault="00BE34A5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E34A5" w14:paraId="189460CA" w14:textId="77777777" w:rsidTr="005951AB">
        <w:trPr>
          <w:trHeight w:val="340"/>
        </w:trPr>
        <w:tc>
          <w:tcPr>
            <w:tcW w:w="67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042DEDB" w14:textId="77777777" w:rsidR="00BE34A5" w:rsidRPr="00CA4C88" w:rsidRDefault="00BE34A5" w:rsidP="00FE4913"/>
        </w:tc>
        <w:tc>
          <w:tcPr>
            <w:tcW w:w="31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052F6" w14:textId="34A8143B" w:rsidR="00BE34A5" w:rsidRPr="007A3594" w:rsidRDefault="00BE34A5" w:rsidP="0076637F">
            <w:pPr>
              <w:pStyle w:val="rechts"/>
              <w:rPr>
                <w:i/>
                <w:iCs/>
              </w:rPr>
            </w:pPr>
            <w:r w:rsidRPr="007A3594">
              <w:t xml:space="preserve">Belgisch rijksregisternummer of Belgisch </w:t>
            </w:r>
            <w:proofErr w:type="spellStart"/>
            <w:r w:rsidRPr="007A3594">
              <w:t>bis-nummer</w:t>
            </w:r>
            <w:proofErr w:type="spellEnd"/>
          </w:p>
        </w:tc>
        <w:tc>
          <w:tcPr>
            <w:tcW w:w="6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B875B" w14:textId="77777777" w:rsidR="00BE34A5" w:rsidRDefault="00BE34A5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E34A5" w:rsidRPr="003D114E" w14:paraId="700DA4DA" w14:textId="77777777" w:rsidTr="005951AB">
        <w:trPr>
          <w:trHeight w:val="340"/>
        </w:trPr>
        <w:tc>
          <w:tcPr>
            <w:tcW w:w="67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51D7BD" w14:textId="77777777" w:rsidR="00BE34A5" w:rsidRPr="00CA4C88" w:rsidRDefault="00BE34A5" w:rsidP="00FE4913"/>
        </w:tc>
        <w:tc>
          <w:tcPr>
            <w:tcW w:w="31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E2388" w14:textId="77777777" w:rsidR="00BE34A5" w:rsidRPr="003D114E" w:rsidRDefault="00BE34A5" w:rsidP="00FE4913">
            <w:pPr>
              <w:pStyle w:val="rechts"/>
            </w:pPr>
            <w:proofErr w:type="gramStart"/>
            <w:r>
              <w:t>straat</w:t>
            </w:r>
            <w:proofErr w:type="gramEnd"/>
            <w:r>
              <w:t xml:space="preserve"> en nummer</w:t>
            </w:r>
          </w:p>
        </w:tc>
        <w:tc>
          <w:tcPr>
            <w:tcW w:w="6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6093F" w14:textId="77777777" w:rsidR="00BE34A5" w:rsidRPr="003D114E" w:rsidRDefault="00BE34A5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E34A5" w:rsidRPr="003D114E" w14:paraId="133A73B4" w14:textId="77777777" w:rsidTr="005951AB">
        <w:trPr>
          <w:trHeight w:val="340"/>
        </w:trPr>
        <w:tc>
          <w:tcPr>
            <w:tcW w:w="67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67A3FD9" w14:textId="77777777" w:rsidR="00BE34A5" w:rsidRPr="00CA4C88" w:rsidRDefault="00BE34A5" w:rsidP="00FE4913"/>
        </w:tc>
        <w:tc>
          <w:tcPr>
            <w:tcW w:w="31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03D07" w14:textId="77777777" w:rsidR="00BE34A5" w:rsidRPr="003D114E" w:rsidRDefault="00BE34A5" w:rsidP="00FE4913">
            <w:pPr>
              <w:pStyle w:val="rechts"/>
            </w:pPr>
            <w:proofErr w:type="gramStart"/>
            <w:r>
              <w:t>postnummer</w:t>
            </w:r>
            <w:proofErr w:type="gramEnd"/>
            <w:r>
              <w:t xml:space="preserve"> en gemeente</w:t>
            </w:r>
          </w:p>
        </w:tc>
        <w:tc>
          <w:tcPr>
            <w:tcW w:w="6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1FD2C" w14:textId="77777777" w:rsidR="00BE34A5" w:rsidRPr="003D114E" w:rsidRDefault="00BE34A5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E34A5" w14:paraId="71FAA877" w14:textId="77777777" w:rsidTr="005951AB">
        <w:trPr>
          <w:trHeight w:val="340"/>
        </w:trPr>
        <w:tc>
          <w:tcPr>
            <w:tcW w:w="67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4757763" w14:textId="77777777" w:rsidR="00BE34A5" w:rsidRPr="00CA4C88" w:rsidRDefault="00BE34A5" w:rsidP="00FE4913"/>
        </w:tc>
        <w:tc>
          <w:tcPr>
            <w:tcW w:w="31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1F73D" w14:textId="01ED9E6A" w:rsidR="00BE34A5" w:rsidRDefault="00284677" w:rsidP="00FE4913">
            <w:pPr>
              <w:pStyle w:val="rechts"/>
            </w:pPr>
            <w:proofErr w:type="gramStart"/>
            <w:r>
              <w:t>l</w:t>
            </w:r>
            <w:r w:rsidR="00BE34A5">
              <w:t>and</w:t>
            </w:r>
            <w:proofErr w:type="gramEnd"/>
          </w:p>
        </w:tc>
        <w:tc>
          <w:tcPr>
            <w:tcW w:w="6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6DD0A" w14:textId="77777777" w:rsidR="00BE34A5" w:rsidRDefault="00BE34A5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E34A5" w:rsidRPr="003D114E" w14:paraId="57C1C3C8" w14:textId="77777777" w:rsidTr="005951AB">
        <w:trPr>
          <w:trHeight w:val="340"/>
        </w:trPr>
        <w:tc>
          <w:tcPr>
            <w:tcW w:w="38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1DC349" w14:textId="77777777" w:rsidR="00BE34A5" w:rsidRPr="00CA4C88" w:rsidRDefault="00BE34A5" w:rsidP="00FE4913">
            <w:pPr>
              <w:pStyle w:val="leeg"/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98A47" w14:textId="77777777" w:rsidR="00BE34A5" w:rsidRDefault="00BE34A5" w:rsidP="00FE4913">
            <w:pPr>
              <w:pStyle w:val="rechts"/>
            </w:pPr>
            <w:r w:rsidRPr="001C69D5">
              <w:rPr>
                <w:sz w:val="18"/>
                <w:szCs w:val="18"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69D5">
              <w:rPr>
                <w:sz w:val="18"/>
                <w:szCs w:val="18"/>
              </w:rPr>
              <w:instrText xml:space="preserve"> FORMCHECKBOX </w:instrText>
            </w:r>
            <w:r w:rsidRPr="001C69D5">
              <w:rPr>
                <w:sz w:val="18"/>
                <w:szCs w:val="18"/>
              </w:rPr>
            </w:r>
            <w:r w:rsidRPr="001C69D5">
              <w:rPr>
                <w:sz w:val="18"/>
                <w:szCs w:val="18"/>
              </w:rPr>
              <w:fldChar w:fldCharType="separate"/>
            </w:r>
            <w:r w:rsidRPr="001C69D5">
              <w:rPr>
                <w:sz w:val="18"/>
                <w:szCs w:val="18"/>
              </w:rPr>
              <w:fldChar w:fldCharType="end"/>
            </w:r>
            <w:r w:rsidRPr="001C69D5">
              <w:rPr>
                <w:sz w:val="18"/>
                <w:szCs w:val="18"/>
              </w:rPr>
              <w:t xml:space="preserve"> </w:t>
            </w:r>
          </w:p>
        </w:tc>
        <w:tc>
          <w:tcPr>
            <w:tcW w:w="942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ABFEC" w14:textId="182336BE" w:rsidR="00BE34A5" w:rsidRPr="003D114E" w:rsidRDefault="00CF4337" w:rsidP="00FE4913">
            <w:pPr>
              <w:pStyle w:val="invulveld"/>
              <w:framePr w:hSpace="0" w:wrap="auto" w:vAnchor="margin" w:xAlign="left" w:yAlign="inline"/>
              <w:suppressOverlap w:val="0"/>
            </w:pPr>
            <w:proofErr w:type="gramStart"/>
            <w:r>
              <w:t>r</w:t>
            </w:r>
            <w:r w:rsidR="00BE34A5">
              <w:t>echtspersoon</w:t>
            </w:r>
            <w:proofErr w:type="gramEnd"/>
          </w:p>
        </w:tc>
      </w:tr>
      <w:tr w:rsidR="00BE34A5" w:rsidRPr="003D114E" w14:paraId="4F4FAADC" w14:textId="77777777" w:rsidTr="005951AB">
        <w:trPr>
          <w:trHeight w:val="340"/>
        </w:trPr>
        <w:tc>
          <w:tcPr>
            <w:tcW w:w="67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80C405" w14:textId="77777777" w:rsidR="00BE34A5" w:rsidRPr="00CA4C88" w:rsidRDefault="00BE34A5" w:rsidP="00FE4913">
            <w:pPr>
              <w:pStyle w:val="leeg"/>
            </w:pPr>
          </w:p>
        </w:tc>
        <w:tc>
          <w:tcPr>
            <w:tcW w:w="31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D107" w14:textId="77777777" w:rsidR="00BE34A5" w:rsidRPr="003D114E" w:rsidRDefault="00BE34A5" w:rsidP="00FE4913">
            <w:pPr>
              <w:pStyle w:val="rechts"/>
            </w:pPr>
            <w:proofErr w:type="gramStart"/>
            <w:r>
              <w:t>officiële</w:t>
            </w:r>
            <w:proofErr w:type="gramEnd"/>
            <w:r>
              <w:t xml:space="preserve"> naam van de onderneming</w:t>
            </w:r>
            <w:r w:rsidDel="00D60D1C">
              <w:t xml:space="preserve"> </w:t>
            </w:r>
          </w:p>
        </w:tc>
        <w:tc>
          <w:tcPr>
            <w:tcW w:w="6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BD1E3" w14:textId="77777777" w:rsidR="00BE34A5" w:rsidRPr="003D114E" w:rsidRDefault="00BE34A5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E34A5" w14:paraId="25F9649B" w14:textId="77777777" w:rsidTr="005951AB">
        <w:trPr>
          <w:trHeight w:val="340"/>
        </w:trPr>
        <w:tc>
          <w:tcPr>
            <w:tcW w:w="67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5A9902" w14:textId="77777777" w:rsidR="00BE34A5" w:rsidRPr="00CA4C88" w:rsidRDefault="00BE34A5" w:rsidP="00FE4913">
            <w:pPr>
              <w:pStyle w:val="leeg"/>
            </w:pPr>
          </w:p>
        </w:tc>
        <w:tc>
          <w:tcPr>
            <w:tcW w:w="31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CA876" w14:textId="0431F803" w:rsidR="00BE34A5" w:rsidRDefault="00284677" w:rsidP="00FE4913">
            <w:pPr>
              <w:pStyle w:val="rechts"/>
            </w:pPr>
            <w:proofErr w:type="gramStart"/>
            <w:r>
              <w:t>o</w:t>
            </w:r>
            <w:r w:rsidR="00BE34A5">
              <w:t>ndernemingsnummer</w:t>
            </w:r>
            <w:proofErr w:type="gramEnd"/>
          </w:p>
        </w:tc>
        <w:tc>
          <w:tcPr>
            <w:tcW w:w="6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77C53" w14:textId="77777777" w:rsidR="00BE34A5" w:rsidRDefault="00BE34A5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E34A5" w14:paraId="0DC0C206" w14:textId="77777777" w:rsidTr="005951AB">
        <w:trPr>
          <w:trHeight w:val="340"/>
        </w:trPr>
        <w:tc>
          <w:tcPr>
            <w:tcW w:w="67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B9549B9" w14:textId="77777777" w:rsidR="00BE34A5" w:rsidRPr="00CA4C88" w:rsidRDefault="00BE34A5" w:rsidP="00FE4913">
            <w:pPr>
              <w:pStyle w:val="leeg"/>
            </w:pPr>
          </w:p>
        </w:tc>
        <w:tc>
          <w:tcPr>
            <w:tcW w:w="31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A3FFB" w14:textId="77777777" w:rsidR="00BE34A5" w:rsidRDefault="00BE34A5" w:rsidP="00FE4913">
            <w:pPr>
              <w:pStyle w:val="rechts"/>
            </w:pPr>
            <w:proofErr w:type="gramStart"/>
            <w:r>
              <w:t>straat</w:t>
            </w:r>
            <w:proofErr w:type="gramEnd"/>
            <w:r>
              <w:t xml:space="preserve"> en nummer</w:t>
            </w:r>
          </w:p>
        </w:tc>
        <w:tc>
          <w:tcPr>
            <w:tcW w:w="6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5711A" w14:textId="77777777" w:rsidR="00BE34A5" w:rsidRDefault="00BE34A5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E34A5" w14:paraId="667933BE" w14:textId="77777777" w:rsidTr="005951AB">
        <w:trPr>
          <w:trHeight w:val="340"/>
        </w:trPr>
        <w:tc>
          <w:tcPr>
            <w:tcW w:w="67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6E00FE9" w14:textId="77777777" w:rsidR="00BE34A5" w:rsidRPr="00CA4C88" w:rsidRDefault="00BE34A5" w:rsidP="00FE4913">
            <w:pPr>
              <w:pStyle w:val="leeg"/>
            </w:pPr>
          </w:p>
        </w:tc>
        <w:tc>
          <w:tcPr>
            <w:tcW w:w="31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F2C2B" w14:textId="77777777" w:rsidR="00BE34A5" w:rsidRDefault="00BE34A5" w:rsidP="00FE4913">
            <w:pPr>
              <w:pStyle w:val="rechts"/>
            </w:pPr>
            <w:proofErr w:type="gramStart"/>
            <w:r>
              <w:t>postnummer</w:t>
            </w:r>
            <w:proofErr w:type="gramEnd"/>
            <w:r>
              <w:t xml:space="preserve"> en gemeente</w:t>
            </w:r>
          </w:p>
        </w:tc>
        <w:tc>
          <w:tcPr>
            <w:tcW w:w="6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E553F" w14:textId="77777777" w:rsidR="00BE34A5" w:rsidRDefault="00BE34A5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E34A5" w14:paraId="1352DC09" w14:textId="77777777" w:rsidTr="005951AB">
        <w:trPr>
          <w:trHeight w:val="340"/>
        </w:trPr>
        <w:tc>
          <w:tcPr>
            <w:tcW w:w="67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C2E267" w14:textId="77777777" w:rsidR="00BE34A5" w:rsidRPr="00CA4C88" w:rsidRDefault="00BE34A5" w:rsidP="00FE4913">
            <w:pPr>
              <w:pStyle w:val="leeg"/>
            </w:pPr>
          </w:p>
        </w:tc>
        <w:tc>
          <w:tcPr>
            <w:tcW w:w="31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47637" w14:textId="1A0390CC" w:rsidR="00BE34A5" w:rsidRDefault="00284677" w:rsidP="00FE4913">
            <w:pPr>
              <w:pStyle w:val="rechts"/>
            </w:pPr>
            <w:proofErr w:type="gramStart"/>
            <w:r>
              <w:t>l</w:t>
            </w:r>
            <w:r w:rsidR="00BE34A5">
              <w:t>and</w:t>
            </w:r>
            <w:proofErr w:type="gramEnd"/>
          </w:p>
        </w:tc>
        <w:tc>
          <w:tcPr>
            <w:tcW w:w="6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7EBEE" w14:textId="77777777" w:rsidR="00BE34A5" w:rsidRDefault="00BE34A5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E34A5" w14:paraId="05A240C6" w14:textId="77777777" w:rsidTr="005951AB">
        <w:trPr>
          <w:trHeight w:val="340"/>
        </w:trPr>
        <w:tc>
          <w:tcPr>
            <w:tcW w:w="67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CCFFF30" w14:textId="77777777" w:rsidR="00BE34A5" w:rsidRPr="00CA4C88" w:rsidRDefault="00BE34A5" w:rsidP="00FE4913">
            <w:pPr>
              <w:pStyle w:val="leeg"/>
            </w:pPr>
          </w:p>
        </w:tc>
        <w:tc>
          <w:tcPr>
            <w:tcW w:w="31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DBDF1" w14:textId="77777777" w:rsidR="00BE34A5" w:rsidRDefault="00BE34A5" w:rsidP="00FE4913">
            <w:pPr>
              <w:pStyle w:val="rechts"/>
            </w:pPr>
            <w:proofErr w:type="gramStart"/>
            <w:r>
              <w:rPr>
                <w:rStyle w:val="Zwaar"/>
                <w:b w:val="0"/>
                <w:iCs/>
              </w:rPr>
              <w:t>v</w:t>
            </w:r>
            <w:r w:rsidRPr="003B5F6A">
              <w:rPr>
                <w:rStyle w:val="Zwaar"/>
                <w:b w:val="0"/>
                <w:iCs/>
              </w:rPr>
              <w:t>oor</w:t>
            </w:r>
            <w:proofErr w:type="gramEnd"/>
            <w:r>
              <w:rPr>
                <w:rStyle w:val="Zwaar"/>
                <w:b w:val="0"/>
                <w:iCs/>
              </w:rPr>
              <w:t>- en achter</w:t>
            </w:r>
            <w:r w:rsidRPr="003B5F6A">
              <w:rPr>
                <w:rStyle w:val="Zwaar"/>
                <w:b w:val="0"/>
                <w:iCs/>
              </w:rPr>
              <w:t>naam van persoon die bevoegd is om te tekenen in naam van de onderneming</w:t>
            </w:r>
          </w:p>
        </w:tc>
        <w:tc>
          <w:tcPr>
            <w:tcW w:w="6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C7070" w14:textId="77777777" w:rsidR="00BE34A5" w:rsidRDefault="00BE34A5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E34A5" w:rsidRPr="003D114E" w14:paraId="3B307415" w14:textId="77777777" w:rsidTr="005951AB">
        <w:trPr>
          <w:trHeight w:hRule="exact" w:val="113"/>
        </w:trPr>
        <w:tc>
          <w:tcPr>
            <w:tcW w:w="10093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3C9BAC5E" w14:textId="77777777" w:rsidR="00BE34A5" w:rsidRPr="003D114E" w:rsidRDefault="00BE34A5" w:rsidP="00FE4913">
            <w:pPr>
              <w:pStyle w:val="leeg"/>
            </w:pPr>
          </w:p>
        </w:tc>
      </w:tr>
      <w:tr w:rsidR="00BE34A5" w:rsidRPr="003D114E" w14:paraId="1435D571" w14:textId="77777777" w:rsidTr="005951AB">
        <w:trPr>
          <w:trHeight w:val="340"/>
        </w:trPr>
        <w:tc>
          <w:tcPr>
            <w:tcW w:w="3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E20C9D" w14:textId="77777777" w:rsidR="00BE34A5" w:rsidRPr="00CA4C88" w:rsidRDefault="00BE34A5" w:rsidP="00FE4913">
            <w:pPr>
              <w:pStyle w:val="leeg"/>
            </w:pPr>
          </w:p>
        </w:tc>
        <w:tc>
          <w:tcPr>
            <w:tcW w:w="9704" w:type="dxa"/>
            <w:gridSpan w:val="18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170ACBB6" w14:textId="2716CB33" w:rsidR="00BE34A5" w:rsidRPr="003D114E" w:rsidRDefault="002A1845" w:rsidP="00FE4913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proofErr w:type="gramStart"/>
            <w:r>
              <w:rPr>
                <w:rFonts w:cs="Calibri"/>
              </w:rPr>
              <w:t>erfopvolger</w:t>
            </w:r>
            <w:proofErr w:type="gramEnd"/>
            <w:r w:rsidR="00BE34A5">
              <w:rPr>
                <w:rFonts w:cs="Calibri"/>
              </w:rPr>
              <w:t xml:space="preserve"> 2</w:t>
            </w:r>
          </w:p>
        </w:tc>
      </w:tr>
      <w:tr w:rsidR="00BE34A5" w:rsidRPr="003D114E" w14:paraId="6697F41F" w14:textId="77777777" w:rsidTr="005951AB">
        <w:trPr>
          <w:trHeight w:hRule="exact" w:val="113"/>
        </w:trPr>
        <w:tc>
          <w:tcPr>
            <w:tcW w:w="10093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704A1F19" w14:textId="77777777" w:rsidR="00BE34A5" w:rsidRPr="003D114E" w:rsidRDefault="00BE34A5" w:rsidP="00FE4913">
            <w:pPr>
              <w:pStyle w:val="leeg"/>
            </w:pPr>
          </w:p>
        </w:tc>
      </w:tr>
      <w:tr w:rsidR="00BE34A5" w:rsidRPr="003D114E" w14:paraId="72D8EAB3" w14:textId="77777777" w:rsidTr="005951AB">
        <w:trPr>
          <w:trHeight w:val="340"/>
        </w:trPr>
        <w:tc>
          <w:tcPr>
            <w:tcW w:w="42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E7D34C8" w14:textId="77777777" w:rsidR="00BE34A5" w:rsidRPr="00CA4C88" w:rsidRDefault="00BE34A5" w:rsidP="00FE4913"/>
        </w:tc>
        <w:tc>
          <w:tcPr>
            <w:tcW w:w="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ECF98" w14:textId="77777777" w:rsidR="00BE34A5" w:rsidRDefault="00BE34A5" w:rsidP="00FE4913">
            <w:pPr>
              <w:pStyle w:val="rechts"/>
            </w:pPr>
            <w:r w:rsidRPr="001C69D5">
              <w:rPr>
                <w:sz w:val="18"/>
                <w:szCs w:val="18"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69D5">
              <w:rPr>
                <w:sz w:val="18"/>
                <w:szCs w:val="18"/>
              </w:rPr>
              <w:instrText xml:space="preserve"> FORMCHECKBOX </w:instrText>
            </w:r>
            <w:r w:rsidRPr="001C69D5">
              <w:rPr>
                <w:sz w:val="18"/>
                <w:szCs w:val="18"/>
              </w:rPr>
            </w:r>
            <w:r w:rsidRPr="001C69D5">
              <w:rPr>
                <w:sz w:val="18"/>
                <w:szCs w:val="18"/>
              </w:rPr>
              <w:fldChar w:fldCharType="separate"/>
            </w:r>
            <w:r w:rsidRPr="001C69D5">
              <w:rPr>
                <w:sz w:val="18"/>
                <w:szCs w:val="18"/>
              </w:rPr>
              <w:fldChar w:fldCharType="end"/>
            </w:r>
            <w:r w:rsidRPr="001C69D5">
              <w:rPr>
                <w:sz w:val="18"/>
                <w:szCs w:val="18"/>
              </w:rPr>
              <w:t xml:space="preserve"> </w:t>
            </w:r>
          </w:p>
        </w:tc>
        <w:tc>
          <w:tcPr>
            <w:tcW w:w="938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EECA2" w14:textId="77777777" w:rsidR="00BE34A5" w:rsidRPr="003D114E" w:rsidRDefault="00BE34A5" w:rsidP="00FE4913">
            <w:pPr>
              <w:pStyle w:val="invulveld"/>
              <w:framePr w:hSpace="0" w:wrap="auto" w:vAnchor="margin" w:xAlign="left" w:yAlign="inline"/>
              <w:suppressOverlap w:val="0"/>
            </w:pPr>
            <w:proofErr w:type="gramStart"/>
            <w:r>
              <w:t>natuurlijk</w:t>
            </w:r>
            <w:proofErr w:type="gramEnd"/>
            <w:r>
              <w:t xml:space="preserve"> persoon</w:t>
            </w:r>
          </w:p>
        </w:tc>
      </w:tr>
      <w:tr w:rsidR="00BE34A5" w14:paraId="708F6E18" w14:textId="77777777" w:rsidTr="005951AB">
        <w:trPr>
          <w:trHeight w:val="340"/>
        </w:trPr>
        <w:tc>
          <w:tcPr>
            <w:tcW w:w="70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6B0CBCB" w14:textId="77777777" w:rsidR="00BE34A5" w:rsidRPr="00CA4C88" w:rsidRDefault="00BE34A5" w:rsidP="00FE4913">
            <w:pPr>
              <w:pStyle w:val="leeg"/>
            </w:pPr>
          </w:p>
        </w:tc>
        <w:tc>
          <w:tcPr>
            <w:tcW w:w="314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6DA7A" w14:textId="683A7EDD" w:rsidR="00BE34A5" w:rsidRDefault="00284677" w:rsidP="00FE4913">
            <w:pPr>
              <w:pStyle w:val="rechts"/>
            </w:pPr>
            <w:proofErr w:type="gramStart"/>
            <w:r>
              <w:t>v</w:t>
            </w:r>
            <w:r w:rsidR="00BE34A5">
              <w:t>oornaam</w:t>
            </w:r>
            <w:proofErr w:type="gramEnd"/>
          </w:p>
        </w:tc>
        <w:tc>
          <w:tcPr>
            <w:tcW w:w="62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848D9" w14:textId="77777777" w:rsidR="00BE34A5" w:rsidRDefault="00BE34A5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E34A5" w14:paraId="6EA957DE" w14:textId="77777777" w:rsidTr="005951AB">
        <w:trPr>
          <w:trHeight w:val="340"/>
        </w:trPr>
        <w:tc>
          <w:tcPr>
            <w:tcW w:w="70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97F7093" w14:textId="77777777" w:rsidR="00BE34A5" w:rsidRPr="00CA4C88" w:rsidRDefault="00BE34A5" w:rsidP="00FE4913">
            <w:pPr>
              <w:pStyle w:val="leeg"/>
            </w:pPr>
          </w:p>
        </w:tc>
        <w:tc>
          <w:tcPr>
            <w:tcW w:w="314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E99EF" w14:textId="5795801E" w:rsidR="00BE34A5" w:rsidRDefault="00284677" w:rsidP="00FE4913">
            <w:pPr>
              <w:pStyle w:val="rechts"/>
            </w:pPr>
            <w:proofErr w:type="gramStart"/>
            <w:r>
              <w:t>a</w:t>
            </w:r>
            <w:r w:rsidR="00BE34A5">
              <w:t>chternaam</w:t>
            </w:r>
            <w:proofErr w:type="gramEnd"/>
          </w:p>
        </w:tc>
        <w:tc>
          <w:tcPr>
            <w:tcW w:w="62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43A33" w14:textId="77777777" w:rsidR="00BE34A5" w:rsidRDefault="00BE34A5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E34A5" w14:paraId="7E912564" w14:textId="77777777" w:rsidTr="005951AB">
        <w:trPr>
          <w:trHeight w:val="340"/>
        </w:trPr>
        <w:tc>
          <w:tcPr>
            <w:tcW w:w="70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19CD955" w14:textId="77777777" w:rsidR="00BE34A5" w:rsidRPr="00CA4C88" w:rsidRDefault="00BE34A5" w:rsidP="00FE4913"/>
        </w:tc>
        <w:tc>
          <w:tcPr>
            <w:tcW w:w="314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42BCC" w14:textId="3A549457" w:rsidR="00BE34A5" w:rsidRPr="007A3594" w:rsidRDefault="00BE34A5" w:rsidP="0076637F">
            <w:pPr>
              <w:pStyle w:val="rechts"/>
              <w:rPr>
                <w:i/>
                <w:iCs/>
              </w:rPr>
            </w:pPr>
            <w:r w:rsidRPr="007A3594">
              <w:t xml:space="preserve">Belgisch rijksregisternummer of Belgisch </w:t>
            </w:r>
            <w:proofErr w:type="spellStart"/>
            <w:r w:rsidRPr="007A3594">
              <w:t>bis-nummer</w:t>
            </w:r>
            <w:proofErr w:type="spellEnd"/>
          </w:p>
        </w:tc>
        <w:tc>
          <w:tcPr>
            <w:tcW w:w="62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0F418" w14:textId="77777777" w:rsidR="00BE34A5" w:rsidRDefault="00BE34A5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E34A5" w:rsidRPr="003D114E" w14:paraId="68348F99" w14:textId="77777777" w:rsidTr="005951AB">
        <w:trPr>
          <w:trHeight w:val="340"/>
        </w:trPr>
        <w:tc>
          <w:tcPr>
            <w:tcW w:w="70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546417" w14:textId="77777777" w:rsidR="00BE34A5" w:rsidRPr="00CA4C88" w:rsidRDefault="00BE34A5" w:rsidP="00FE4913"/>
        </w:tc>
        <w:tc>
          <w:tcPr>
            <w:tcW w:w="31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09C73" w14:textId="77777777" w:rsidR="00BE34A5" w:rsidRPr="003D114E" w:rsidRDefault="00BE34A5" w:rsidP="00FE4913">
            <w:pPr>
              <w:pStyle w:val="rechts"/>
            </w:pPr>
            <w:proofErr w:type="gramStart"/>
            <w:r>
              <w:t>straat</w:t>
            </w:r>
            <w:proofErr w:type="gramEnd"/>
            <w:r>
              <w:t xml:space="preserve"> en nummer</w:t>
            </w:r>
          </w:p>
        </w:tc>
        <w:tc>
          <w:tcPr>
            <w:tcW w:w="6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EB64D" w14:textId="77777777" w:rsidR="00BE34A5" w:rsidRPr="003D114E" w:rsidRDefault="00BE34A5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E34A5" w:rsidRPr="003D114E" w14:paraId="3C54159C" w14:textId="77777777" w:rsidTr="005951AB">
        <w:trPr>
          <w:trHeight w:val="340"/>
        </w:trPr>
        <w:tc>
          <w:tcPr>
            <w:tcW w:w="70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375C283" w14:textId="77777777" w:rsidR="00BE34A5" w:rsidRPr="00CA4C88" w:rsidRDefault="00BE34A5" w:rsidP="00FE4913"/>
        </w:tc>
        <w:tc>
          <w:tcPr>
            <w:tcW w:w="31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404F1" w14:textId="77777777" w:rsidR="00BE34A5" w:rsidRPr="003D114E" w:rsidRDefault="00BE34A5" w:rsidP="00FE4913">
            <w:pPr>
              <w:pStyle w:val="rechts"/>
            </w:pPr>
            <w:proofErr w:type="gramStart"/>
            <w:r>
              <w:t>postnummer</w:t>
            </w:r>
            <w:proofErr w:type="gramEnd"/>
            <w:r>
              <w:t xml:space="preserve"> en gemeente</w:t>
            </w:r>
          </w:p>
        </w:tc>
        <w:tc>
          <w:tcPr>
            <w:tcW w:w="6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E53DC" w14:textId="77777777" w:rsidR="00BE34A5" w:rsidRPr="003D114E" w:rsidRDefault="00BE34A5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E34A5" w14:paraId="63BCCB93" w14:textId="77777777" w:rsidTr="005951AB">
        <w:trPr>
          <w:trHeight w:val="340"/>
        </w:trPr>
        <w:tc>
          <w:tcPr>
            <w:tcW w:w="70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0CDD0BA" w14:textId="77777777" w:rsidR="00BE34A5" w:rsidRPr="00CA4C88" w:rsidRDefault="00BE34A5" w:rsidP="00FE4913"/>
        </w:tc>
        <w:tc>
          <w:tcPr>
            <w:tcW w:w="314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14E2" w14:textId="2BD42961" w:rsidR="00BE34A5" w:rsidRDefault="00284677" w:rsidP="00FE4913">
            <w:pPr>
              <w:pStyle w:val="rechts"/>
            </w:pPr>
            <w:proofErr w:type="gramStart"/>
            <w:r>
              <w:t>l</w:t>
            </w:r>
            <w:r w:rsidR="00BE34A5">
              <w:t>and</w:t>
            </w:r>
            <w:proofErr w:type="gramEnd"/>
          </w:p>
        </w:tc>
        <w:tc>
          <w:tcPr>
            <w:tcW w:w="62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70D7A" w14:textId="77777777" w:rsidR="00BE34A5" w:rsidRDefault="00BE34A5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E34A5" w:rsidRPr="003D114E" w14:paraId="78A1BD6B" w14:textId="77777777" w:rsidTr="005951AB">
        <w:trPr>
          <w:trHeight w:val="340"/>
        </w:trPr>
        <w:tc>
          <w:tcPr>
            <w:tcW w:w="42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CDAA077" w14:textId="77777777" w:rsidR="00BE34A5" w:rsidRPr="00CA4C88" w:rsidRDefault="00BE34A5" w:rsidP="00FE4913">
            <w:pPr>
              <w:pStyle w:val="leeg"/>
            </w:pPr>
          </w:p>
        </w:tc>
        <w:tc>
          <w:tcPr>
            <w:tcW w:w="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ADBCF" w14:textId="77777777" w:rsidR="00BE34A5" w:rsidRDefault="00BE34A5" w:rsidP="00FE4913">
            <w:pPr>
              <w:pStyle w:val="rechts"/>
            </w:pPr>
            <w:r w:rsidRPr="001C69D5">
              <w:rPr>
                <w:sz w:val="18"/>
                <w:szCs w:val="18"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69D5">
              <w:rPr>
                <w:sz w:val="18"/>
                <w:szCs w:val="18"/>
              </w:rPr>
              <w:instrText xml:space="preserve"> FORMCHECKBOX </w:instrText>
            </w:r>
            <w:r w:rsidRPr="001C69D5">
              <w:rPr>
                <w:sz w:val="18"/>
                <w:szCs w:val="18"/>
              </w:rPr>
            </w:r>
            <w:r w:rsidRPr="001C69D5">
              <w:rPr>
                <w:sz w:val="18"/>
                <w:szCs w:val="18"/>
              </w:rPr>
              <w:fldChar w:fldCharType="separate"/>
            </w:r>
            <w:r w:rsidRPr="001C69D5">
              <w:rPr>
                <w:sz w:val="18"/>
                <w:szCs w:val="18"/>
              </w:rPr>
              <w:fldChar w:fldCharType="end"/>
            </w:r>
            <w:r w:rsidRPr="001C69D5">
              <w:rPr>
                <w:sz w:val="18"/>
                <w:szCs w:val="18"/>
              </w:rPr>
              <w:t xml:space="preserve"> </w:t>
            </w:r>
          </w:p>
        </w:tc>
        <w:tc>
          <w:tcPr>
            <w:tcW w:w="938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613A" w14:textId="5131CCE8" w:rsidR="00BE34A5" w:rsidRPr="003D114E" w:rsidRDefault="00CF4337" w:rsidP="00FE4913">
            <w:pPr>
              <w:pStyle w:val="invulveld"/>
              <w:framePr w:hSpace="0" w:wrap="auto" w:vAnchor="margin" w:xAlign="left" w:yAlign="inline"/>
              <w:suppressOverlap w:val="0"/>
            </w:pPr>
            <w:proofErr w:type="gramStart"/>
            <w:r>
              <w:t>r</w:t>
            </w:r>
            <w:r w:rsidR="00BE34A5">
              <w:t>echtspersoon</w:t>
            </w:r>
            <w:proofErr w:type="gramEnd"/>
          </w:p>
        </w:tc>
      </w:tr>
      <w:tr w:rsidR="00BE34A5" w:rsidRPr="003D114E" w14:paraId="3A112EEA" w14:textId="77777777" w:rsidTr="005951AB">
        <w:trPr>
          <w:trHeight w:val="340"/>
        </w:trPr>
        <w:tc>
          <w:tcPr>
            <w:tcW w:w="70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EC996B" w14:textId="77777777" w:rsidR="00BE34A5" w:rsidRPr="00CA4C88" w:rsidRDefault="00BE34A5" w:rsidP="00FE4913">
            <w:pPr>
              <w:pStyle w:val="leeg"/>
            </w:pPr>
          </w:p>
        </w:tc>
        <w:tc>
          <w:tcPr>
            <w:tcW w:w="314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69F45" w14:textId="77777777" w:rsidR="00BE34A5" w:rsidRPr="003D114E" w:rsidRDefault="00BE34A5" w:rsidP="00FE4913">
            <w:pPr>
              <w:pStyle w:val="rechts"/>
            </w:pPr>
            <w:proofErr w:type="gramStart"/>
            <w:r>
              <w:t>officiële</w:t>
            </w:r>
            <w:proofErr w:type="gramEnd"/>
            <w:r>
              <w:t xml:space="preserve"> naam van de onderneming</w:t>
            </w:r>
            <w:r w:rsidDel="00D60D1C">
              <w:t xml:space="preserve"> </w:t>
            </w:r>
          </w:p>
        </w:tc>
        <w:tc>
          <w:tcPr>
            <w:tcW w:w="62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90E94" w14:textId="77777777" w:rsidR="00BE34A5" w:rsidRPr="003D114E" w:rsidRDefault="00BE34A5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E34A5" w14:paraId="75D1CDE2" w14:textId="77777777" w:rsidTr="005951AB">
        <w:trPr>
          <w:trHeight w:val="340"/>
        </w:trPr>
        <w:tc>
          <w:tcPr>
            <w:tcW w:w="70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419742" w14:textId="77777777" w:rsidR="00BE34A5" w:rsidRPr="00CA4C88" w:rsidRDefault="00BE34A5" w:rsidP="00FE4913">
            <w:pPr>
              <w:pStyle w:val="leeg"/>
            </w:pPr>
          </w:p>
        </w:tc>
        <w:tc>
          <w:tcPr>
            <w:tcW w:w="314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4870F" w14:textId="259F8F2F" w:rsidR="00BE34A5" w:rsidRDefault="00284677" w:rsidP="00FE4913">
            <w:pPr>
              <w:pStyle w:val="rechts"/>
            </w:pPr>
            <w:proofErr w:type="gramStart"/>
            <w:r>
              <w:t>o</w:t>
            </w:r>
            <w:r w:rsidR="00BE34A5">
              <w:t>ndernemingsnummer</w:t>
            </w:r>
            <w:proofErr w:type="gramEnd"/>
          </w:p>
        </w:tc>
        <w:tc>
          <w:tcPr>
            <w:tcW w:w="62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E1A3F" w14:textId="77777777" w:rsidR="00BE34A5" w:rsidRDefault="00BE34A5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E34A5" w14:paraId="73E549F0" w14:textId="77777777" w:rsidTr="005951AB">
        <w:trPr>
          <w:trHeight w:val="340"/>
        </w:trPr>
        <w:tc>
          <w:tcPr>
            <w:tcW w:w="70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D43FA1" w14:textId="77777777" w:rsidR="00BE34A5" w:rsidRPr="00CA4C88" w:rsidRDefault="00BE34A5" w:rsidP="00FE4913">
            <w:pPr>
              <w:pStyle w:val="leeg"/>
            </w:pPr>
          </w:p>
        </w:tc>
        <w:tc>
          <w:tcPr>
            <w:tcW w:w="314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9C5F3" w14:textId="77777777" w:rsidR="00BE34A5" w:rsidRDefault="00BE34A5" w:rsidP="00FE4913">
            <w:pPr>
              <w:pStyle w:val="rechts"/>
            </w:pPr>
            <w:proofErr w:type="gramStart"/>
            <w:r>
              <w:t>straat</w:t>
            </w:r>
            <w:proofErr w:type="gramEnd"/>
            <w:r>
              <w:t xml:space="preserve"> en nummer</w:t>
            </w:r>
          </w:p>
        </w:tc>
        <w:tc>
          <w:tcPr>
            <w:tcW w:w="62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BD98A" w14:textId="77777777" w:rsidR="00BE34A5" w:rsidRDefault="00BE34A5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E34A5" w14:paraId="6707B568" w14:textId="77777777" w:rsidTr="005951AB">
        <w:trPr>
          <w:trHeight w:val="340"/>
        </w:trPr>
        <w:tc>
          <w:tcPr>
            <w:tcW w:w="70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526EFA" w14:textId="77777777" w:rsidR="00BE34A5" w:rsidRPr="00CA4C88" w:rsidRDefault="00BE34A5" w:rsidP="00FE4913">
            <w:pPr>
              <w:pStyle w:val="leeg"/>
            </w:pPr>
          </w:p>
        </w:tc>
        <w:tc>
          <w:tcPr>
            <w:tcW w:w="314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85125" w14:textId="77777777" w:rsidR="00BE34A5" w:rsidRDefault="00BE34A5" w:rsidP="00FE4913">
            <w:pPr>
              <w:pStyle w:val="rechts"/>
            </w:pPr>
            <w:proofErr w:type="gramStart"/>
            <w:r>
              <w:t>postnummer</w:t>
            </w:r>
            <w:proofErr w:type="gramEnd"/>
            <w:r>
              <w:t xml:space="preserve"> en gemeente</w:t>
            </w:r>
          </w:p>
        </w:tc>
        <w:tc>
          <w:tcPr>
            <w:tcW w:w="62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E00F6" w14:textId="77777777" w:rsidR="00BE34A5" w:rsidRDefault="00BE34A5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E34A5" w14:paraId="3263031D" w14:textId="77777777" w:rsidTr="005951AB">
        <w:trPr>
          <w:trHeight w:val="340"/>
        </w:trPr>
        <w:tc>
          <w:tcPr>
            <w:tcW w:w="70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DC74108" w14:textId="77777777" w:rsidR="00BE34A5" w:rsidRPr="00CA4C88" w:rsidRDefault="00BE34A5" w:rsidP="00FE4913">
            <w:pPr>
              <w:pStyle w:val="leeg"/>
            </w:pPr>
          </w:p>
        </w:tc>
        <w:tc>
          <w:tcPr>
            <w:tcW w:w="314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6991C" w14:textId="6A08611D" w:rsidR="00BE34A5" w:rsidRDefault="00284677" w:rsidP="00FE4913">
            <w:pPr>
              <w:pStyle w:val="rechts"/>
            </w:pPr>
            <w:proofErr w:type="gramStart"/>
            <w:r>
              <w:t>l</w:t>
            </w:r>
            <w:r w:rsidR="00BE34A5">
              <w:t>and</w:t>
            </w:r>
            <w:proofErr w:type="gramEnd"/>
          </w:p>
        </w:tc>
        <w:tc>
          <w:tcPr>
            <w:tcW w:w="62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CB2C6" w14:textId="77777777" w:rsidR="00BE34A5" w:rsidRDefault="00BE34A5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E34A5" w14:paraId="1031299D" w14:textId="77777777" w:rsidTr="005951AB">
        <w:trPr>
          <w:trHeight w:val="340"/>
        </w:trPr>
        <w:tc>
          <w:tcPr>
            <w:tcW w:w="70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B7B3752" w14:textId="77777777" w:rsidR="00BE34A5" w:rsidRPr="00CA4C88" w:rsidRDefault="00BE34A5" w:rsidP="00FE4913">
            <w:pPr>
              <w:pStyle w:val="leeg"/>
            </w:pPr>
          </w:p>
        </w:tc>
        <w:tc>
          <w:tcPr>
            <w:tcW w:w="314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5F8B6" w14:textId="77777777" w:rsidR="00BE34A5" w:rsidRDefault="00BE34A5" w:rsidP="00FE4913">
            <w:pPr>
              <w:pStyle w:val="rechts"/>
            </w:pPr>
            <w:proofErr w:type="gramStart"/>
            <w:r>
              <w:rPr>
                <w:rStyle w:val="Zwaar"/>
                <w:b w:val="0"/>
                <w:iCs/>
              </w:rPr>
              <w:t>v</w:t>
            </w:r>
            <w:r w:rsidRPr="003B5F6A">
              <w:rPr>
                <w:rStyle w:val="Zwaar"/>
                <w:b w:val="0"/>
                <w:iCs/>
              </w:rPr>
              <w:t>oor</w:t>
            </w:r>
            <w:proofErr w:type="gramEnd"/>
            <w:r>
              <w:rPr>
                <w:rStyle w:val="Zwaar"/>
                <w:b w:val="0"/>
                <w:iCs/>
              </w:rPr>
              <w:t>- en achter</w:t>
            </w:r>
            <w:r w:rsidRPr="003B5F6A">
              <w:rPr>
                <w:rStyle w:val="Zwaar"/>
                <w:b w:val="0"/>
                <w:iCs/>
              </w:rPr>
              <w:t>naam van persoon die bevoegd is om te tekenen in naam van de onderneming</w:t>
            </w:r>
          </w:p>
        </w:tc>
        <w:tc>
          <w:tcPr>
            <w:tcW w:w="62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35999" w14:textId="77777777" w:rsidR="00BE34A5" w:rsidRDefault="00BE34A5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E34A5" w:rsidRPr="003D114E" w14:paraId="6F5C666D" w14:textId="77777777" w:rsidTr="005951AB">
        <w:trPr>
          <w:trHeight w:hRule="exact" w:val="113"/>
        </w:trPr>
        <w:tc>
          <w:tcPr>
            <w:tcW w:w="10093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49161625" w14:textId="77777777" w:rsidR="00BE34A5" w:rsidRPr="003D114E" w:rsidRDefault="00BE34A5" w:rsidP="00FE4913">
            <w:pPr>
              <w:pStyle w:val="leeg"/>
            </w:pPr>
          </w:p>
        </w:tc>
      </w:tr>
      <w:tr w:rsidR="00BE34A5" w:rsidRPr="003D114E" w14:paraId="6F689485" w14:textId="77777777" w:rsidTr="005951AB">
        <w:trPr>
          <w:trHeight w:val="340"/>
        </w:trPr>
        <w:tc>
          <w:tcPr>
            <w:tcW w:w="3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D24D65" w14:textId="77777777" w:rsidR="00BE34A5" w:rsidRPr="00CA4C88" w:rsidRDefault="00BE34A5" w:rsidP="00FE4913">
            <w:pPr>
              <w:pStyle w:val="leeg"/>
            </w:pPr>
          </w:p>
        </w:tc>
        <w:tc>
          <w:tcPr>
            <w:tcW w:w="9704" w:type="dxa"/>
            <w:gridSpan w:val="18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0CF007D1" w14:textId="570C5B36" w:rsidR="00BE34A5" w:rsidRPr="003D114E" w:rsidRDefault="002A1845" w:rsidP="00FE4913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proofErr w:type="gramStart"/>
            <w:r>
              <w:rPr>
                <w:rFonts w:cs="Calibri"/>
              </w:rPr>
              <w:t>erfopvolger</w:t>
            </w:r>
            <w:proofErr w:type="gramEnd"/>
            <w:r w:rsidR="00BE34A5">
              <w:rPr>
                <w:rFonts w:cs="Calibri"/>
              </w:rPr>
              <w:t xml:space="preserve"> 3</w:t>
            </w:r>
          </w:p>
        </w:tc>
      </w:tr>
      <w:tr w:rsidR="00BE34A5" w:rsidRPr="003D114E" w14:paraId="7283B8CE" w14:textId="77777777" w:rsidTr="005951AB">
        <w:trPr>
          <w:trHeight w:hRule="exact" w:val="113"/>
        </w:trPr>
        <w:tc>
          <w:tcPr>
            <w:tcW w:w="10093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1A16A9FB" w14:textId="77777777" w:rsidR="00BE34A5" w:rsidRPr="003D114E" w:rsidRDefault="00BE34A5" w:rsidP="00FE4913">
            <w:pPr>
              <w:pStyle w:val="leeg"/>
            </w:pPr>
          </w:p>
        </w:tc>
      </w:tr>
      <w:tr w:rsidR="00BE34A5" w:rsidRPr="003D114E" w14:paraId="13F5F22C" w14:textId="77777777" w:rsidTr="005951AB">
        <w:trPr>
          <w:trHeight w:val="340"/>
        </w:trPr>
        <w:tc>
          <w:tcPr>
            <w:tcW w:w="38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55A0A3" w14:textId="77777777" w:rsidR="00BE34A5" w:rsidRPr="00CA4C88" w:rsidRDefault="00BE34A5" w:rsidP="00FE4913"/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052F9" w14:textId="77777777" w:rsidR="00BE34A5" w:rsidRDefault="00BE34A5" w:rsidP="00FE4913">
            <w:pPr>
              <w:pStyle w:val="rechts"/>
            </w:pPr>
            <w:r w:rsidRPr="001C69D5">
              <w:rPr>
                <w:sz w:val="18"/>
                <w:szCs w:val="18"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69D5">
              <w:rPr>
                <w:sz w:val="18"/>
                <w:szCs w:val="18"/>
              </w:rPr>
              <w:instrText xml:space="preserve"> FORMCHECKBOX </w:instrText>
            </w:r>
            <w:r w:rsidRPr="001C69D5">
              <w:rPr>
                <w:sz w:val="18"/>
                <w:szCs w:val="18"/>
              </w:rPr>
            </w:r>
            <w:r w:rsidRPr="001C69D5">
              <w:rPr>
                <w:sz w:val="18"/>
                <w:szCs w:val="18"/>
              </w:rPr>
              <w:fldChar w:fldCharType="separate"/>
            </w:r>
            <w:r w:rsidRPr="001C69D5">
              <w:rPr>
                <w:sz w:val="18"/>
                <w:szCs w:val="18"/>
              </w:rPr>
              <w:fldChar w:fldCharType="end"/>
            </w:r>
            <w:r w:rsidRPr="001C69D5">
              <w:rPr>
                <w:sz w:val="18"/>
                <w:szCs w:val="18"/>
              </w:rPr>
              <w:t xml:space="preserve"> </w:t>
            </w:r>
          </w:p>
        </w:tc>
        <w:tc>
          <w:tcPr>
            <w:tcW w:w="942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BF86B" w14:textId="77777777" w:rsidR="00BE34A5" w:rsidRPr="003D114E" w:rsidRDefault="00BE34A5" w:rsidP="00FE4913">
            <w:pPr>
              <w:pStyle w:val="invulveld"/>
              <w:framePr w:hSpace="0" w:wrap="auto" w:vAnchor="margin" w:xAlign="left" w:yAlign="inline"/>
              <w:suppressOverlap w:val="0"/>
            </w:pPr>
            <w:proofErr w:type="gramStart"/>
            <w:r>
              <w:t>natuurlijk</w:t>
            </w:r>
            <w:proofErr w:type="gramEnd"/>
            <w:r>
              <w:t xml:space="preserve"> persoon</w:t>
            </w:r>
          </w:p>
        </w:tc>
      </w:tr>
      <w:tr w:rsidR="00BE34A5" w14:paraId="32254F38" w14:textId="77777777" w:rsidTr="005951AB">
        <w:trPr>
          <w:trHeight w:val="340"/>
        </w:trPr>
        <w:tc>
          <w:tcPr>
            <w:tcW w:w="67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D583888" w14:textId="77777777" w:rsidR="00BE34A5" w:rsidRPr="00CA4C88" w:rsidRDefault="00BE34A5" w:rsidP="00FE4913">
            <w:pPr>
              <w:pStyle w:val="leeg"/>
            </w:pPr>
          </w:p>
        </w:tc>
        <w:tc>
          <w:tcPr>
            <w:tcW w:w="31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D9C3D" w14:textId="4F646B9D" w:rsidR="00BE34A5" w:rsidRDefault="00284677" w:rsidP="00FE4913">
            <w:pPr>
              <w:pStyle w:val="rechts"/>
            </w:pPr>
            <w:proofErr w:type="gramStart"/>
            <w:r>
              <w:t>v</w:t>
            </w:r>
            <w:r w:rsidR="00BE34A5">
              <w:t>oornaam</w:t>
            </w:r>
            <w:proofErr w:type="gramEnd"/>
          </w:p>
        </w:tc>
        <w:tc>
          <w:tcPr>
            <w:tcW w:w="6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F9A0B" w14:textId="77777777" w:rsidR="00BE34A5" w:rsidRDefault="00BE34A5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E34A5" w14:paraId="612EAC15" w14:textId="77777777" w:rsidTr="005951AB">
        <w:trPr>
          <w:trHeight w:val="340"/>
        </w:trPr>
        <w:tc>
          <w:tcPr>
            <w:tcW w:w="67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C5CEC29" w14:textId="77777777" w:rsidR="00BE34A5" w:rsidRPr="00CA4C88" w:rsidRDefault="00BE34A5" w:rsidP="00FE4913">
            <w:pPr>
              <w:pStyle w:val="leeg"/>
            </w:pPr>
          </w:p>
        </w:tc>
        <w:tc>
          <w:tcPr>
            <w:tcW w:w="31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CD268" w14:textId="2A401446" w:rsidR="00BE34A5" w:rsidRDefault="00284677" w:rsidP="00FE4913">
            <w:pPr>
              <w:pStyle w:val="rechts"/>
            </w:pPr>
            <w:proofErr w:type="gramStart"/>
            <w:r>
              <w:t>a</w:t>
            </w:r>
            <w:r w:rsidR="00BE34A5">
              <w:t>chternaam</w:t>
            </w:r>
            <w:proofErr w:type="gramEnd"/>
          </w:p>
        </w:tc>
        <w:tc>
          <w:tcPr>
            <w:tcW w:w="6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E719" w14:textId="77777777" w:rsidR="00BE34A5" w:rsidRDefault="00BE34A5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E34A5" w14:paraId="317253B6" w14:textId="77777777" w:rsidTr="005951AB">
        <w:trPr>
          <w:trHeight w:val="340"/>
        </w:trPr>
        <w:tc>
          <w:tcPr>
            <w:tcW w:w="67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68C8129" w14:textId="77777777" w:rsidR="00BE34A5" w:rsidRPr="00CA4C88" w:rsidRDefault="00BE34A5" w:rsidP="00FE4913"/>
        </w:tc>
        <w:tc>
          <w:tcPr>
            <w:tcW w:w="31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885C9" w14:textId="73B7D488" w:rsidR="00BE34A5" w:rsidRPr="007A3594" w:rsidRDefault="00BE34A5" w:rsidP="0076637F">
            <w:pPr>
              <w:pStyle w:val="rechts"/>
              <w:rPr>
                <w:i/>
                <w:iCs/>
              </w:rPr>
            </w:pPr>
            <w:r w:rsidRPr="007A3594">
              <w:t xml:space="preserve">Belgisch rijksregisternummer of Belgisch </w:t>
            </w:r>
            <w:proofErr w:type="spellStart"/>
            <w:r w:rsidRPr="007A3594">
              <w:t>bis-nummer</w:t>
            </w:r>
            <w:proofErr w:type="spellEnd"/>
          </w:p>
        </w:tc>
        <w:tc>
          <w:tcPr>
            <w:tcW w:w="6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1345B" w14:textId="77777777" w:rsidR="00BE34A5" w:rsidRDefault="00BE34A5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E34A5" w:rsidRPr="003D114E" w14:paraId="14DDE388" w14:textId="77777777" w:rsidTr="005951AB">
        <w:trPr>
          <w:trHeight w:val="340"/>
        </w:trPr>
        <w:tc>
          <w:tcPr>
            <w:tcW w:w="67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023FFE" w14:textId="77777777" w:rsidR="00BE34A5" w:rsidRPr="00CA4C88" w:rsidRDefault="00BE34A5" w:rsidP="00FE4913"/>
        </w:tc>
        <w:tc>
          <w:tcPr>
            <w:tcW w:w="31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DA2B5" w14:textId="77777777" w:rsidR="00BE34A5" w:rsidRPr="003D114E" w:rsidRDefault="00BE34A5" w:rsidP="00FE4913">
            <w:pPr>
              <w:pStyle w:val="rechts"/>
            </w:pPr>
            <w:proofErr w:type="gramStart"/>
            <w:r>
              <w:t>straat</w:t>
            </w:r>
            <w:proofErr w:type="gramEnd"/>
            <w:r>
              <w:t xml:space="preserve"> en nummer</w:t>
            </w:r>
          </w:p>
        </w:tc>
        <w:tc>
          <w:tcPr>
            <w:tcW w:w="6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AC69" w14:textId="77777777" w:rsidR="00BE34A5" w:rsidRPr="003D114E" w:rsidRDefault="00BE34A5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E34A5" w:rsidRPr="003D114E" w14:paraId="52D3C8A7" w14:textId="77777777" w:rsidTr="005951AB">
        <w:trPr>
          <w:trHeight w:val="340"/>
        </w:trPr>
        <w:tc>
          <w:tcPr>
            <w:tcW w:w="67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6E9267" w14:textId="77777777" w:rsidR="00BE34A5" w:rsidRPr="00CA4C88" w:rsidRDefault="00BE34A5" w:rsidP="00FE4913"/>
        </w:tc>
        <w:tc>
          <w:tcPr>
            <w:tcW w:w="31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34385" w14:textId="77777777" w:rsidR="00BE34A5" w:rsidRPr="003D114E" w:rsidRDefault="00BE34A5" w:rsidP="00FE4913">
            <w:pPr>
              <w:pStyle w:val="rechts"/>
            </w:pPr>
            <w:proofErr w:type="gramStart"/>
            <w:r>
              <w:t>postnummer</w:t>
            </w:r>
            <w:proofErr w:type="gramEnd"/>
            <w:r>
              <w:t xml:space="preserve"> en gemeente</w:t>
            </w:r>
          </w:p>
        </w:tc>
        <w:tc>
          <w:tcPr>
            <w:tcW w:w="6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237CE" w14:textId="77777777" w:rsidR="00BE34A5" w:rsidRPr="003D114E" w:rsidRDefault="00BE34A5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E34A5" w14:paraId="30802942" w14:textId="77777777" w:rsidTr="005951AB">
        <w:trPr>
          <w:trHeight w:val="340"/>
        </w:trPr>
        <w:tc>
          <w:tcPr>
            <w:tcW w:w="67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C5A14F" w14:textId="77777777" w:rsidR="00BE34A5" w:rsidRPr="00CA4C88" w:rsidRDefault="00BE34A5" w:rsidP="00FE4913"/>
        </w:tc>
        <w:tc>
          <w:tcPr>
            <w:tcW w:w="31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2A18" w14:textId="4F7004AC" w:rsidR="00BE34A5" w:rsidRDefault="00284677" w:rsidP="00FE4913">
            <w:pPr>
              <w:pStyle w:val="rechts"/>
            </w:pPr>
            <w:proofErr w:type="gramStart"/>
            <w:r>
              <w:t>l</w:t>
            </w:r>
            <w:r w:rsidR="00BE34A5">
              <w:t>and</w:t>
            </w:r>
            <w:proofErr w:type="gramEnd"/>
          </w:p>
        </w:tc>
        <w:tc>
          <w:tcPr>
            <w:tcW w:w="6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D9EC1" w14:textId="77777777" w:rsidR="00BE34A5" w:rsidRDefault="00BE34A5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E34A5" w:rsidRPr="003D114E" w14:paraId="3489139E" w14:textId="77777777" w:rsidTr="005951AB">
        <w:trPr>
          <w:trHeight w:val="340"/>
        </w:trPr>
        <w:tc>
          <w:tcPr>
            <w:tcW w:w="38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BB85F8" w14:textId="77777777" w:rsidR="00BE34A5" w:rsidRPr="00CA4C88" w:rsidRDefault="00BE34A5" w:rsidP="00FE4913">
            <w:pPr>
              <w:pStyle w:val="leeg"/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F4F64" w14:textId="77777777" w:rsidR="00BE34A5" w:rsidRDefault="00BE34A5" w:rsidP="00FE4913">
            <w:pPr>
              <w:pStyle w:val="rechts"/>
            </w:pPr>
            <w:r w:rsidRPr="001C69D5">
              <w:rPr>
                <w:sz w:val="18"/>
                <w:szCs w:val="18"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69D5">
              <w:rPr>
                <w:sz w:val="18"/>
                <w:szCs w:val="18"/>
              </w:rPr>
              <w:instrText xml:space="preserve"> FORMCHECKBOX </w:instrText>
            </w:r>
            <w:r w:rsidRPr="001C69D5">
              <w:rPr>
                <w:sz w:val="18"/>
                <w:szCs w:val="18"/>
              </w:rPr>
            </w:r>
            <w:r w:rsidRPr="001C69D5">
              <w:rPr>
                <w:sz w:val="18"/>
                <w:szCs w:val="18"/>
              </w:rPr>
              <w:fldChar w:fldCharType="separate"/>
            </w:r>
            <w:r w:rsidRPr="001C69D5">
              <w:rPr>
                <w:sz w:val="18"/>
                <w:szCs w:val="18"/>
              </w:rPr>
              <w:fldChar w:fldCharType="end"/>
            </w:r>
            <w:r w:rsidRPr="001C69D5">
              <w:rPr>
                <w:sz w:val="18"/>
                <w:szCs w:val="18"/>
              </w:rPr>
              <w:t xml:space="preserve"> </w:t>
            </w:r>
          </w:p>
        </w:tc>
        <w:tc>
          <w:tcPr>
            <w:tcW w:w="942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57012" w14:textId="4041976A" w:rsidR="00BE34A5" w:rsidRPr="003D114E" w:rsidRDefault="00284677" w:rsidP="00FE4913">
            <w:pPr>
              <w:pStyle w:val="invulveld"/>
              <w:framePr w:hSpace="0" w:wrap="auto" w:vAnchor="margin" w:xAlign="left" w:yAlign="inline"/>
              <w:suppressOverlap w:val="0"/>
            </w:pPr>
            <w:proofErr w:type="gramStart"/>
            <w:r>
              <w:t>r</w:t>
            </w:r>
            <w:r w:rsidR="00BE34A5">
              <w:t>echtspersoon</w:t>
            </w:r>
            <w:proofErr w:type="gramEnd"/>
          </w:p>
        </w:tc>
      </w:tr>
      <w:tr w:rsidR="00BE34A5" w:rsidRPr="003D114E" w14:paraId="7A7FF828" w14:textId="77777777" w:rsidTr="005951AB">
        <w:trPr>
          <w:trHeight w:val="340"/>
        </w:trPr>
        <w:tc>
          <w:tcPr>
            <w:tcW w:w="67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C26D44" w14:textId="77777777" w:rsidR="00BE34A5" w:rsidRPr="00CA4C88" w:rsidRDefault="00BE34A5" w:rsidP="00FE4913">
            <w:pPr>
              <w:pStyle w:val="leeg"/>
            </w:pPr>
          </w:p>
        </w:tc>
        <w:tc>
          <w:tcPr>
            <w:tcW w:w="31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68D84" w14:textId="77777777" w:rsidR="00BE34A5" w:rsidRPr="003D114E" w:rsidRDefault="00BE34A5" w:rsidP="00FE4913">
            <w:pPr>
              <w:pStyle w:val="rechts"/>
            </w:pPr>
            <w:proofErr w:type="gramStart"/>
            <w:r>
              <w:t>officiële</w:t>
            </w:r>
            <w:proofErr w:type="gramEnd"/>
            <w:r>
              <w:t xml:space="preserve"> naam van de onderneming</w:t>
            </w:r>
            <w:r w:rsidDel="00D60D1C">
              <w:t xml:space="preserve"> </w:t>
            </w:r>
          </w:p>
        </w:tc>
        <w:tc>
          <w:tcPr>
            <w:tcW w:w="6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FC330" w14:textId="77777777" w:rsidR="00BE34A5" w:rsidRPr="003D114E" w:rsidRDefault="00BE34A5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E34A5" w14:paraId="1D66DB8D" w14:textId="77777777" w:rsidTr="005951AB">
        <w:trPr>
          <w:trHeight w:val="340"/>
        </w:trPr>
        <w:tc>
          <w:tcPr>
            <w:tcW w:w="67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6000B5" w14:textId="77777777" w:rsidR="00BE34A5" w:rsidRPr="00CA4C88" w:rsidRDefault="00BE34A5" w:rsidP="00FE4913">
            <w:pPr>
              <w:pStyle w:val="leeg"/>
            </w:pPr>
          </w:p>
        </w:tc>
        <w:tc>
          <w:tcPr>
            <w:tcW w:w="31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7E210" w14:textId="3F1CDDA5" w:rsidR="00BE34A5" w:rsidRDefault="00284677" w:rsidP="00FE4913">
            <w:pPr>
              <w:pStyle w:val="rechts"/>
            </w:pPr>
            <w:proofErr w:type="gramStart"/>
            <w:r>
              <w:t>o</w:t>
            </w:r>
            <w:r w:rsidR="00BE34A5">
              <w:t>ndernemingsnummer</w:t>
            </w:r>
            <w:proofErr w:type="gramEnd"/>
          </w:p>
        </w:tc>
        <w:tc>
          <w:tcPr>
            <w:tcW w:w="6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8767F" w14:textId="77777777" w:rsidR="00BE34A5" w:rsidRDefault="00BE34A5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E34A5" w14:paraId="6F3687CA" w14:textId="77777777" w:rsidTr="005951AB">
        <w:trPr>
          <w:trHeight w:val="340"/>
        </w:trPr>
        <w:tc>
          <w:tcPr>
            <w:tcW w:w="67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017BFB" w14:textId="77777777" w:rsidR="00BE34A5" w:rsidRPr="00CA4C88" w:rsidRDefault="00BE34A5" w:rsidP="00FE4913">
            <w:pPr>
              <w:pStyle w:val="leeg"/>
            </w:pPr>
          </w:p>
        </w:tc>
        <w:tc>
          <w:tcPr>
            <w:tcW w:w="31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DF1CC" w14:textId="77777777" w:rsidR="00BE34A5" w:rsidRDefault="00BE34A5" w:rsidP="00FE4913">
            <w:pPr>
              <w:pStyle w:val="rechts"/>
            </w:pPr>
            <w:proofErr w:type="gramStart"/>
            <w:r>
              <w:t>straat</w:t>
            </w:r>
            <w:proofErr w:type="gramEnd"/>
            <w:r>
              <w:t xml:space="preserve"> en nummer</w:t>
            </w:r>
          </w:p>
        </w:tc>
        <w:tc>
          <w:tcPr>
            <w:tcW w:w="6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FFFE" w14:textId="77777777" w:rsidR="00BE34A5" w:rsidRDefault="00BE34A5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E34A5" w14:paraId="606EDD10" w14:textId="77777777" w:rsidTr="005951AB">
        <w:trPr>
          <w:trHeight w:val="340"/>
        </w:trPr>
        <w:tc>
          <w:tcPr>
            <w:tcW w:w="67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044C64" w14:textId="77777777" w:rsidR="00BE34A5" w:rsidRPr="00CA4C88" w:rsidRDefault="00BE34A5" w:rsidP="00FE4913">
            <w:pPr>
              <w:pStyle w:val="leeg"/>
            </w:pPr>
          </w:p>
        </w:tc>
        <w:tc>
          <w:tcPr>
            <w:tcW w:w="31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3637B" w14:textId="77777777" w:rsidR="00BE34A5" w:rsidRDefault="00BE34A5" w:rsidP="00FE4913">
            <w:pPr>
              <w:pStyle w:val="rechts"/>
            </w:pPr>
            <w:proofErr w:type="gramStart"/>
            <w:r>
              <w:t>postnummer</w:t>
            </w:r>
            <w:proofErr w:type="gramEnd"/>
            <w:r>
              <w:t xml:space="preserve"> en gemeente</w:t>
            </w:r>
          </w:p>
        </w:tc>
        <w:tc>
          <w:tcPr>
            <w:tcW w:w="6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C46A4" w14:textId="77777777" w:rsidR="00BE34A5" w:rsidRDefault="00BE34A5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E34A5" w14:paraId="31D0002C" w14:textId="77777777" w:rsidTr="005951AB">
        <w:trPr>
          <w:trHeight w:val="340"/>
        </w:trPr>
        <w:tc>
          <w:tcPr>
            <w:tcW w:w="67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23A6B3" w14:textId="77777777" w:rsidR="00BE34A5" w:rsidRPr="00CA4C88" w:rsidRDefault="00BE34A5" w:rsidP="00FE4913">
            <w:pPr>
              <w:pStyle w:val="leeg"/>
            </w:pPr>
          </w:p>
        </w:tc>
        <w:tc>
          <w:tcPr>
            <w:tcW w:w="31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EEC7B" w14:textId="4C222E91" w:rsidR="00BE34A5" w:rsidRDefault="00284677" w:rsidP="00FE4913">
            <w:pPr>
              <w:pStyle w:val="rechts"/>
            </w:pPr>
            <w:proofErr w:type="gramStart"/>
            <w:r>
              <w:t>l</w:t>
            </w:r>
            <w:r w:rsidR="00BE34A5">
              <w:t>and</w:t>
            </w:r>
            <w:proofErr w:type="gramEnd"/>
          </w:p>
        </w:tc>
        <w:tc>
          <w:tcPr>
            <w:tcW w:w="6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30126" w14:textId="77777777" w:rsidR="00BE34A5" w:rsidRDefault="00BE34A5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E34A5" w14:paraId="75601A8B" w14:textId="77777777" w:rsidTr="005951AB">
        <w:trPr>
          <w:trHeight w:val="340"/>
        </w:trPr>
        <w:tc>
          <w:tcPr>
            <w:tcW w:w="67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3A36B15" w14:textId="77777777" w:rsidR="00BE34A5" w:rsidRPr="00CA4C88" w:rsidRDefault="00BE34A5" w:rsidP="00FE4913">
            <w:pPr>
              <w:pStyle w:val="leeg"/>
            </w:pPr>
          </w:p>
        </w:tc>
        <w:tc>
          <w:tcPr>
            <w:tcW w:w="31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FC8F6" w14:textId="77777777" w:rsidR="00BE34A5" w:rsidRDefault="00BE34A5" w:rsidP="00FE4913">
            <w:pPr>
              <w:pStyle w:val="rechts"/>
            </w:pPr>
            <w:proofErr w:type="gramStart"/>
            <w:r>
              <w:rPr>
                <w:rStyle w:val="Zwaar"/>
                <w:b w:val="0"/>
                <w:iCs/>
              </w:rPr>
              <w:t>v</w:t>
            </w:r>
            <w:r w:rsidRPr="003B5F6A">
              <w:rPr>
                <w:rStyle w:val="Zwaar"/>
                <w:b w:val="0"/>
                <w:iCs/>
              </w:rPr>
              <w:t>oor</w:t>
            </w:r>
            <w:proofErr w:type="gramEnd"/>
            <w:r>
              <w:rPr>
                <w:rStyle w:val="Zwaar"/>
                <w:b w:val="0"/>
                <w:iCs/>
              </w:rPr>
              <w:t>- en achter</w:t>
            </w:r>
            <w:r w:rsidRPr="003B5F6A">
              <w:rPr>
                <w:rStyle w:val="Zwaar"/>
                <w:b w:val="0"/>
                <w:iCs/>
              </w:rPr>
              <w:t>naam van persoon die bevoegd is om te tekenen in naam van de onderneming</w:t>
            </w:r>
          </w:p>
        </w:tc>
        <w:tc>
          <w:tcPr>
            <w:tcW w:w="6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D7862" w14:textId="77777777" w:rsidR="00BE34A5" w:rsidRDefault="00BE34A5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E34A5" w:rsidRPr="003D114E" w14:paraId="7E002DCD" w14:textId="77777777" w:rsidTr="005951AB">
        <w:trPr>
          <w:trHeight w:hRule="exact" w:val="113"/>
        </w:trPr>
        <w:tc>
          <w:tcPr>
            <w:tcW w:w="10093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02E749A0" w14:textId="77777777" w:rsidR="00BE34A5" w:rsidRPr="003D114E" w:rsidRDefault="00BE34A5" w:rsidP="00FE4913">
            <w:pPr>
              <w:pStyle w:val="leeg"/>
            </w:pPr>
          </w:p>
        </w:tc>
      </w:tr>
      <w:tr w:rsidR="00BE34A5" w:rsidRPr="003D114E" w14:paraId="1105D3CD" w14:textId="77777777" w:rsidTr="005951AB">
        <w:trPr>
          <w:trHeight w:val="340"/>
        </w:trPr>
        <w:tc>
          <w:tcPr>
            <w:tcW w:w="3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EA17E5" w14:textId="77777777" w:rsidR="00BE34A5" w:rsidRPr="00CA4C88" w:rsidRDefault="00BE34A5" w:rsidP="00FE4913">
            <w:pPr>
              <w:pStyle w:val="leeg"/>
            </w:pPr>
          </w:p>
        </w:tc>
        <w:tc>
          <w:tcPr>
            <w:tcW w:w="9704" w:type="dxa"/>
            <w:gridSpan w:val="18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1AA397DE" w14:textId="6E43A1C7" w:rsidR="00BE34A5" w:rsidRPr="003D114E" w:rsidRDefault="002A1845" w:rsidP="00FE4913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proofErr w:type="gramStart"/>
            <w:r>
              <w:rPr>
                <w:rFonts w:cs="Calibri"/>
              </w:rPr>
              <w:t>erf</w:t>
            </w:r>
            <w:r w:rsidR="00203AEF">
              <w:rPr>
                <w:rFonts w:cs="Calibri"/>
              </w:rPr>
              <w:t>opvolger</w:t>
            </w:r>
            <w:proofErr w:type="gramEnd"/>
            <w:r w:rsidR="00BE34A5">
              <w:rPr>
                <w:rFonts w:cs="Calibri"/>
              </w:rPr>
              <w:t xml:space="preserve"> 4</w:t>
            </w:r>
          </w:p>
        </w:tc>
      </w:tr>
      <w:tr w:rsidR="00BE34A5" w:rsidRPr="003D114E" w14:paraId="059FAA05" w14:textId="77777777" w:rsidTr="005951AB">
        <w:trPr>
          <w:trHeight w:hRule="exact" w:val="113"/>
        </w:trPr>
        <w:tc>
          <w:tcPr>
            <w:tcW w:w="10093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279B2322" w14:textId="77777777" w:rsidR="00BE34A5" w:rsidRPr="003D114E" w:rsidRDefault="00BE34A5" w:rsidP="00FE4913">
            <w:pPr>
              <w:pStyle w:val="leeg"/>
            </w:pPr>
          </w:p>
        </w:tc>
      </w:tr>
      <w:tr w:rsidR="00BE34A5" w:rsidRPr="003D114E" w14:paraId="144967C3" w14:textId="77777777" w:rsidTr="005951AB">
        <w:trPr>
          <w:trHeight w:val="340"/>
        </w:trPr>
        <w:tc>
          <w:tcPr>
            <w:tcW w:w="38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4A2D0C" w14:textId="77777777" w:rsidR="00BE34A5" w:rsidRPr="00CA4C88" w:rsidRDefault="00BE34A5" w:rsidP="00FE4913"/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F1E26" w14:textId="77777777" w:rsidR="00BE34A5" w:rsidRDefault="00BE34A5" w:rsidP="00FE4913">
            <w:pPr>
              <w:pStyle w:val="rechts"/>
            </w:pPr>
            <w:r w:rsidRPr="001C69D5">
              <w:rPr>
                <w:sz w:val="18"/>
                <w:szCs w:val="18"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69D5">
              <w:rPr>
                <w:sz w:val="18"/>
                <w:szCs w:val="18"/>
              </w:rPr>
              <w:instrText xml:space="preserve"> FORMCHECKBOX </w:instrText>
            </w:r>
            <w:r w:rsidRPr="001C69D5">
              <w:rPr>
                <w:sz w:val="18"/>
                <w:szCs w:val="18"/>
              </w:rPr>
            </w:r>
            <w:r w:rsidRPr="001C69D5">
              <w:rPr>
                <w:sz w:val="18"/>
                <w:szCs w:val="18"/>
              </w:rPr>
              <w:fldChar w:fldCharType="separate"/>
            </w:r>
            <w:r w:rsidRPr="001C69D5">
              <w:rPr>
                <w:sz w:val="18"/>
                <w:szCs w:val="18"/>
              </w:rPr>
              <w:fldChar w:fldCharType="end"/>
            </w:r>
            <w:r w:rsidRPr="001C69D5">
              <w:rPr>
                <w:sz w:val="18"/>
                <w:szCs w:val="18"/>
              </w:rPr>
              <w:t xml:space="preserve"> </w:t>
            </w:r>
          </w:p>
        </w:tc>
        <w:tc>
          <w:tcPr>
            <w:tcW w:w="942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443CA" w14:textId="77777777" w:rsidR="00BE34A5" w:rsidRPr="003D114E" w:rsidRDefault="00BE34A5" w:rsidP="00FE4913">
            <w:pPr>
              <w:pStyle w:val="invulveld"/>
              <w:framePr w:hSpace="0" w:wrap="auto" w:vAnchor="margin" w:xAlign="left" w:yAlign="inline"/>
              <w:suppressOverlap w:val="0"/>
            </w:pPr>
            <w:proofErr w:type="gramStart"/>
            <w:r>
              <w:t>natuurlijk</w:t>
            </w:r>
            <w:proofErr w:type="gramEnd"/>
            <w:r>
              <w:t xml:space="preserve"> persoon</w:t>
            </w:r>
          </w:p>
        </w:tc>
      </w:tr>
      <w:tr w:rsidR="00BE34A5" w14:paraId="7B3C6403" w14:textId="77777777" w:rsidTr="005951AB">
        <w:trPr>
          <w:trHeight w:val="340"/>
        </w:trPr>
        <w:tc>
          <w:tcPr>
            <w:tcW w:w="67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F1E7356" w14:textId="77777777" w:rsidR="00BE34A5" w:rsidRPr="00CA4C88" w:rsidRDefault="00BE34A5" w:rsidP="00FE4913">
            <w:pPr>
              <w:pStyle w:val="leeg"/>
            </w:pPr>
          </w:p>
        </w:tc>
        <w:tc>
          <w:tcPr>
            <w:tcW w:w="31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B9FBB" w14:textId="709397AB" w:rsidR="00BE34A5" w:rsidRDefault="00284677" w:rsidP="00FE4913">
            <w:pPr>
              <w:pStyle w:val="rechts"/>
            </w:pPr>
            <w:proofErr w:type="gramStart"/>
            <w:r>
              <w:t>v</w:t>
            </w:r>
            <w:r w:rsidR="00BE34A5">
              <w:t>oornaam</w:t>
            </w:r>
            <w:proofErr w:type="gramEnd"/>
          </w:p>
        </w:tc>
        <w:tc>
          <w:tcPr>
            <w:tcW w:w="6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B9B94" w14:textId="77777777" w:rsidR="00BE34A5" w:rsidRDefault="00BE34A5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E34A5" w14:paraId="3D0C612F" w14:textId="77777777" w:rsidTr="005951AB">
        <w:trPr>
          <w:trHeight w:val="340"/>
        </w:trPr>
        <w:tc>
          <w:tcPr>
            <w:tcW w:w="67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6D5D2D4" w14:textId="77777777" w:rsidR="00BE34A5" w:rsidRPr="00CA4C88" w:rsidRDefault="00BE34A5" w:rsidP="00FE4913">
            <w:pPr>
              <w:pStyle w:val="leeg"/>
            </w:pPr>
          </w:p>
        </w:tc>
        <w:tc>
          <w:tcPr>
            <w:tcW w:w="31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60613" w14:textId="37F5E8A0" w:rsidR="00BE34A5" w:rsidRDefault="00284677" w:rsidP="00FE4913">
            <w:pPr>
              <w:pStyle w:val="rechts"/>
            </w:pPr>
            <w:proofErr w:type="gramStart"/>
            <w:r>
              <w:t>a</w:t>
            </w:r>
            <w:r w:rsidR="00BE34A5">
              <w:t>chternaam</w:t>
            </w:r>
            <w:proofErr w:type="gramEnd"/>
          </w:p>
        </w:tc>
        <w:tc>
          <w:tcPr>
            <w:tcW w:w="6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3F8CB" w14:textId="77777777" w:rsidR="00BE34A5" w:rsidRDefault="00BE34A5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E34A5" w14:paraId="3BA94C75" w14:textId="77777777" w:rsidTr="005951AB">
        <w:trPr>
          <w:trHeight w:val="340"/>
        </w:trPr>
        <w:tc>
          <w:tcPr>
            <w:tcW w:w="67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EF90EF5" w14:textId="77777777" w:rsidR="00BE34A5" w:rsidRPr="00CA4C88" w:rsidRDefault="00BE34A5" w:rsidP="00FE4913"/>
        </w:tc>
        <w:tc>
          <w:tcPr>
            <w:tcW w:w="31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94942" w14:textId="5B5FCA63" w:rsidR="00BE34A5" w:rsidRPr="007A3594" w:rsidRDefault="00BE34A5" w:rsidP="0076637F">
            <w:pPr>
              <w:pStyle w:val="rechts"/>
              <w:rPr>
                <w:i/>
                <w:iCs/>
              </w:rPr>
            </w:pPr>
            <w:r w:rsidRPr="007A3594">
              <w:t xml:space="preserve">Belgisch rijksregisternummer of Belgisch </w:t>
            </w:r>
            <w:proofErr w:type="spellStart"/>
            <w:r w:rsidRPr="007A3594">
              <w:t>bis-nummer</w:t>
            </w:r>
            <w:proofErr w:type="spellEnd"/>
          </w:p>
        </w:tc>
        <w:tc>
          <w:tcPr>
            <w:tcW w:w="6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C71DF" w14:textId="77777777" w:rsidR="00BE34A5" w:rsidRDefault="00BE34A5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E34A5" w:rsidRPr="003D114E" w14:paraId="3082451C" w14:textId="77777777" w:rsidTr="005951AB">
        <w:trPr>
          <w:trHeight w:val="340"/>
        </w:trPr>
        <w:tc>
          <w:tcPr>
            <w:tcW w:w="67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E6F32D" w14:textId="77777777" w:rsidR="00BE34A5" w:rsidRPr="00CA4C88" w:rsidRDefault="00BE34A5" w:rsidP="00FE4913"/>
        </w:tc>
        <w:tc>
          <w:tcPr>
            <w:tcW w:w="31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BFAE8" w14:textId="77777777" w:rsidR="00BE34A5" w:rsidRPr="003D114E" w:rsidRDefault="00BE34A5" w:rsidP="00FE4913">
            <w:pPr>
              <w:pStyle w:val="rechts"/>
            </w:pPr>
            <w:proofErr w:type="gramStart"/>
            <w:r>
              <w:t>straat</w:t>
            </w:r>
            <w:proofErr w:type="gramEnd"/>
            <w:r>
              <w:t xml:space="preserve"> en nummer</w:t>
            </w:r>
          </w:p>
        </w:tc>
        <w:tc>
          <w:tcPr>
            <w:tcW w:w="6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59643" w14:textId="77777777" w:rsidR="00BE34A5" w:rsidRPr="003D114E" w:rsidRDefault="00BE34A5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E34A5" w:rsidRPr="003D114E" w14:paraId="51408D15" w14:textId="77777777" w:rsidTr="005951AB">
        <w:trPr>
          <w:trHeight w:val="340"/>
        </w:trPr>
        <w:tc>
          <w:tcPr>
            <w:tcW w:w="67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0A20290" w14:textId="77777777" w:rsidR="00BE34A5" w:rsidRPr="00CA4C88" w:rsidRDefault="00BE34A5" w:rsidP="00FE4913"/>
        </w:tc>
        <w:tc>
          <w:tcPr>
            <w:tcW w:w="31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91B6A" w14:textId="77777777" w:rsidR="00BE34A5" w:rsidRPr="003D114E" w:rsidRDefault="00BE34A5" w:rsidP="00FE4913">
            <w:pPr>
              <w:pStyle w:val="rechts"/>
            </w:pPr>
            <w:proofErr w:type="gramStart"/>
            <w:r>
              <w:t>postnummer</w:t>
            </w:r>
            <w:proofErr w:type="gramEnd"/>
            <w:r>
              <w:t xml:space="preserve"> en gemeente</w:t>
            </w:r>
          </w:p>
        </w:tc>
        <w:tc>
          <w:tcPr>
            <w:tcW w:w="6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D87D3" w14:textId="77777777" w:rsidR="00BE34A5" w:rsidRPr="003D114E" w:rsidRDefault="00BE34A5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E34A5" w14:paraId="3A1309CC" w14:textId="77777777" w:rsidTr="005951AB">
        <w:trPr>
          <w:trHeight w:val="340"/>
        </w:trPr>
        <w:tc>
          <w:tcPr>
            <w:tcW w:w="67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7139E5" w14:textId="77777777" w:rsidR="00BE34A5" w:rsidRPr="00CA4C88" w:rsidRDefault="00BE34A5" w:rsidP="00FE4913"/>
        </w:tc>
        <w:tc>
          <w:tcPr>
            <w:tcW w:w="31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6C2CE" w14:textId="7F31F316" w:rsidR="00BE34A5" w:rsidRDefault="00284677" w:rsidP="00FE4913">
            <w:pPr>
              <w:pStyle w:val="rechts"/>
            </w:pPr>
            <w:proofErr w:type="gramStart"/>
            <w:r>
              <w:t>l</w:t>
            </w:r>
            <w:r w:rsidR="00BE34A5">
              <w:t>and</w:t>
            </w:r>
            <w:proofErr w:type="gramEnd"/>
          </w:p>
        </w:tc>
        <w:tc>
          <w:tcPr>
            <w:tcW w:w="6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C5704" w14:textId="77777777" w:rsidR="00BE34A5" w:rsidRDefault="00BE34A5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E34A5" w:rsidRPr="003D114E" w14:paraId="1DD0ACCA" w14:textId="77777777" w:rsidTr="005951AB">
        <w:trPr>
          <w:trHeight w:val="340"/>
        </w:trPr>
        <w:tc>
          <w:tcPr>
            <w:tcW w:w="38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76BACAE" w14:textId="77777777" w:rsidR="00BE34A5" w:rsidRPr="00CA4C88" w:rsidRDefault="00BE34A5" w:rsidP="00FE4913">
            <w:pPr>
              <w:pStyle w:val="leeg"/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C5352" w14:textId="77777777" w:rsidR="00BE34A5" w:rsidRDefault="00BE34A5" w:rsidP="00FE4913">
            <w:pPr>
              <w:pStyle w:val="rechts"/>
            </w:pPr>
            <w:r w:rsidRPr="001C69D5">
              <w:rPr>
                <w:sz w:val="18"/>
                <w:szCs w:val="18"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69D5">
              <w:rPr>
                <w:sz w:val="18"/>
                <w:szCs w:val="18"/>
              </w:rPr>
              <w:instrText xml:space="preserve"> FORMCHECKBOX </w:instrText>
            </w:r>
            <w:r w:rsidRPr="001C69D5">
              <w:rPr>
                <w:sz w:val="18"/>
                <w:szCs w:val="18"/>
              </w:rPr>
            </w:r>
            <w:r w:rsidRPr="001C69D5">
              <w:rPr>
                <w:sz w:val="18"/>
                <w:szCs w:val="18"/>
              </w:rPr>
              <w:fldChar w:fldCharType="separate"/>
            </w:r>
            <w:r w:rsidRPr="001C69D5">
              <w:rPr>
                <w:sz w:val="18"/>
                <w:szCs w:val="18"/>
              </w:rPr>
              <w:fldChar w:fldCharType="end"/>
            </w:r>
            <w:r w:rsidRPr="001C69D5">
              <w:rPr>
                <w:sz w:val="18"/>
                <w:szCs w:val="18"/>
              </w:rPr>
              <w:t xml:space="preserve"> </w:t>
            </w:r>
          </w:p>
        </w:tc>
        <w:tc>
          <w:tcPr>
            <w:tcW w:w="942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54EE6" w14:textId="6593862B" w:rsidR="00BE34A5" w:rsidRPr="003D114E" w:rsidRDefault="00284677" w:rsidP="00FE4913">
            <w:pPr>
              <w:pStyle w:val="invulveld"/>
              <w:framePr w:hSpace="0" w:wrap="auto" w:vAnchor="margin" w:xAlign="left" w:yAlign="inline"/>
              <w:suppressOverlap w:val="0"/>
            </w:pPr>
            <w:proofErr w:type="gramStart"/>
            <w:r>
              <w:t>r</w:t>
            </w:r>
            <w:r w:rsidR="00BE34A5">
              <w:t>echtspersoon</w:t>
            </w:r>
            <w:proofErr w:type="gramEnd"/>
          </w:p>
        </w:tc>
      </w:tr>
      <w:tr w:rsidR="00BE34A5" w:rsidRPr="003D114E" w14:paraId="5F632DB9" w14:textId="77777777" w:rsidTr="005951AB">
        <w:trPr>
          <w:trHeight w:val="340"/>
        </w:trPr>
        <w:tc>
          <w:tcPr>
            <w:tcW w:w="67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981960D" w14:textId="77777777" w:rsidR="00BE34A5" w:rsidRPr="00CA4C88" w:rsidRDefault="00BE34A5" w:rsidP="00FE4913">
            <w:pPr>
              <w:pStyle w:val="leeg"/>
            </w:pPr>
          </w:p>
        </w:tc>
        <w:tc>
          <w:tcPr>
            <w:tcW w:w="31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6544E" w14:textId="77777777" w:rsidR="00BE34A5" w:rsidRPr="003D114E" w:rsidRDefault="00BE34A5" w:rsidP="00FE4913">
            <w:pPr>
              <w:pStyle w:val="rechts"/>
            </w:pPr>
            <w:proofErr w:type="gramStart"/>
            <w:r>
              <w:t>officiële</w:t>
            </w:r>
            <w:proofErr w:type="gramEnd"/>
            <w:r>
              <w:t xml:space="preserve"> naam van de onderneming</w:t>
            </w:r>
            <w:r w:rsidDel="00D60D1C">
              <w:t xml:space="preserve"> </w:t>
            </w:r>
          </w:p>
        </w:tc>
        <w:tc>
          <w:tcPr>
            <w:tcW w:w="6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CF72D" w14:textId="77777777" w:rsidR="00BE34A5" w:rsidRPr="003D114E" w:rsidRDefault="00BE34A5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E34A5" w14:paraId="02C1C443" w14:textId="77777777" w:rsidTr="005951AB">
        <w:trPr>
          <w:trHeight w:val="340"/>
        </w:trPr>
        <w:tc>
          <w:tcPr>
            <w:tcW w:w="67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ADDEAC5" w14:textId="77777777" w:rsidR="00BE34A5" w:rsidRPr="00CA4C88" w:rsidRDefault="00BE34A5" w:rsidP="00FE4913">
            <w:pPr>
              <w:pStyle w:val="leeg"/>
            </w:pPr>
          </w:p>
        </w:tc>
        <w:tc>
          <w:tcPr>
            <w:tcW w:w="31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47C3B" w14:textId="77E19D8A" w:rsidR="00BE34A5" w:rsidRDefault="00284677" w:rsidP="00FE4913">
            <w:pPr>
              <w:pStyle w:val="rechts"/>
            </w:pPr>
            <w:proofErr w:type="gramStart"/>
            <w:r>
              <w:t>o</w:t>
            </w:r>
            <w:r w:rsidR="00BE34A5">
              <w:t>ndernemingsnummer</w:t>
            </w:r>
            <w:proofErr w:type="gramEnd"/>
          </w:p>
        </w:tc>
        <w:tc>
          <w:tcPr>
            <w:tcW w:w="6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EB63B" w14:textId="77777777" w:rsidR="00BE34A5" w:rsidRDefault="00BE34A5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E34A5" w14:paraId="2BCA7DE7" w14:textId="77777777" w:rsidTr="005951AB">
        <w:trPr>
          <w:trHeight w:val="340"/>
        </w:trPr>
        <w:tc>
          <w:tcPr>
            <w:tcW w:w="67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92F51C" w14:textId="77777777" w:rsidR="00BE34A5" w:rsidRPr="00CA4C88" w:rsidRDefault="00BE34A5" w:rsidP="00FE4913">
            <w:pPr>
              <w:pStyle w:val="leeg"/>
            </w:pPr>
          </w:p>
        </w:tc>
        <w:tc>
          <w:tcPr>
            <w:tcW w:w="31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22AE9" w14:textId="77777777" w:rsidR="00BE34A5" w:rsidRDefault="00BE34A5" w:rsidP="00FE4913">
            <w:pPr>
              <w:pStyle w:val="rechts"/>
            </w:pPr>
            <w:proofErr w:type="gramStart"/>
            <w:r>
              <w:t>straat</w:t>
            </w:r>
            <w:proofErr w:type="gramEnd"/>
            <w:r>
              <w:t xml:space="preserve"> en nummer</w:t>
            </w:r>
          </w:p>
        </w:tc>
        <w:tc>
          <w:tcPr>
            <w:tcW w:w="6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5012B" w14:textId="77777777" w:rsidR="00BE34A5" w:rsidRDefault="00BE34A5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E34A5" w14:paraId="0F717773" w14:textId="77777777" w:rsidTr="005951AB">
        <w:trPr>
          <w:trHeight w:val="340"/>
        </w:trPr>
        <w:tc>
          <w:tcPr>
            <w:tcW w:w="67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24CD200" w14:textId="77777777" w:rsidR="00BE34A5" w:rsidRPr="00CA4C88" w:rsidRDefault="00BE34A5" w:rsidP="00FE4913">
            <w:pPr>
              <w:pStyle w:val="leeg"/>
            </w:pPr>
          </w:p>
        </w:tc>
        <w:tc>
          <w:tcPr>
            <w:tcW w:w="31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0FDA1" w14:textId="77777777" w:rsidR="00BE34A5" w:rsidRDefault="00BE34A5" w:rsidP="00FE4913">
            <w:pPr>
              <w:pStyle w:val="rechts"/>
            </w:pPr>
            <w:proofErr w:type="gramStart"/>
            <w:r>
              <w:t>postnummer</w:t>
            </w:r>
            <w:proofErr w:type="gramEnd"/>
            <w:r>
              <w:t xml:space="preserve"> en gemeente</w:t>
            </w:r>
          </w:p>
        </w:tc>
        <w:tc>
          <w:tcPr>
            <w:tcW w:w="6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C2BD" w14:textId="77777777" w:rsidR="00BE34A5" w:rsidRDefault="00BE34A5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E34A5" w14:paraId="438A6978" w14:textId="77777777" w:rsidTr="005951AB">
        <w:trPr>
          <w:trHeight w:val="340"/>
        </w:trPr>
        <w:tc>
          <w:tcPr>
            <w:tcW w:w="67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001F64" w14:textId="77777777" w:rsidR="00BE34A5" w:rsidRPr="00CA4C88" w:rsidRDefault="00BE34A5" w:rsidP="00FE4913">
            <w:pPr>
              <w:pStyle w:val="leeg"/>
            </w:pPr>
          </w:p>
        </w:tc>
        <w:tc>
          <w:tcPr>
            <w:tcW w:w="31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1040A" w14:textId="4731F2DA" w:rsidR="00BE34A5" w:rsidRDefault="00284677" w:rsidP="00FE4913">
            <w:pPr>
              <w:pStyle w:val="rechts"/>
            </w:pPr>
            <w:proofErr w:type="gramStart"/>
            <w:r>
              <w:t>l</w:t>
            </w:r>
            <w:r w:rsidR="00BE34A5">
              <w:t>and</w:t>
            </w:r>
            <w:proofErr w:type="gramEnd"/>
          </w:p>
        </w:tc>
        <w:tc>
          <w:tcPr>
            <w:tcW w:w="6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4BCC4" w14:textId="77777777" w:rsidR="00BE34A5" w:rsidRDefault="00BE34A5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E34A5" w14:paraId="279CC1E4" w14:textId="77777777" w:rsidTr="005951AB">
        <w:trPr>
          <w:trHeight w:val="340"/>
        </w:trPr>
        <w:tc>
          <w:tcPr>
            <w:tcW w:w="67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FFCF843" w14:textId="77777777" w:rsidR="00BE34A5" w:rsidRPr="00CA4C88" w:rsidRDefault="00BE34A5" w:rsidP="00FE4913">
            <w:pPr>
              <w:pStyle w:val="leeg"/>
            </w:pPr>
          </w:p>
        </w:tc>
        <w:tc>
          <w:tcPr>
            <w:tcW w:w="31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CE9C0" w14:textId="77777777" w:rsidR="00BE34A5" w:rsidRDefault="00BE34A5" w:rsidP="00FE4913">
            <w:pPr>
              <w:pStyle w:val="rechts"/>
            </w:pPr>
            <w:proofErr w:type="gramStart"/>
            <w:r>
              <w:rPr>
                <w:rStyle w:val="Zwaar"/>
                <w:b w:val="0"/>
                <w:iCs/>
              </w:rPr>
              <w:t>v</w:t>
            </w:r>
            <w:r w:rsidRPr="003B5F6A">
              <w:rPr>
                <w:rStyle w:val="Zwaar"/>
                <w:b w:val="0"/>
                <w:iCs/>
              </w:rPr>
              <w:t>oor</w:t>
            </w:r>
            <w:proofErr w:type="gramEnd"/>
            <w:r>
              <w:rPr>
                <w:rStyle w:val="Zwaar"/>
                <w:b w:val="0"/>
                <w:iCs/>
              </w:rPr>
              <w:t>- en achter</w:t>
            </w:r>
            <w:r w:rsidRPr="003B5F6A">
              <w:rPr>
                <w:rStyle w:val="Zwaar"/>
                <w:b w:val="0"/>
                <w:iCs/>
              </w:rPr>
              <w:t>naam van persoon die bevoegd is om te tekenen in naam van de onderneming</w:t>
            </w:r>
          </w:p>
        </w:tc>
        <w:tc>
          <w:tcPr>
            <w:tcW w:w="6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02232" w14:textId="77777777" w:rsidR="00BE34A5" w:rsidRDefault="00BE34A5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E34A5" w:rsidRPr="003D114E" w14:paraId="4555BD7B" w14:textId="77777777" w:rsidTr="005951AB">
        <w:trPr>
          <w:trHeight w:hRule="exact" w:val="113"/>
        </w:trPr>
        <w:tc>
          <w:tcPr>
            <w:tcW w:w="10093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43C7069E" w14:textId="77777777" w:rsidR="00BE34A5" w:rsidRPr="003D114E" w:rsidRDefault="00BE34A5" w:rsidP="00FE4913">
            <w:pPr>
              <w:pStyle w:val="leeg"/>
            </w:pPr>
          </w:p>
        </w:tc>
      </w:tr>
      <w:tr w:rsidR="00BE34A5" w:rsidRPr="003D114E" w14:paraId="4E82E418" w14:textId="77777777" w:rsidTr="005951AB">
        <w:trPr>
          <w:trHeight w:val="340"/>
        </w:trPr>
        <w:tc>
          <w:tcPr>
            <w:tcW w:w="3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52E89C" w14:textId="77777777" w:rsidR="00BE34A5" w:rsidRPr="00CA4C88" w:rsidRDefault="00BE34A5" w:rsidP="00FE4913">
            <w:pPr>
              <w:pStyle w:val="leeg"/>
            </w:pPr>
          </w:p>
        </w:tc>
        <w:tc>
          <w:tcPr>
            <w:tcW w:w="9704" w:type="dxa"/>
            <w:gridSpan w:val="18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58B262BD" w14:textId="3A665822" w:rsidR="00BE34A5" w:rsidRPr="003D114E" w:rsidRDefault="00203AEF" w:rsidP="00FE4913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proofErr w:type="gramStart"/>
            <w:r>
              <w:rPr>
                <w:rFonts w:cs="Calibri"/>
              </w:rPr>
              <w:t>erfopvolger</w:t>
            </w:r>
            <w:proofErr w:type="gramEnd"/>
            <w:r w:rsidR="00BE34A5">
              <w:rPr>
                <w:rFonts w:cs="Calibri"/>
              </w:rPr>
              <w:t xml:space="preserve"> 5</w:t>
            </w:r>
          </w:p>
        </w:tc>
      </w:tr>
      <w:tr w:rsidR="00BE34A5" w:rsidRPr="003D114E" w14:paraId="47344A30" w14:textId="77777777" w:rsidTr="005951AB">
        <w:trPr>
          <w:trHeight w:hRule="exact" w:val="113"/>
        </w:trPr>
        <w:tc>
          <w:tcPr>
            <w:tcW w:w="10093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0E755B17" w14:textId="77777777" w:rsidR="00BE34A5" w:rsidRPr="003D114E" w:rsidRDefault="00BE34A5" w:rsidP="00FE4913">
            <w:pPr>
              <w:pStyle w:val="leeg"/>
            </w:pPr>
          </w:p>
        </w:tc>
      </w:tr>
      <w:tr w:rsidR="00BE34A5" w:rsidRPr="003D114E" w14:paraId="2164E7C2" w14:textId="77777777" w:rsidTr="005951AB">
        <w:trPr>
          <w:trHeight w:val="340"/>
        </w:trPr>
        <w:tc>
          <w:tcPr>
            <w:tcW w:w="38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C0EDC32" w14:textId="77777777" w:rsidR="00BE34A5" w:rsidRPr="00CA4C88" w:rsidRDefault="00BE34A5" w:rsidP="00FE4913"/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22BF4" w14:textId="77777777" w:rsidR="00BE34A5" w:rsidRDefault="00BE34A5" w:rsidP="00FE4913">
            <w:pPr>
              <w:pStyle w:val="rechts"/>
            </w:pPr>
            <w:r w:rsidRPr="001C69D5">
              <w:rPr>
                <w:sz w:val="18"/>
                <w:szCs w:val="18"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69D5">
              <w:rPr>
                <w:sz w:val="18"/>
                <w:szCs w:val="18"/>
              </w:rPr>
              <w:instrText xml:space="preserve"> FORMCHECKBOX </w:instrText>
            </w:r>
            <w:r w:rsidRPr="001C69D5">
              <w:rPr>
                <w:sz w:val="18"/>
                <w:szCs w:val="18"/>
              </w:rPr>
            </w:r>
            <w:r w:rsidRPr="001C69D5">
              <w:rPr>
                <w:sz w:val="18"/>
                <w:szCs w:val="18"/>
              </w:rPr>
              <w:fldChar w:fldCharType="separate"/>
            </w:r>
            <w:r w:rsidRPr="001C69D5">
              <w:rPr>
                <w:sz w:val="18"/>
                <w:szCs w:val="18"/>
              </w:rPr>
              <w:fldChar w:fldCharType="end"/>
            </w:r>
            <w:r w:rsidRPr="001C69D5">
              <w:rPr>
                <w:sz w:val="18"/>
                <w:szCs w:val="18"/>
              </w:rPr>
              <w:t xml:space="preserve"> </w:t>
            </w:r>
          </w:p>
        </w:tc>
        <w:tc>
          <w:tcPr>
            <w:tcW w:w="942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CF58D" w14:textId="77777777" w:rsidR="00BE34A5" w:rsidRPr="003D114E" w:rsidRDefault="00BE34A5" w:rsidP="00FE4913">
            <w:pPr>
              <w:pStyle w:val="invulveld"/>
              <w:framePr w:hSpace="0" w:wrap="auto" w:vAnchor="margin" w:xAlign="left" w:yAlign="inline"/>
              <w:suppressOverlap w:val="0"/>
            </w:pPr>
            <w:proofErr w:type="gramStart"/>
            <w:r>
              <w:t>natuurlijk</w:t>
            </w:r>
            <w:proofErr w:type="gramEnd"/>
            <w:r>
              <w:t xml:space="preserve"> persoon</w:t>
            </w:r>
          </w:p>
        </w:tc>
      </w:tr>
      <w:tr w:rsidR="00BE34A5" w14:paraId="0AEC8AC4" w14:textId="77777777" w:rsidTr="005951AB">
        <w:trPr>
          <w:trHeight w:val="340"/>
        </w:trPr>
        <w:tc>
          <w:tcPr>
            <w:tcW w:w="67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1BC688" w14:textId="77777777" w:rsidR="00BE34A5" w:rsidRPr="00CA4C88" w:rsidRDefault="00BE34A5" w:rsidP="00FE4913">
            <w:pPr>
              <w:pStyle w:val="leeg"/>
            </w:pPr>
          </w:p>
        </w:tc>
        <w:tc>
          <w:tcPr>
            <w:tcW w:w="31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2D11" w14:textId="11A38D85" w:rsidR="00BE34A5" w:rsidRDefault="00284677" w:rsidP="00FE4913">
            <w:pPr>
              <w:pStyle w:val="rechts"/>
            </w:pPr>
            <w:proofErr w:type="gramStart"/>
            <w:r>
              <w:t>v</w:t>
            </w:r>
            <w:r w:rsidR="00BE34A5">
              <w:t>oornaam</w:t>
            </w:r>
            <w:proofErr w:type="gramEnd"/>
          </w:p>
        </w:tc>
        <w:tc>
          <w:tcPr>
            <w:tcW w:w="6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9C0F6" w14:textId="77777777" w:rsidR="00BE34A5" w:rsidRDefault="00BE34A5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E34A5" w14:paraId="6A738746" w14:textId="77777777" w:rsidTr="005951AB">
        <w:trPr>
          <w:trHeight w:val="340"/>
        </w:trPr>
        <w:tc>
          <w:tcPr>
            <w:tcW w:w="67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F943C2C" w14:textId="77777777" w:rsidR="00BE34A5" w:rsidRPr="00CA4C88" w:rsidRDefault="00BE34A5" w:rsidP="00FE4913">
            <w:pPr>
              <w:pStyle w:val="leeg"/>
            </w:pPr>
          </w:p>
        </w:tc>
        <w:tc>
          <w:tcPr>
            <w:tcW w:w="31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53BF3" w14:textId="1B6B3888" w:rsidR="00BE34A5" w:rsidRDefault="00284677" w:rsidP="00FE4913">
            <w:pPr>
              <w:pStyle w:val="rechts"/>
            </w:pPr>
            <w:proofErr w:type="gramStart"/>
            <w:r>
              <w:t>a</w:t>
            </w:r>
            <w:r w:rsidR="00BE34A5">
              <w:t>chternaam</w:t>
            </w:r>
            <w:proofErr w:type="gramEnd"/>
          </w:p>
        </w:tc>
        <w:tc>
          <w:tcPr>
            <w:tcW w:w="6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9BC8E" w14:textId="77777777" w:rsidR="00BE34A5" w:rsidRDefault="00BE34A5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E34A5" w14:paraId="2A074D6B" w14:textId="77777777" w:rsidTr="005951AB">
        <w:trPr>
          <w:trHeight w:val="340"/>
        </w:trPr>
        <w:tc>
          <w:tcPr>
            <w:tcW w:w="67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1973A6" w14:textId="77777777" w:rsidR="00BE34A5" w:rsidRPr="00CA4C88" w:rsidRDefault="00BE34A5" w:rsidP="00FE4913"/>
        </w:tc>
        <w:tc>
          <w:tcPr>
            <w:tcW w:w="31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A9CD5" w14:textId="1B420860" w:rsidR="00BE34A5" w:rsidRPr="007A3594" w:rsidRDefault="00BE34A5" w:rsidP="0076637F">
            <w:pPr>
              <w:pStyle w:val="rechts"/>
              <w:rPr>
                <w:i/>
                <w:iCs/>
              </w:rPr>
            </w:pPr>
            <w:r w:rsidRPr="007A3594">
              <w:t xml:space="preserve">Belgisch rijksregisternummer of Belgisch </w:t>
            </w:r>
            <w:proofErr w:type="spellStart"/>
            <w:r w:rsidRPr="007A3594">
              <w:t>bis-nummer</w:t>
            </w:r>
            <w:proofErr w:type="spellEnd"/>
          </w:p>
        </w:tc>
        <w:tc>
          <w:tcPr>
            <w:tcW w:w="6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F7DBC" w14:textId="77777777" w:rsidR="00BE34A5" w:rsidRDefault="00BE34A5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E34A5" w:rsidRPr="003D114E" w14:paraId="05456B19" w14:textId="77777777" w:rsidTr="005951AB">
        <w:trPr>
          <w:trHeight w:val="340"/>
        </w:trPr>
        <w:tc>
          <w:tcPr>
            <w:tcW w:w="67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531DD95" w14:textId="77777777" w:rsidR="00BE34A5" w:rsidRPr="00CA4C88" w:rsidRDefault="00BE34A5" w:rsidP="00FE4913"/>
        </w:tc>
        <w:tc>
          <w:tcPr>
            <w:tcW w:w="31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E838F" w14:textId="77777777" w:rsidR="00BE34A5" w:rsidRPr="003D114E" w:rsidRDefault="00BE34A5" w:rsidP="00FE4913">
            <w:pPr>
              <w:pStyle w:val="rechts"/>
            </w:pPr>
            <w:proofErr w:type="gramStart"/>
            <w:r>
              <w:t>straat</w:t>
            </w:r>
            <w:proofErr w:type="gramEnd"/>
            <w:r>
              <w:t xml:space="preserve"> en nummer</w:t>
            </w:r>
          </w:p>
        </w:tc>
        <w:tc>
          <w:tcPr>
            <w:tcW w:w="6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9C41D" w14:textId="77777777" w:rsidR="00BE34A5" w:rsidRPr="003D114E" w:rsidRDefault="00BE34A5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E34A5" w:rsidRPr="003D114E" w14:paraId="77C28351" w14:textId="77777777" w:rsidTr="005951AB">
        <w:trPr>
          <w:trHeight w:val="340"/>
        </w:trPr>
        <w:tc>
          <w:tcPr>
            <w:tcW w:w="67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32A5A66" w14:textId="77777777" w:rsidR="00BE34A5" w:rsidRPr="00CA4C88" w:rsidRDefault="00BE34A5" w:rsidP="00FE4913"/>
        </w:tc>
        <w:tc>
          <w:tcPr>
            <w:tcW w:w="31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ADD5D" w14:textId="77777777" w:rsidR="00BE34A5" w:rsidRPr="003D114E" w:rsidRDefault="00BE34A5" w:rsidP="00FE4913">
            <w:pPr>
              <w:pStyle w:val="rechts"/>
            </w:pPr>
            <w:proofErr w:type="gramStart"/>
            <w:r>
              <w:t>postnummer</w:t>
            </w:r>
            <w:proofErr w:type="gramEnd"/>
            <w:r>
              <w:t xml:space="preserve"> en gemeente</w:t>
            </w:r>
          </w:p>
        </w:tc>
        <w:tc>
          <w:tcPr>
            <w:tcW w:w="6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AF840" w14:textId="77777777" w:rsidR="00BE34A5" w:rsidRPr="003D114E" w:rsidRDefault="00BE34A5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E34A5" w14:paraId="7196FDD2" w14:textId="77777777" w:rsidTr="005951AB">
        <w:trPr>
          <w:trHeight w:val="340"/>
        </w:trPr>
        <w:tc>
          <w:tcPr>
            <w:tcW w:w="67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34B2FB" w14:textId="77777777" w:rsidR="00BE34A5" w:rsidRPr="00CA4C88" w:rsidRDefault="00BE34A5" w:rsidP="00FE4913"/>
        </w:tc>
        <w:tc>
          <w:tcPr>
            <w:tcW w:w="31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3516E" w14:textId="568C8D74" w:rsidR="00BE34A5" w:rsidRDefault="00284677" w:rsidP="00FE4913">
            <w:pPr>
              <w:pStyle w:val="rechts"/>
            </w:pPr>
            <w:proofErr w:type="gramStart"/>
            <w:r>
              <w:t>l</w:t>
            </w:r>
            <w:r w:rsidR="00BE34A5">
              <w:t>and</w:t>
            </w:r>
            <w:proofErr w:type="gramEnd"/>
          </w:p>
        </w:tc>
        <w:tc>
          <w:tcPr>
            <w:tcW w:w="6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7A162" w14:textId="77777777" w:rsidR="00BE34A5" w:rsidRDefault="00BE34A5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E34A5" w:rsidRPr="003D114E" w14:paraId="32DDB28F" w14:textId="77777777" w:rsidTr="005951AB">
        <w:trPr>
          <w:trHeight w:val="340"/>
        </w:trPr>
        <w:tc>
          <w:tcPr>
            <w:tcW w:w="38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8945D98" w14:textId="77777777" w:rsidR="00BE34A5" w:rsidRPr="00CA4C88" w:rsidRDefault="00BE34A5" w:rsidP="00FE4913">
            <w:pPr>
              <w:pStyle w:val="leeg"/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7773E" w14:textId="77777777" w:rsidR="00BE34A5" w:rsidRDefault="00BE34A5" w:rsidP="00FE4913">
            <w:pPr>
              <w:pStyle w:val="rechts"/>
            </w:pPr>
            <w:r w:rsidRPr="001C69D5">
              <w:rPr>
                <w:sz w:val="18"/>
                <w:szCs w:val="18"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69D5">
              <w:rPr>
                <w:sz w:val="18"/>
                <w:szCs w:val="18"/>
              </w:rPr>
              <w:instrText xml:space="preserve"> FORMCHECKBOX </w:instrText>
            </w:r>
            <w:r w:rsidRPr="001C69D5">
              <w:rPr>
                <w:sz w:val="18"/>
                <w:szCs w:val="18"/>
              </w:rPr>
            </w:r>
            <w:r w:rsidRPr="001C69D5">
              <w:rPr>
                <w:sz w:val="18"/>
                <w:szCs w:val="18"/>
              </w:rPr>
              <w:fldChar w:fldCharType="separate"/>
            </w:r>
            <w:r w:rsidRPr="001C69D5">
              <w:rPr>
                <w:sz w:val="18"/>
                <w:szCs w:val="18"/>
              </w:rPr>
              <w:fldChar w:fldCharType="end"/>
            </w:r>
            <w:r w:rsidRPr="001C69D5">
              <w:rPr>
                <w:sz w:val="18"/>
                <w:szCs w:val="18"/>
              </w:rPr>
              <w:t xml:space="preserve"> </w:t>
            </w:r>
          </w:p>
        </w:tc>
        <w:tc>
          <w:tcPr>
            <w:tcW w:w="942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67C5C" w14:textId="5F9CB93F" w:rsidR="00BE34A5" w:rsidRPr="003D114E" w:rsidRDefault="00284677" w:rsidP="00FE4913">
            <w:pPr>
              <w:pStyle w:val="invulveld"/>
              <w:framePr w:hSpace="0" w:wrap="auto" w:vAnchor="margin" w:xAlign="left" w:yAlign="inline"/>
              <w:suppressOverlap w:val="0"/>
            </w:pPr>
            <w:proofErr w:type="gramStart"/>
            <w:r>
              <w:t>r</w:t>
            </w:r>
            <w:r w:rsidR="00BE34A5">
              <w:t>echtspersoon</w:t>
            </w:r>
            <w:proofErr w:type="gramEnd"/>
          </w:p>
        </w:tc>
      </w:tr>
      <w:tr w:rsidR="00BE34A5" w:rsidRPr="003D114E" w14:paraId="4E5C3D94" w14:textId="77777777" w:rsidTr="005951AB">
        <w:trPr>
          <w:trHeight w:val="340"/>
        </w:trPr>
        <w:tc>
          <w:tcPr>
            <w:tcW w:w="67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17E951" w14:textId="77777777" w:rsidR="00BE34A5" w:rsidRPr="00CA4C88" w:rsidRDefault="00BE34A5" w:rsidP="00FE4913">
            <w:pPr>
              <w:pStyle w:val="leeg"/>
            </w:pPr>
          </w:p>
        </w:tc>
        <w:tc>
          <w:tcPr>
            <w:tcW w:w="31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ED2AA" w14:textId="77777777" w:rsidR="00BE34A5" w:rsidRPr="003D114E" w:rsidRDefault="00BE34A5" w:rsidP="00FE4913">
            <w:pPr>
              <w:pStyle w:val="rechts"/>
            </w:pPr>
            <w:proofErr w:type="gramStart"/>
            <w:r>
              <w:t>officiële</w:t>
            </w:r>
            <w:proofErr w:type="gramEnd"/>
            <w:r>
              <w:t xml:space="preserve"> naam van de onderneming</w:t>
            </w:r>
            <w:r w:rsidDel="00D60D1C">
              <w:t xml:space="preserve"> </w:t>
            </w:r>
          </w:p>
        </w:tc>
        <w:tc>
          <w:tcPr>
            <w:tcW w:w="6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4C8E8" w14:textId="77777777" w:rsidR="00BE34A5" w:rsidRPr="003D114E" w:rsidRDefault="00BE34A5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E34A5" w14:paraId="01A01EF2" w14:textId="77777777" w:rsidTr="005951AB">
        <w:trPr>
          <w:trHeight w:val="340"/>
        </w:trPr>
        <w:tc>
          <w:tcPr>
            <w:tcW w:w="67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3B333AD" w14:textId="77777777" w:rsidR="00BE34A5" w:rsidRPr="00CA4C88" w:rsidRDefault="00BE34A5" w:rsidP="00FE4913">
            <w:pPr>
              <w:pStyle w:val="leeg"/>
            </w:pPr>
          </w:p>
        </w:tc>
        <w:tc>
          <w:tcPr>
            <w:tcW w:w="31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256AD" w14:textId="1301A4A7" w:rsidR="00BE34A5" w:rsidRDefault="00284677" w:rsidP="00FE4913">
            <w:pPr>
              <w:pStyle w:val="rechts"/>
            </w:pPr>
            <w:proofErr w:type="gramStart"/>
            <w:r>
              <w:t>o</w:t>
            </w:r>
            <w:r w:rsidR="00BE34A5">
              <w:t>ndernemingsnummer</w:t>
            </w:r>
            <w:proofErr w:type="gramEnd"/>
          </w:p>
        </w:tc>
        <w:tc>
          <w:tcPr>
            <w:tcW w:w="6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41B17" w14:textId="77777777" w:rsidR="00BE34A5" w:rsidRDefault="00BE34A5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E34A5" w14:paraId="5B633CEC" w14:textId="77777777" w:rsidTr="005951AB">
        <w:trPr>
          <w:trHeight w:val="340"/>
        </w:trPr>
        <w:tc>
          <w:tcPr>
            <w:tcW w:w="67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6CFD85E" w14:textId="77777777" w:rsidR="00BE34A5" w:rsidRPr="00CA4C88" w:rsidRDefault="00BE34A5" w:rsidP="00FE4913">
            <w:pPr>
              <w:pStyle w:val="leeg"/>
            </w:pPr>
          </w:p>
        </w:tc>
        <w:tc>
          <w:tcPr>
            <w:tcW w:w="31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C7FAB" w14:textId="77777777" w:rsidR="00BE34A5" w:rsidRDefault="00BE34A5" w:rsidP="00FE4913">
            <w:pPr>
              <w:pStyle w:val="rechts"/>
            </w:pPr>
            <w:proofErr w:type="gramStart"/>
            <w:r>
              <w:t>straat</w:t>
            </w:r>
            <w:proofErr w:type="gramEnd"/>
            <w:r>
              <w:t xml:space="preserve"> en nummer</w:t>
            </w:r>
          </w:p>
        </w:tc>
        <w:tc>
          <w:tcPr>
            <w:tcW w:w="6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A8954" w14:textId="77777777" w:rsidR="00BE34A5" w:rsidRDefault="00BE34A5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E34A5" w14:paraId="251F7356" w14:textId="77777777" w:rsidTr="005951AB">
        <w:trPr>
          <w:trHeight w:val="340"/>
        </w:trPr>
        <w:tc>
          <w:tcPr>
            <w:tcW w:w="67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2508AC" w14:textId="77777777" w:rsidR="00BE34A5" w:rsidRPr="00CA4C88" w:rsidRDefault="00BE34A5" w:rsidP="00FE4913">
            <w:pPr>
              <w:pStyle w:val="leeg"/>
            </w:pPr>
          </w:p>
        </w:tc>
        <w:tc>
          <w:tcPr>
            <w:tcW w:w="31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A6747" w14:textId="77777777" w:rsidR="00BE34A5" w:rsidRDefault="00BE34A5" w:rsidP="00FE4913">
            <w:pPr>
              <w:pStyle w:val="rechts"/>
            </w:pPr>
            <w:proofErr w:type="gramStart"/>
            <w:r>
              <w:t>postnummer</w:t>
            </w:r>
            <w:proofErr w:type="gramEnd"/>
            <w:r>
              <w:t xml:space="preserve"> en gemeente</w:t>
            </w:r>
          </w:p>
        </w:tc>
        <w:tc>
          <w:tcPr>
            <w:tcW w:w="6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902DC" w14:textId="77777777" w:rsidR="00BE34A5" w:rsidRDefault="00BE34A5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E34A5" w14:paraId="515E9BC1" w14:textId="77777777" w:rsidTr="005951AB">
        <w:trPr>
          <w:trHeight w:val="340"/>
        </w:trPr>
        <w:tc>
          <w:tcPr>
            <w:tcW w:w="67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9873AC" w14:textId="77777777" w:rsidR="00BE34A5" w:rsidRPr="00CA4C88" w:rsidRDefault="00BE34A5" w:rsidP="00FE4913">
            <w:pPr>
              <w:pStyle w:val="leeg"/>
            </w:pPr>
          </w:p>
        </w:tc>
        <w:tc>
          <w:tcPr>
            <w:tcW w:w="31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A679F" w14:textId="126154DB" w:rsidR="00BE34A5" w:rsidRDefault="00284677" w:rsidP="00FE4913">
            <w:pPr>
              <w:pStyle w:val="rechts"/>
            </w:pPr>
            <w:proofErr w:type="gramStart"/>
            <w:r>
              <w:t>l</w:t>
            </w:r>
            <w:r w:rsidR="00BE34A5">
              <w:t>and</w:t>
            </w:r>
            <w:proofErr w:type="gramEnd"/>
          </w:p>
        </w:tc>
        <w:tc>
          <w:tcPr>
            <w:tcW w:w="6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62C4E" w14:textId="77777777" w:rsidR="00BE34A5" w:rsidRDefault="00BE34A5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E34A5" w14:paraId="1F8E3EB6" w14:textId="77777777" w:rsidTr="005951AB">
        <w:trPr>
          <w:trHeight w:val="340"/>
        </w:trPr>
        <w:tc>
          <w:tcPr>
            <w:tcW w:w="67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8A18C6" w14:textId="77777777" w:rsidR="00BE34A5" w:rsidRPr="00CA4C88" w:rsidRDefault="00BE34A5" w:rsidP="00FE4913">
            <w:pPr>
              <w:pStyle w:val="leeg"/>
            </w:pPr>
          </w:p>
        </w:tc>
        <w:tc>
          <w:tcPr>
            <w:tcW w:w="31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53FB8" w14:textId="77777777" w:rsidR="00BE34A5" w:rsidRDefault="00BE34A5" w:rsidP="00FE4913">
            <w:pPr>
              <w:pStyle w:val="rechts"/>
            </w:pPr>
            <w:proofErr w:type="gramStart"/>
            <w:r>
              <w:rPr>
                <w:rStyle w:val="Zwaar"/>
                <w:b w:val="0"/>
                <w:iCs/>
              </w:rPr>
              <w:t>v</w:t>
            </w:r>
            <w:r w:rsidRPr="003B5F6A">
              <w:rPr>
                <w:rStyle w:val="Zwaar"/>
                <w:b w:val="0"/>
                <w:iCs/>
              </w:rPr>
              <w:t>oor</w:t>
            </w:r>
            <w:proofErr w:type="gramEnd"/>
            <w:r>
              <w:rPr>
                <w:rStyle w:val="Zwaar"/>
                <w:b w:val="0"/>
                <w:iCs/>
              </w:rPr>
              <w:t>- en achter</w:t>
            </w:r>
            <w:r w:rsidRPr="003B5F6A">
              <w:rPr>
                <w:rStyle w:val="Zwaar"/>
                <w:b w:val="0"/>
                <w:iCs/>
              </w:rPr>
              <w:t>naam van persoon die bevoegd is om te tekenen in naam van de onderneming</w:t>
            </w:r>
          </w:p>
        </w:tc>
        <w:tc>
          <w:tcPr>
            <w:tcW w:w="6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A3CE1" w14:textId="77777777" w:rsidR="00BE34A5" w:rsidRDefault="00BE34A5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F0A33" w:rsidRPr="003D114E" w14:paraId="276166CC" w14:textId="77777777" w:rsidTr="005951AB">
        <w:trPr>
          <w:trHeight w:hRule="exact" w:val="340"/>
        </w:trPr>
        <w:tc>
          <w:tcPr>
            <w:tcW w:w="10093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07ACB563" w14:textId="77777777" w:rsidR="00CF0A33" w:rsidRDefault="00CF0A33" w:rsidP="00FE4913">
            <w:pPr>
              <w:pStyle w:val="leeg"/>
            </w:pPr>
            <w:r>
              <w:br w:type="page"/>
            </w:r>
          </w:p>
          <w:p w14:paraId="1CD80C6D" w14:textId="77777777" w:rsidR="00CF0A33" w:rsidRPr="003D114E" w:rsidRDefault="00CF0A33" w:rsidP="00CF0A33">
            <w:pPr>
              <w:pStyle w:val="leeg"/>
              <w:jc w:val="center"/>
            </w:pPr>
          </w:p>
        </w:tc>
      </w:tr>
      <w:tr w:rsidR="00C87FA4" w:rsidRPr="003D114E" w14:paraId="47100A7D" w14:textId="77777777" w:rsidTr="005951AB">
        <w:trPr>
          <w:trHeight w:hRule="exact" w:val="397"/>
        </w:trPr>
        <w:tc>
          <w:tcPr>
            <w:tcW w:w="4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0B272D2" w14:textId="518A9B61" w:rsidR="00C87FA4" w:rsidRPr="003D114E" w:rsidRDefault="00BA7855" w:rsidP="00C87FA4">
            <w:pPr>
              <w:pStyle w:val="leeg"/>
            </w:pPr>
            <w:r>
              <w:br w:type="page"/>
            </w:r>
          </w:p>
        </w:tc>
        <w:tc>
          <w:tcPr>
            <w:tcW w:w="967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</w:tcPr>
          <w:p w14:paraId="38EBBF20" w14:textId="63F1B433" w:rsidR="00C87FA4" w:rsidRPr="003D114E" w:rsidRDefault="00C87FA4" w:rsidP="00C87FA4">
            <w:pPr>
              <w:pStyle w:val="Kop1"/>
              <w:spacing w:before="0"/>
              <w:ind w:left="29"/>
              <w:rPr>
                <w:rFonts w:cs="Calibri"/>
              </w:rPr>
            </w:pPr>
            <w:r>
              <w:rPr>
                <w:rFonts w:cs="Calibri"/>
              </w:rPr>
              <w:t>Volmacht</w:t>
            </w:r>
          </w:p>
        </w:tc>
      </w:tr>
      <w:tr w:rsidR="00C87FA4" w:rsidRPr="003D114E" w14:paraId="3CE1385B" w14:textId="77777777" w:rsidTr="005951AB">
        <w:trPr>
          <w:trHeight w:hRule="exact" w:val="113"/>
        </w:trPr>
        <w:tc>
          <w:tcPr>
            <w:tcW w:w="10093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4D6F2B69" w14:textId="77777777" w:rsidR="00C87FA4" w:rsidRPr="003D114E" w:rsidRDefault="00C87FA4" w:rsidP="00C87FA4">
            <w:pPr>
              <w:pStyle w:val="leeg"/>
              <w:jc w:val="left"/>
            </w:pPr>
          </w:p>
        </w:tc>
      </w:tr>
      <w:tr w:rsidR="00C87FA4" w:rsidRPr="001A36C8" w14:paraId="3B289288" w14:textId="77777777" w:rsidTr="005951AB">
        <w:tc>
          <w:tcPr>
            <w:tcW w:w="4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44776D" w14:textId="261D70CE" w:rsidR="00C87FA4" w:rsidRDefault="00C87FA4" w:rsidP="00C87FA4">
            <w:pPr>
              <w:pStyle w:val="nummersvragen"/>
              <w:framePr w:hSpace="0" w:wrap="auto" w:vAnchor="margin" w:xAlign="left" w:yAlign="inline"/>
              <w:suppressOverlap w:val="0"/>
            </w:pPr>
            <w:r>
              <w:t>6</w:t>
            </w:r>
          </w:p>
        </w:tc>
        <w:tc>
          <w:tcPr>
            <w:tcW w:w="967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59AB3BFC" w14:textId="2FA46AE3" w:rsidR="00C87FA4" w:rsidRDefault="00C87FA4" w:rsidP="00C87FA4">
            <w:pPr>
              <w:pStyle w:val="Aanwijzing"/>
              <w:rPr>
                <w:rStyle w:val="Nadruk"/>
                <w:i/>
                <w:iCs w:val="0"/>
              </w:rPr>
            </w:pPr>
            <w:r w:rsidRPr="007A3594">
              <w:rPr>
                <w:rStyle w:val="Nadruk"/>
                <w:i/>
                <w:iCs w:val="0"/>
              </w:rPr>
              <w:t xml:space="preserve">Het is mogelijk om een </w:t>
            </w:r>
            <w:proofErr w:type="spellStart"/>
            <w:r w:rsidRPr="007A3594">
              <w:rPr>
                <w:rStyle w:val="Nadruk"/>
                <w:i/>
                <w:iCs w:val="0"/>
              </w:rPr>
              <w:t>volmachthouder</w:t>
            </w:r>
            <w:proofErr w:type="spellEnd"/>
            <w:r w:rsidRPr="007A3594">
              <w:rPr>
                <w:rStyle w:val="Nadruk"/>
                <w:i/>
                <w:iCs w:val="0"/>
              </w:rPr>
              <w:t xml:space="preserve"> aan te </w:t>
            </w:r>
            <w:r>
              <w:rPr>
                <w:rStyle w:val="Nadruk"/>
                <w:i/>
                <w:iCs w:val="0"/>
              </w:rPr>
              <w:t>wijz</w:t>
            </w:r>
            <w:r w:rsidRPr="007A3594">
              <w:rPr>
                <w:rStyle w:val="Nadruk"/>
                <w:i/>
                <w:iCs w:val="0"/>
              </w:rPr>
              <w:t xml:space="preserve">en. Als </w:t>
            </w:r>
            <w:r>
              <w:rPr>
                <w:rStyle w:val="Nadruk"/>
                <w:i/>
                <w:iCs w:val="0"/>
              </w:rPr>
              <w:t xml:space="preserve">u </w:t>
            </w:r>
            <w:r w:rsidRPr="007A3594">
              <w:rPr>
                <w:rStyle w:val="Nadruk"/>
                <w:i/>
                <w:iCs w:val="0"/>
              </w:rPr>
              <w:t>één gezamenlijke aanvraag voor</w:t>
            </w:r>
            <w:r>
              <w:rPr>
                <w:rStyle w:val="Nadruk"/>
                <w:i/>
                <w:iCs w:val="0"/>
              </w:rPr>
              <w:t xml:space="preserve"> verschillende erfgenamen indient</w:t>
            </w:r>
            <w:r w:rsidRPr="007A3594">
              <w:rPr>
                <w:rStyle w:val="Nadruk"/>
                <w:i/>
                <w:iCs w:val="0"/>
              </w:rPr>
              <w:t xml:space="preserve">, </w:t>
            </w:r>
            <w:r>
              <w:rPr>
                <w:rStyle w:val="Nadruk"/>
                <w:i/>
                <w:iCs w:val="0"/>
                <w:u w:val="single"/>
              </w:rPr>
              <w:t>bent u verplicht</w:t>
            </w:r>
            <w:r w:rsidRPr="008C6E99">
              <w:rPr>
                <w:rStyle w:val="Nadruk"/>
                <w:i/>
                <w:iCs w:val="0"/>
              </w:rPr>
              <w:t xml:space="preserve"> </w:t>
            </w:r>
            <w:r>
              <w:rPr>
                <w:rStyle w:val="Nadruk"/>
                <w:i/>
                <w:iCs w:val="0"/>
              </w:rPr>
              <w:t xml:space="preserve">om </w:t>
            </w:r>
            <w:r w:rsidRPr="007A3594">
              <w:rPr>
                <w:rStyle w:val="Nadruk"/>
                <w:i/>
                <w:iCs w:val="0"/>
              </w:rPr>
              <w:t xml:space="preserve">een </w:t>
            </w:r>
            <w:proofErr w:type="spellStart"/>
            <w:r w:rsidRPr="007A3594">
              <w:rPr>
                <w:rStyle w:val="Nadruk"/>
                <w:i/>
                <w:iCs w:val="0"/>
              </w:rPr>
              <w:t>volmachthouder</w:t>
            </w:r>
            <w:proofErr w:type="spellEnd"/>
            <w:r w:rsidRPr="007A3594">
              <w:rPr>
                <w:rStyle w:val="Nadruk"/>
                <w:i/>
                <w:iCs w:val="0"/>
              </w:rPr>
              <w:t xml:space="preserve"> aan</w:t>
            </w:r>
            <w:r>
              <w:rPr>
                <w:rStyle w:val="Nadruk"/>
                <w:i/>
                <w:iCs w:val="0"/>
              </w:rPr>
              <w:t xml:space="preserve"> te wijz</w:t>
            </w:r>
            <w:r w:rsidRPr="007A3594">
              <w:rPr>
                <w:rStyle w:val="Nadruk"/>
                <w:i/>
                <w:iCs w:val="0"/>
              </w:rPr>
              <w:t>en</w:t>
            </w:r>
            <w:r>
              <w:rPr>
                <w:rStyle w:val="Nadruk"/>
                <w:i/>
                <w:iCs w:val="0"/>
              </w:rPr>
              <w:t xml:space="preserve">. </w:t>
            </w:r>
          </w:p>
          <w:p w14:paraId="192927AA" w14:textId="77777777" w:rsidR="00C87FA4" w:rsidRDefault="00C87FA4" w:rsidP="00C87FA4">
            <w:pPr>
              <w:pStyle w:val="Aanwijzing"/>
              <w:rPr>
                <w:rStyle w:val="Nadruk"/>
                <w:i/>
                <w:iCs w:val="0"/>
              </w:rPr>
            </w:pPr>
            <w:r>
              <w:rPr>
                <w:rStyle w:val="Nadruk"/>
                <w:i/>
                <w:iCs w:val="0"/>
              </w:rPr>
              <w:t xml:space="preserve">Hou er rekening mee dat de </w:t>
            </w:r>
            <w:proofErr w:type="spellStart"/>
            <w:r>
              <w:rPr>
                <w:rStyle w:val="Nadruk"/>
                <w:i/>
                <w:iCs w:val="0"/>
              </w:rPr>
              <w:t>volmachthouder</w:t>
            </w:r>
            <w:proofErr w:type="spellEnd"/>
            <w:r>
              <w:rPr>
                <w:rStyle w:val="Nadruk"/>
                <w:i/>
                <w:iCs w:val="0"/>
              </w:rPr>
              <w:t xml:space="preserve"> in het bezit moet zijn van een </w:t>
            </w:r>
            <w:r w:rsidRPr="007A3594">
              <w:rPr>
                <w:rStyle w:val="Nadruk"/>
                <w:i/>
                <w:iCs w:val="0"/>
              </w:rPr>
              <w:t xml:space="preserve">Belgisch rijksregisternummer of </w:t>
            </w:r>
            <w:r>
              <w:rPr>
                <w:rStyle w:val="Nadruk"/>
                <w:i/>
                <w:iCs w:val="0"/>
              </w:rPr>
              <w:t xml:space="preserve">een </w:t>
            </w:r>
            <w:r w:rsidRPr="007A3594">
              <w:rPr>
                <w:rStyle w:val="Nadruk"/>
                <w:i/>
                <w:iCs w:val="0"/>
              </w:rPr>
              <w:t xml:space="preserve">Belgisch </w:t>
            </w:r>
            <w:proofErr w:type="spellStart"/>
            <w:r w:rsidRPr="007A3594">
              <w:rPr>
                <w:rStyle w:val="Nadruk"/>
                <w:i/>
                <w:iCs w:val="0"/>
              </w:rPr>
              <w:t>bis-nummer</w:t>
            </w:r>
            <w:proofErr w:type="spellEnd"/>
            <w:r>
              <w:rPr>
                <w:rStyle w:val="Nadruk"/>
                <w:i/>
                <w:iCs w:val="0"/>
              </w:rPr>
              <w:t>.</w:t>
            </w:r>
          </w:p>
          <w:p w14:paraId="7BA67021" w14:textId="6AC8C577" w:rsidR="00C87FA4" w:rsidRPr="00C27689" w:rsidRDefault="00C87FA4" w:rsidP="00C87FA4">
            <w:pPr>
              <w:ind w:left="29"/>
              <w:rPr>
                <w:rStyle w:val="Zwaar"/>
                <w:i/>
                <w:iCs/>
              </w:rPr>
            </w:pPr>
            <w:r w:rsidRPr="00C27689">
              <w:rPr>
                <w:i/>
                <w:iCs/>
              </w:rPr>
              <w:t xml:space="preserve">Als u een </w:t>
            </w:r>
            <w:proofErr w:type="spellStart"/>
            <w:r w:rsidRPr="00C27689">
              <w:rPr>
                <w:i/>
                <w:iCs/>
              </w:rPr>
              <w:t>volmachthouder</w:t>
            </w:r>
            <w:proofErr w:type="spellEnd"/>
            <w:r w:rsidRPr="00C27689">
              <w:rPr>
                <w:i/>
                <w:iCs/>
              </w:rPr>
              <w:t xml:space="preserve"> aanwijst, voert die alle opdrachten, vermeld in </w:t>
            </w:r>
            <w:r w:rsidRPr="00F7720A">
              <w:rPr>
                <w:i/>
              </w:rPr>
              <w:t xml:space="preserve">aanwijzing </w:t>
            </w:r>
            <w:r>
              <w:rPr>
                <w:i/>
              </w:rPr>
              <w:t>9</w:t>
            </w:r>
            <w:r w:rsidRPr="00C27689">
              <w:rPr>
                <w:i/>
                <w:iCs/>
              </w:rPr>
              <w:t xml:space="preserve">, uit in naam van de </w:t>
            </w:r>
            <w:r>
              <w:rPr>
                <w:i/>
                <w:iCs/>
              </w:rPr>
              <w:t>erfopvolger(s)</w:t>
            </w:r>
            <w:r w:rsidRPr="00C27689">
              <w:rPr>
                <w:i/>
                <w:iCs/>
              </w:rPr>
              <w:t xml:space="preserve"> (volmachtgever).</w:t>
            </w:r>
          </w:p>
        </w:tc>
      </w:tr>
      <w:tr w:rsidR="006411D0" w14:paraId="670EA69C" w14:textId="77777777" w:rsidTr="005951AB">
        <w:trPr>
          <w:trHeight w:hRule="exact" w:val="113"/>
        </w:trPr>
        <w:tc>
          <w:tcPr>
            <w:tcW w:w="10093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342E15FF" w14:textId="77777777" w:rsidR="006411D0" w:rsidRDefault="006411D0" w:rsidP="00FE4913">
            <w:pPr>
              <w:pStyle w:val="Kop1"/>
              <w:spacing w:before="0"/>
              <w:ind w:left="29"/>
              <w:rPr>
                <w:rFonts w:cs="Calibri"/>
              </w:rPr>
            </w:pPr>
          </w:p>
        </w:tc>
      </w:tr>
      <w:tr w:rsidR="00C87FA4" w:rsidRPr="001A36C8" w14:paraId="503C3555" w14:textId="77777777" w:rsidTr="005951AB">
        <w:trPr>
          <w:trHeight w:val="340"/>
        </w:trPr>
        <w:tc>
          <w:tcPr>
            <w:tcW w:w="4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8075E8" w14:textId="2CAFC147" w:rsidR="00C87FA4" w:rsidRPr="001A36C8" w:rsidRDefault="00C87FA4" w:rsidP="00C87FA4">
            <w:pPr>
              <w:pStyle w:val="nummersvragen"/>
              <w:framePr w:hSpace="0" w:wrap="auto" w:vAnchor="margin" w:xAlign="left" w:yAlign="inline"/>
              <w:suppressOverlap w:val="0"/>
            </w:pPr>
            <w:r>
              <w:t>7</w:t>
            </w:r>
          </w:p>
        </w:tc>
        <w:tc>
          <w:tcPr>
            <w:tcW w:w="967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5D383453" w14:textId="60E09A7A" w:rsidR="00C87FA4" w:rsidRPr="001A36C8" w:rsidRDefault="00C87FA4" w:rsidP="00E275B9">
            <w:pPr>
              <w:ind w:left="29"/>
              <w:rPr>
                <w:rStyle w:val="Zwaar"/>
              </w:rPr>
            </w:pPr>
            <w:r>
              <w:rPr>
                <w:rStyle w:val="Zwaar"/>
              </w:rPr>
              <w:t>Bent u de enige erfopvolger?</w:t>
            </w:r>
          </w:p>
        </w:tc>
      </w:tr>
      <w:tr w:rsidR="00C87FA4" w:rsidRPr="001A36C8" w14:paraId="7ED9456E" w14:textId="77777777" w:rsidTr="005951AB">
        <w:trPr>
          <w:trHeight w:val="340"/>
        </w:trPr>
        <w:tc>
          <w:tcPr>
            <w:tcW w:w="4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0D6EE46" w14:textId="77777777" w:rsidR="00C87FA4" w:rsidRPr="001A36C8" w:rsidRDefault="00C87FA4" w:rsidP="00C87FA4">
            <w:pPr>
              <w:pStyle w:val="nummersvragen"/>
              <w:framePr w:hSpace="0" w:wrap="auto" w:vAnchor="margin" w:xAlign="left" w:yAlign="inline"/>
              <w:suppressOverlap w:val="0"/>
            </w:pPr>
          </w:p>
        </w:tc>
        <w:tc>
          <w:tcPr>
            <w:tcW w:w="3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0C57855" w14:textId="602BB1D5" w:rsidR="00C87FA4" w:rsidRPr="005951AB" w:rsidRDefault="00C87FA4" w:rsidP="00C87FA4">
            <w:pPr>
              <w:ind w:left="29"/>
              <w:rPr>
                <w:rStyle w:val="Zwaar"/>
                <w:sz w:val="18"/>
                <w:szCs w:val="18"/>
              </w:rPr>
            </w:pPr>
            <w:r w:rsidRPr="005951AB">
              <w:rPr>
                <w:sz w:val="18"/>
                <w:szCs w:val="18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51AB">
              <w:rPr>
                <w:sz w:val="18"/>
                <w:szCs w:val="18"/>
              </w:rPr>
              <w:instrText xml:space="preserve"> FORMCHECKBOX </w:instrText>
            </w:r>
            <w:r w:rsidRPr="005951AB">
              <w:rPr>
                <w:sz w:val="18"/>
                <w:szCs w:val="18"/>
              </w:rPr>
            </w:r>
            <w:r w:rsidRPr="005951AB">
              <w:rPr>
                <w:sz w:val="18"/>
                <w:szCs w:val="18"/>
              </w:rPr>
              <w:fldChar w:fldCharType="separate"/>
            </w:r>
            <w:r w:rsidRPr="005951AB">
              <w:rPr>
                <w:sz w:val="18"/>
                <w:szCs w:val="18"/>
              </w:rPr>
              <w:fldChar w:fldCharType="end"/>
            </w:r>
          </w:p>
        </w:tc>
        <w:tc>
          <w:tcPr>
            <w:tcW w:w="9282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407FB897" w14:textId="0A286709" w:rsidR="00C87FA4" w:rsidRPr="0078586D" w:rsidRDefault="00EE3277" w:rsidP="00C87FA4">
            <w:pPr>
              <w:ind w:left="29"/>
              <w:rPr>
                <w:rStyle w:val="Zwaar"/>
                <w:b w:val="0"/>
                <w:bCs w:val="0"/>
              </w:rPr>
            </w:pPr>
            <w:r>
              <w:rPr>
                <w:rStyle w:val="Zwaar"/>
                <w:b w:val="0"/>
                <w:bCs w:val="0"/>
              </w:rPr>
              <w:t>J</w:t>
            </w:r>
            <w:r w:rsidRPr="0078586D">
              <w:rPr>
                <w:rStyle w:val="Zwaar"/>
                <w:b w:val="0"/>
                <w:bCs w:val="0"/>
              </w:rPr>
              <w:t>a</w:t>
            </w:r>
            <w:r w:rsidR="00785A10">
              <w:rPr>
                <w:rStyle w:val="Zwaar"/>
                <w:b w:val="0"/>
                <w:bCs w:val="0"/>
              </w:rPr>
              <w:t xml:space="preserve">, </w:t>
            </w:r>
            <w:r w:rsidR="00C87FA4" w:rsidRPr="0078586D">
              <w:rPr>
                <w:rStyle w:val="Zwaar"/>
                <w:b w:val="0"/>
                <w:bCs w:val="0"/>
              </w:rPr>
              <w:t xml:space="preserve">ik ben de enige erfopvolger. </w:t>
            </w:r>
            <w:r w:rsidR="00F82F10" w:rsidRPr="005951AB">
              <w:rPr>
                <w:rStyle w:val="Zwaar"/>
              </w:rPr>
              <w:t>Wilt u een volmacht geven?</w:t>
            </w:r>
          </w:p>
        </w:tc>
      </w:tr>
      <w:tr w:rsidR="00B448AF" w:rsidRPr="001A36C8" w14:paraId="478FDAD2" w14:textId="77777777" w:rsidTr="005951AB">
        <w:trPr>
          <w:trHeight w:val="340"/>
        </w:trPr>
        <w:tc>
          <w:tcPr>
            <w:tcW w:w="81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DB0120D" w14:textId="77777777" w:rsidR="00B448AF" w:rsidRDefault="00B448AF" w:rsidP="00C87FA4">
            <w:pPr>
              <w:ind w:left="29"/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14:paraId="1FC13E0E" w14:textId="3070FE00" w:rsidR="00B448AF" w:rsidRPr="005951AB" w:rsidRDefault="00B448AF" w:rsidP="00C87FA4">
            <w:pPr>
              <w:ind w:left="29"/>
              <w:rPr>
                <w:rStyle w:val="Zwaar"/>
                <w:sz w:val="18"/>
                <w:szCs w:val="18"/>
              </w:rPr>
            </w:pPr>
            <w:r w:rsidRPr="005951AB">
              <w:rPr>
                <w:sz w:val="18"/>
                <w:szCs w:val="18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51AB">
              <w:rPr>
                <w:sz w:val="18"/>
                <w:szCs w:val="18"/>
              </w:rPr>
              <w:instrText xml:space="preserve"> FORMCHECKBOX </w:instrText>
            </w:r>
            <w:r w:rsidRPr="005951AB">
              <w:rPr>
                <w:sz w:val="18"/>
                <w:szCs w:val="18"/>
              </w:rPr>
            </w:r>
            <w:r w:rsidRPr="005951AB">
              <w:rPr>
                <w:sz w:val="18"/>
                <w:szCs w:val="18"/>
              </w:rPr>
              <w:fldChar w:fldCharType="separate"/>
            </w:r>
            <w:r w:rsidRPr="005951AB">
              <w:rPr>
                <w:sz w:val="18"/>
                <w:szCs w:val="18"/>
              </w:rPr>
              <w:fldChar w:fldCharType="end"/>
            </w:r>
          </w:p>
        </w:tc>
        <w:tc>
          <w:tcPr>
            <w:tcW w:w="8917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36B136CB" w14:textId="4B058C93" w:rsidR="00F84E58" w:rsidRPr="0078586D" w:rsidRDefault="00F82F10" w:rsidP="00F84E58">
            <w:pPr>
              <w:ind w:left="29"/>
              <w:rPr>
                <w:rStyle w:val="Zwaar"/>
                <w:b w:val="0"/>
                <w:bCs w:val="0"/>
              </w:rPr>
            </w:pPr>
            <w:r>
              <w:rPr>
                <w:rStyle w:val="Zwaar"/>
                <w:b w:val="0"/>
                <w:bCs w:val="0"/>
              </w:rPr>
              <w:t>Ja, i</w:t>
            </w:r>
            <w:r w:rsidRPr="0078586D">
              <w:rPr>
                <w:rStyle w:val="Zwaar"/>
                <w:b w:val="0"/>
                <w:bCs w:val="0"/>
              </w:rPr>
              <w:t xml:space="preserve">k </w:t>
            </w:r>
            <w:r w:rsidR="00B448AF" w:rsidRPr="0078586D">
              <w:rPr>
                <w:rStyle w:val="Zwaar"/>
                <w:b w:val="0"/>
                <w:bCs w:val="0"/>
              </w:rPr>
              <w:t>w</w:t>
            </w:r>
            <w:r w:rsidR="00E65087">
              <w:rPr>
                <w:rStyle w:val="Zwaar"/>
                <w:b w:val="0"/>
                <w:bCs w:val="0"/>
              </w:rPr>
              <w:t>il</w:t>
            </w:r>
            <w:r w:rsidR="00B448AF" w:rsidRPr="0078586D">
              <w:rPr>
                <w:rStyle w:val="Zwaar"/>
                <w:b w:val="0"/>
                <w:bCs w:val="0"/>
              </w:rPr>
              <w:t xml:space="preserve"> een volmacht geven aan een derde</w:t>
            </w:r>
            <w:r w:rsidR="00B448AF">
              <w:rPr>
                <w:rStyle w:val="Zwaar"/>
                <w:b w:val="0"/>
                <w:bCs w:val="0"/>
              </w:rPr>
              <w:t>.</w:t>
            </w:r>
            <w:r w:rsidR="00B448AF" w:rsidRPr="00205CB6">
              <w:rPr>
                <w:rStyle w:val="Zwaar"/>
              </w:rPr>
              <w:t xml:space="preserve"> </w:t>
            </w:r>
            <w:r w:rsidR="00B448AF" w:rsidRPr="00F84E58">
              <w:rPr>
                <w:rStyle w:val="Zwaar"/>
                <w:b w:val="0"/>
                <w:bCs w:val="0"/>
                <w:i/>
                <w:iCs/>
              </w:rPr>
              <w:t>Ga naar vraag 8</w:t>
            </w:r>
            <w:r w:rsidR="00DC1642">
              <w:rPr>
                <w:rStyle w:val="Zwaar"/>
                <w:b w:val="0"/>
                <w:bCs w:val="0"/>
                <w:i/>
                <w:iCs/>
              </w:rPr>
              <w:t>.</w:t>
            </w:r>
          </w:p>
        </w:tc>
      </w:tr>
      <w:tr w:rsidR="00B448AF" w:rsidRPr="001A36C8" w14:paraId="697488B6" w14:textId="77777777" w:rsidTr="005951AB">
        <w:trPr>
          <w:trHeight w:val="567"/>
        </w:trPr>
        <w:tc>
          <w:tcPr>
            <w:tcW w:w="81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5390561" w14:textId="77777777" w:rsidR="00B448AF" w:rsidRDefault="00B448AF" w:rsidP="00C87FA4">
            <w:pPr>
              <w:ind w:left="29"/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14:paraId="2790520D" w14:textId="4D632243" w:rsidR="00B448AF" w:rsidRPr="005951AB" w:rsidRDefault="00B448AF" w:rsidP="00C87FA4">
            <w:pPr>
              <w:ind w:left="29"/>
              <w:rPr>
                <w:sz w:val="18"/>
                <w:szCs w:val="18"/>
              </w:rPr>
            </w:pPr>
            <w:r w:rsidRPr="005951AB">
              <w:rPr>
                <w:sz w:val="18"/>
                <w:szCs w:val="18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51AB">
              <w:rPr>
                <w:sz w:val="18"/>
                <w:szCs w:val="18"/>
              </w:rPr>
              <w:instrText xml:space="preserve"> FORMCHECKBOX </w:instrText>
            </w:r>
            <w:r w:rsidRPr="005951AB">
              <w:rPr>
                <w:sz w:val="18"/>
                <w:szCs w:val="18"/>
              </w:rPr>
            </w:r>
            <w:r w:rsidRPr="005951AB">
              <w:rPr>
                <w:sz w:val="18"/>
                <w:szCs w:val="18"/>
              </w:rPr>
              <w:fldChar w:fldCharType="separate"/>
            </w:r>
            <w:r w:rsidRPr="005951AB">
              <w:rPr>
                <w:sz w:val="18"/>
                <w:szCs w:val="18"/>
              </w:rPr>
              <w:fldChar w:fldCharType="end"/>
            </w:r>
          </w:p>
        </w:tc>
        <w:tc>
          <w:tcPr>
            <w:tcW w:w="8917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66A88148" w14:textId="7B084119" w:rsidR="00B448AF" w:rsidRPr="0078586D" w:rsidRDefault="00F82F10" w:rsidP="00C87FA4">
            <w:pPr>
              <w:ind w:left="29"/>
              <w:rPr>
                <w:rStyle w:val="Zwaar"/>
                <w:b w:val="0"/>
                <w:bCs w:val="0"/>
              </w:rPr>
            </w:pPr>
            <w:r>
              <w:rPr>
                <w:rStyle w:val="Zwaar"/>
                <w:b w:val="0"/>
                <w:bCs w:val="0"/>
              </w:rPr>
              <w:t>Nee, i</w:t>
            </w:r>
            <w:r w:rsidR="00B448AF" w:rsidRPr="0078586D">
              <w:rPr>
                <w:rStyle w:val="Zwaar"/>
                <w:b w:val="0"/>
                <w:bCs w:val="0"/>
              </w:rPr>
              <w:t>k w</w:t>
            </w:r>
            <w:r w:rsidR="00E65087">
              <w:rPr>
                <w:rStyle w:val="Zwaar"/>
                <w:b w:val="0"/>
                <w:bCs w:val="0"/>
              </w:rPr>
              <w:t>il</w:t>
            </w:r>
            <w:r w:rsidR="00B448AF" w:rsidRPr="0078586D">
              <w:rPr>
                <w:rStyle w:val="Zwaar"/>
                <w:b w:val="0"/>
                <w:bCs w:val="0"/>
              </w:rPr>
              <w:t xml:space="preserve"> geen volmacht geven aan een derde.</w:t>
            </w:r>
            <w:r w:rsidR="000653CB">
              <w:rPr>
                <w:rStyle w:val="Zwaar"/>
                <w:b w:val="0"/>
                <w:bCs w:val="0"/>
              </w:rPr>
              <w:t xml:space="preserve"> </w:t>
            </w:r>
            <w:r w:rsidR="00EE3277">
              <w:rPr>
                <w:rStyle w:val="Zwaar"/>
              </w:rPr>
              <w:t>Vul uw gegevens in.</w:t>
            </w:r>
            <w:r w:rsidR="00B448AF">
              <w:rPr>
                <w:rStyle w:val="Zwaar"/>
                <w:b w:val="0"/>
                <w:bCs w:val="0"/>
              </w:rPr>
              <w:t xml:space="preserve"> </w:t>
            </w:r>
            <w:r w:rsidR="00EE3277">
              <w:rPr>
                <w:rStyle w:val="Zwaar"/>
                <w:b w:val="0"/>
                <w:bCs w:val="0"/>
              </w:rPr>
              <w:br/>
            </w:r>
            <w:r w:rsidR="00B448AF" w:rsidRPr="005951AB">
              <w:rPr>
                <w:rStyle w:val="Zwaar"/>
                <w:b w:val="0"/>
                <w:bCs w:val="0"/>
                <w:i/>
                <w:iCs/>
              </w:rPr>
              <w:t>De vergoeding wordt uitbetaald op</w:t>
            </w:r>
            <w:r w:rsidR="004928D1" w:rsidRPr="005951AB">
              <w:rPr>
                <w:rStyle w:val="Zwaar"/>
                <w:b w:val="0"/>
                <w:bCs w:val="0"/>
                <w:i/>
                <w:iCs/>
              </w:rPr>
              <w:t xml:space="preserve"> het</w:t>
            </w:r>
            <w:r w:rsidR="00B448AF" w:rsidRPr="005951AB">
              <w:rPr>
                <w:rStyle w:val="Zwaar"/>
                <w:b w:val="0"/>
                <w:bCs w:val="0"/>
                <w:i/>
                <w:iCs/>
              </w:rPr>
              <w:t xml:space="preserve"> onderstaand</w:t>
            </w:r>
            <w:r w:rsidR="00AC3A94" w:rsidRPr="005951AB">
              <w:rPr>
                <w:rStyle w:val="Zwaar"/>
                <w:b w:val="0"/>
                <w:bCs w:val="0"/>
                <w:i/>
                <w:iCs/>
              </w:rPr>
              <w:t>e</w:t>
            </w:r>
            <w:r w:rsidR="00B448AF" w:rsidRPr="005951AB">
              <w:rPr>
                <w:rStyle w:val="Zwaar"/>
                <w:b w:val="0"/>
                <w:bCs w:val="0"/>
                <w:i/>
                <w:iCs/>
              </w:rPr>
              <w:t xml:space="preserve"> bankrekeningnummer.</w:t>
            </w:r>
          </w:p>
        </w:tc>
      </w:tr>
      <w:tr w:rsidR="00DF7AAC" w14:paraId="7E6B2EAB" w14:textId="77777777" w:rsidTr="005951AB">
        <w:trPr>
          <w:trHeight w:hRule="exact" w:val="113"/>
        </w:trPr>
        <w:tc>
          <w:tcPr>
            <w:tcW w:w="10093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5232B589" w14:textId="77777777" w:rsidR="00DF7AAC" w:rsidRDefault="00DF7AAC" w:rsidP="00FE4913">
            <w:pPr>
              <w:pStyle w:val="Kop1"/>
              <w:spacing w:before="0"/>
              <w:ind w:left="29"/>
              <w:rPr>
                <w:rFonts w:cs="Calibri"/>
              </w:rPr>
            </w:pPr>
          </w:p>
        </w:tc>
      </w:tr>
      <w:tr w:rsidR="00DF7AAC" w:rsidRPr="001A36C8" w14:paraId="1DF98539" w14:textId="77777777" w:rsidTr="005951AB">
        <w:trPr>
          <w:trHeight w:val="340"/>
        </w:trPr>
        <w:tc>
          <w:tcPr>
            <w:tcW w:w="1176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119C2D" w14:textId="77777777" w:rsidR="00DF7AAC" w:rsidRDefault="00DF7AAC" w:rsidP="00C87FA4">
            <w:pPr>
              <w:ind w:left="29"/>
            </w:pPr>
          </w:p>
        </w:tc>
        <w:tc>
          <w:tcPr>
            <w:tcW w:w="338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D2F4C" w14:textId="0ACB1B91" w:rsidR="00DF7AAC" w:rsidRPr="0078586D" w:rsidRDefault="00DF7AAC" w:rsidP="00482FB0">
            <w:pPr>
              <w:ind w:left="29"/>
              <w:jc w:val="right"/>
              <w:rPr>
                <w:rStyle w:val="Zwaar"/>
                <w:b w:val="0"/>
                <w:bCs w:val="0"/>
              </w:rPr>
            </w:pPr>
            <w:proofErr w:type="gramStart"/>
            <w:r w:rsidRPr="0078586D">
              <w:rPr>
                <w:rStyle w:val="Zwaar"/>
                <w:b w:val="0"/>
                <w:bCs w:val="0"/>
              </w:rPr>
              <w:t>e</w:t>
            </w:r>
            <w:proofErr w:type="gramEnd"/>
            <w:r w:rsidRPr="0078586D">
              <w:rPr>
                <w:rStyle w:val="Zwaar"/>
                <w:b w:val="0"/>
                <w:bCs w:val="0"/>
              </w:rPr>
              <w:t>-mailadres</w:t>
            </w:r>
          </w:p>
        </w:tc>
        <w:tc>
          <w:tcPr>
            <w:tcW w:w="5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116ED" w14:textId="4851D9D9" w:rsidR="00DF7AAC" w:rsidRPr="0078586D" w:rsidRDefault="00DF7AAC" w:rsidP="00C87FA4">
            <w:pPr>
              <w:ind w:left="29"/>
              <w:rPr>
                <w:rStyle w:val="Zwaar"/>
                <w:b w:val="0"/>
                <w:bCs w:val="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F7AAC" w:rsidRPr="001A36C8" w14:paraId="7E8774E7" w14:textId="77777777" w:rsidTr="005951AB">
        <w:trPr>
          <w:trHeight w:val="340"/>
        </w:trPr>
        <w:tc>
          <w:tcPr>
            <w:tcW w:w="1176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C421087" w14:textId="77777777" w:rsidR="00DF7AAC" w:rsidRDefault="00DF7AAC" w:rsidP="00C87FA4">
            <w:pPr>
              <w:ind w:left="29"/>
            </w:pPr>
          </w:p>
        </w:tc>
        <w:tc>
          <w:tcPr>
            <w:tcW w:w="338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0E494" w14:textId="3B4E2805" w:rsidR="00DF7AAC" w:rsidRPr="0078586D" w:rsidRDefault="00DF7AAC" w:rsidP="00482FB0">
            <w:pPr>
              <w:ind w:left="29"/>
              <w:jc w:val="right"/>
              <w:rPr>
                <w:rStyle w:val="Zwaar"/>
                <w:b w:val="0"/>
                <w:bCs w:val="0"/>
              </w:rPr>
            </w:pPr>
            <w:proofErr w:type="gramStart"/>
            <w:r w:rsidRPr="0078586D">
              <w:rPr>
                <w:rStyle w:val="Zwaar"/>
                <w:b w:val="0"/>
                <w:bCs w:val="0"/>
              </w:rPr>
              <w:t>telefoon</w:t>
            </w:r>
            <w:proofErr w:type="gramEnd"/>
          </w:p>
        </w:tc>
        <w:tc>
          <w:tcPr>
            <w:tcW w:w="5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E044A" w14:textId="071F2FB4" w:rsidR="00DF7AAC" w:rsidRPr="0078586D" w:rsidRDefault="00DF7AAC" w:rsidP="00C87FA4">
            <w:pPr>
              <w:ind w:left="29"/>
              <w:rPr>
                <w:rStyle w:val="Zwaar"/>
                <w:b w:val="0"/>
                <w:bCs w:val="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F7AAC" w:rsidRPr="001A36C8" w14:paraId="5ED53F96" w14:textId="77777777" w:rsidTr="005951AB">
        <w:trPr>
          <w:trHeight w:val="340"/>
        </w:trPr>
        <w:tc>
          <w:tcPr>
            <w:tcW w:w="1176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654B0B" w14:textId="77777777" w:rsidR="00DF7AAC" w:rsidRDefault="00DF7AAC" w:rsidP="00C87FA4">
            <w:pPr>
              <w:ind w:left="29"/>
            </w:pPr>
          </w:p>
        </w:tc>
        <w:tc>
          <w:tcPr>
            <w:tcW w:w="338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C8F98" w14:textId="06B65CE3" w:rsidR="00DF7AAC" w:rsidRPr="0078586D" w:rsidRDefault="00494498" w:rsidP="00482FB0">
            <w:pPr>
              <w:ind w:left="29"/>
              <w:jc w:val="right"/>
              <w:rPr>
                <w:rStyle w:val="Zwaar"/>
                <w:b w:val="0"/>
                <w:bCs w:val="0"/>
              </w:rPr>
            </w:pPr>
            <w:proofErr w:type="gramStart"/>
            <w:r>
              <w:rPr>
                <w:rStyle w:val="Zwaar"/>
                <w:b w:val="0"/>
                <w:bCs w:val="0"/>
              </w:rPr>
              <w:t>b</w:t>
            </w:r>
            <w:r w:rsidR="00DF7AAC" w:rsidRPr="0078586D">
              <w:rPr>
                <w:rStyle w:val="Zwaar"/>
                <w:b w:val="0"/>
                <w:bCs w:val="0"/>
              </w:rPr>
              <w:t>ankrekeningnummer</w:t>
            </w:r>
            <w:proofErr w:type="gramEnd"/>
            <w:r w:rsidR="00DF7AAC" w:rsidRPr="0078586D">
              <w:rPr>
                <w:rStyle w:val="Zwaar"/>
                <w:b w:val="0"/>
                <w:bCs w:val="0"/>
              </w:rPr>
              <w:t xml:space="preserve"> waarop de vergoeding gestort </w:t>
            </w:r>
            <w:r w:rsidR="00F82F10" w:rsidRPr="0078586D">
              <w:rPr>
                <w:rStyle w:val="Zwaar"/>
                <w:b w:val="0"/>
                <w:bCs w:val="0"/>
              </w:rPr>
              <w:t xml:space="preserve">mag </w:t>
            </w:r>
            <w:r w:rsidR="00DF7AAC" w:rsidRPr="0078586D">
              <w:rPr>
                <w:rStyle w:val="Zwaar"/>
                <w:b w:val="0"/>
                <w:bCs w:val="0"/>
              </w:rPr>
              <w:t>worden</w:t>
            </w:r>
          </w:p>
        </w:tc>
        <w:tc>
          <w:tcPr>
            <w:tcW w:w="5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D71C" w14:textId="5275C602" w:rsidR="00DF7AAC" w:rsidRPr="0078586D" w:rsidRDefault="00DF7AAC" w:rsidP="00C87FA4">
            <w:pPr>
              <w:ind w:left="29"/>
              <w:rPr>
                <w:rStyle w:val="Zwaar"/>
                <w:b w:val="0"/>
                <w:bCs w:val="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87FA4" w:rsidRPr="001A36C8" w14:paraId="58BD5ED1" w14:textId="77777777" w:rsidTr="005951AB">
        <w:trPr>
          <w:trHeight w:val="340"/>
        </w:trPr>
        <w:tc>
          <w:tcPr>
            <w:tcW w:w="4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EED2067" w14:textId="77777777" w:rsidR="00C87FA4" w:rsidRPr="001A36C8" w:rsidRDefault="00C87FA4" w:rsidP="00C87FA4">
            <w:pPr>
              <w:pStyle w:val="nummersvragen"/>
              <w:framePr w:hSpace="0" w:wrap="auto" w:vAnchor="margin" w:xAlign="left" w:yAlign="inline"/>
              <w:suppressOverlap w:val="0"/>
            </w:pPr>
          </w:p>
        </w:tc>
        <w:tc>
          <w:tcPr>
            <w:tcW w:w="3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A010129" w14:textId="0752154B" w:rsidR="00C87FA4" w:rsidRPr="005951AB" w:rsidRDefault="00C87FA4" w:rsidP="00C87FA4">
            <w:pPr>
              <w:ind w:left="29"/>
              <w:rPr>
                <w:rStyle w:val="Zwaar"/>
                <w:sz w:val="18"/>
                <w:szCs w:val="18"/>
              </w:rPr>
            </w:pPr>
            <w:r w:rsidRPr="005951AB">
              <w:rPr>
                <w:sz w:val="18"/>
                <w:szCs w:val="18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51AB">
              <w:rPr>
                <w:sz w:val="18"/>
                <w:szCs w:val="18"/>
              </w:rPr>
              <w:instrText xml:space="preserve"> FORMCHECKBOX </w:instrText>
            </w:r>
            <w:r w:rsidRPr="005951AB">
              <w:rPr>
                <w:sz w:val="18"/>
                <w:szCs w:val="18"/>
              </w:rPr>
            </w:r>
            <w:r w:rsidRPr="005951AB">
              <w:rPr>
                <w:sz w:val="18"/>
                <w:szCs w:val="18"/>
              </w:rPr>
              <w:fldChar w:fldCharType="separate"/>
            </w:r>
            <w:r w:rsidRPr="005951AB">
              <w:rPr>
                <w:sz w:val="18"/>
                <w:szCs w:val="18"/>
              </w:rPr>
              <w:fldChar w:fldCharType="end"/>
            </w:r>
          </w:p>
        </w:tc>
        <w:tc>
          <w:tcPr>
            <w:tcW w:w="9282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23965165" w14:textId="76D2162F" w:rsidR="00C87FA4" w:rsidRPr="005951AB" w:rsidRDefault="00EE3277" w:rsidP="00AB1D23">
            <w:pPr>
              <w:ind w:left="29"/>
              <w:rPr>
                <w:rStyle w:val="Zwaar"/>
              </w:rPr>
            </w:pPr>
            <w:r>
              <w:rPr>
                <w:rStyle w:val="Zwaar"/>
                <w:b w:val="0"/>
                <w:bCs w:val="0"/>
              </w:rPr>
              <w:t>N</w:t>
            </w:r>
            <w:r w:rsidRPr="0096011F">
              <w:rPr>
                <w:rStyle w:val="Zwaar"/>
                <w:b w:val="0"/>
                <w:bCs w:val="0"/>
              </w:rPr>
              <w:t>ee</w:t>
            </w:r>
            <w:r w:rsidR="00C87FA4" w:rsidRPr="0096011F">
              <w:rPr>
                <w:rStyle w:val="Zwaar"/>
                <w:b w:val="0"/>
                <w:bCs w:val="0"/>
              </w:rPr>
              <w:t>, ik ben niet de enige erfopvolger</w:t>
            </w:r>
            <w:r w:rsidR="004928D1">
              <w:rPr>
                <w:rStyle w:val="Zwaar"/>
                <w:b w:val="0"/>
                <w:bCs w:val="0"/>
              </w:rPr>
              <w:t>.</w:t>
            </w:r>
            <w:r w:rsidR="00C87FA4" w:rsidRPr="0096011F">
              <w:rPr>
                <w:rStyle w:val="Zwaar"/>
                <w:b w:val="0"/>
                <w:bCs w:val="0"/>
              </w:rPr>
              <w:t xml:space="preserve"> </w:t>
            </w:r>
            <w:r w:rsidR="00E568AE">
              <w:rPr>
                <w:rStyle w:val="Zwaar"/>
              </w:rPr>
              <w:t>Wilt u een gezamenlijke aanvraag indienen?</w:t>
            </w:r>
          </w:p>
        </w:tc>
      </w:tr>
      <w:tr w:rsidR="00DF7AAC" w:rsidRPr="001A36C8" w14:paraId="59CF7A9D" w14:textId="77777777" w:rsidTr="005951AB">
        <w:trPr>
          <w:trHeight w:val="567"/>
        </w:trPr>
        <w:tc>
          <w:tcPr>
            <w:tcW w:w="81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72F3AFA" w14:textId="77777777" w:rsidR="00DF7AAC" w:rsidRDefault="00DF7AAC" w:rsidP="00C87FA4">
            <w:pPr>
              <w:ind w:left="29"/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14:paraId="4106C818" w14:textId="2B05A4B9" w:rsidR="00DF7AAC" w:rsidRPr="005951AB" w:rsidRDefault="00DF7AAC" w:rsidP="00C87FA4">
            <w:pPr>
              <w:ind w:left="29"/>
              <w:rPr>
                <w:rStyle w:val="Zwaar"/>
                <w:b w:val="0"/>
                <w:bCs w:val="0"/>
                <w:sz w:val="18"/>
                <w:szCs w:val="18"/>
              </w:rPr>
            </w:pPr>
            <w:r w:rsidRPr="005951AB">
              <w:rPr>
                <w:sz w:val="18"/>
                <w:szCs w:val="18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51AB">
              <w:rPr>
                <w:sz w:val="18"/>
                <w:szCs w:val="18"/>
              </w:rPr>
              <w:instrText xml:space="preserve"> FORMCHECKBOX </w:instrText>
            </w:r>
            <w:r w:rsidRPr="005951AB">
              <w:rPr>
                <w:sz w:val="18"/>
                <w:szCs w:val="18"/>
              </w:rPr>
            </w:r>
            <w:r w:rsidRPr="005951AB">
              <w:rPr>
                <w:sz w:val="18"/>
                <w:szCs w:val="18"/>
              </w:rPr>
              <w:fldChar w:fldCharType="separate"/>
            </w:r>
            <w:r w:rsidRPr="005951AB">
              <w:rPr>
                <w:sz w:val="18"/>
                <w:szCs w:val="18"/>
              </w:rPr>
              <w:fldChar w:fldCharType="end"/>
            </w:r>
          </w:p>
        </w:tc>
        <w:tc>
          <w:tcPr>
            <w:tcW w:w="8917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59F652B3" w14:textId="74A9FC89" w:rsidR="00DF7AAC" w:rsidRPr="0096011F" w:rsidRDefault="00E568AE" w:rsidP="00C87FA4">
            <w:pPr>
              <w:ind w:left="29"/>
              <w:rPr>
                <w:rStyle w:val="Zwaar"/>
                <w:b w:val="0"/>
                <w:bCs w:val="0"/>
              </w:rPr>
            </w:pPr>
            <w:r>
              <w:rPr>
                <w:rStyle w:val="Zwaar"/>
                <w:b w:val="0"/>
                <w:bCs w:val="0"/>
              </w:rPr>
              <w:t>Ja, i</w:t>
            </w:r>
            <w:r w:rsidRPr="0096011F">
              <w:rPr>
                <w:rStyle w:val="Zwaar"/>
                <w:b w:val="0"/>
                <w:bCs w:val="0"/>
              </w:rPr>
              <w:t xml:space="preserve">k </w:t>
            </w:r>
            <w:r w:rsidR="00DF7AAC" w:rsidRPr="0096011F">
              <w:rPr>
                <w:rStyle w:val="Zwaar"/>
                <w:b w:val="0"/>
                <w:bCs w:val="0"/>
              </w:rPr>
              <w:t>w</w:t>
            </w:r>
            <w:r w:rsidR="00E65087">
              <w:rPr>
                <w:rStyle w:val="Zwaar"/>
                <w:b w:val="0"/>
                <w:bCs w:val="0"/>
              </w:rPr>
              <w:t>il</w:t>
            </w:r>
            <w:r w:rsidR="00DF7AAC" w:rsidRPr="0096011F">
              <w:rPr>
                <w:rStyle w:val="Zwaar"/>
                <w:b w:val="0"/>
                <w:bCs w:val="0"/>
              </w:rPr>
              <w:t xml:space="preserve"> een gezame</w:t>
            </w:r>
            <w:r w:rsidR="00DF7AAC">
              <w:rPr>
                <w:rStyle w:val="Zwaar"/>
                <w:b w:val="0"/>
                <w:bCs w:val="0"/>
              </w:rPr>
              <w:t>n</w:t>
            </w:r>
            <w:r w:rsidR="00DF7AAC" w:rsidRPr="0096011F">
              <w:rPr>
                <w:rStyle w:val="Zwaar"/>
                <w:b w:val="0"/>
                <w:bCs w:val="0"/>
              </w:rPr>
              <w:t xml:space="preserve">lijke aanvraag indienen samen met alle andere erfopvolgers </w:t>
            </w:r>
            <w:r w:rsidR="00DF7AAC">
              <w:rPr>
                <w:rStyle w:val="Zwaar"/>
                <w:b w:val="0"/>
                <w:bCs w:val="0"/>
              </w:rPr>
              <w:t xml:space="preserve">en stel een </w:t>
            </w:r>
            <w:proofErr w:type="spellStart"/>
            <w:r w:rsidR="00DF7AAC">
              <w:rPr>
                <w:rStyle w:val="Zwaar"/>
                <w:b w:val="0"/>
                <w:bCs w:val="0"/>
              </w:rPr>
              <w:t>volmachthouder</w:t>
            </w:r>
            <w:proofErr w:type="spellEnd"/>
            <w:r w:rsidR="00DF7AAC">
              <w:rPr>
                <w:rStyle w:val="Zwaar"/>
                <w:b w:val="0"/>
                <w:bCs w:val="0"/>
              </w:rPr>
              <w:t xml:space="preserve"> aan. </w:t>
            </w:r>
            <w:r w:rsidR="00DF7AAC" w:rsidRPr="007C65E5">
              <w:rPr>
                <w:rStyle w:val="Zwaar"/>
                <w:b w:val="0"/>
                <w:bCs w:val="0"/>
                <w:i/>
                <w:iCs/>
              </w:rPr>
              <w:t>Ga naar vraag 8</w:t>
            </w:r>
            <w:r>
              <w:rPr>
                <w:rStyle w:val="Zwaar"/>
                <w:b w:val="0"/>
                <w:bCs w:val="0"/>
                <w:i/>
                <w:iCs/>
              </w:rPr>
              <w:t>.</w:t>
            </w:r>
          </w:p>
        </w:tc>
      </w:tr>
      <w:tr w:rsidR="00DF7AAC" w:rsidRPr="001A36C8" w14:paraId="4EE75437" w14:textId="77777777" w:rsidTr="005951AB">
        <w:trPr>
          <w:trHeight w:val="851"/>
        </w:trPr>
        <w:tc>
          <w:tcPr>
            <w:tcW w:w="81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7609A34" w14:textId="77777777" w:rsidR="00DF7AAC" w:rsidRDefault="00DF7AAC" w:rsidP="00C87FA4">
            <w:pPr>
              <w:ind w:left="29"/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14:paraId="700878E8" w14:textId="1B96948E" w:rsidR="00DF7AAC" w:rsidRPr="005951AB" w:rsidRDefault="00DF7AAC" w:rsidP="00C87FA4">
            <w:pPr>
              <w:ind w:left="29"/>
              <w:rPr>
                <w:sz w:val="18"/>
                <w:szCs w:val="18"/>
              </w:rPr>
            </w:pPr>
            <w:r w:rsidRPr="005951AB">
              <w:rPr>
                <w:sz w:val="18"/>
                <w:szCs w:val="18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51AB">
              <w:rPr>
                <w:sz w:val="18"/>
                <w:szCs w:val="18"/>
              </w:rPr>
              <w:instrText xml:space="preserve"> FORMCHECKBOX </w:instrText>
            </w:r>
            <w:r w:rsidRPr="005951AB">
              <w:rPr>
                <w:sz w:val="18"/>
                <w:szCs w:val="18"/>
              </w:rPr>
            </w:r>
            <w:r w:rsidRPr="005951AB">
              <w:rPr>
                <w:sz w:val="18"/>
                <w:szCs w:val="18"/>
              </w:rPr>
              <w:fldChar w:fldCharType="separate"/>
            </w:r>
            <w:r w:rsidRPr="005951AB">
              <w:rPr>
                <w:sz w:val="18"/>
                <w:szCs w:val="18"/>
              </w:rPr>
              <w:fldChar w:fldCharType="end"/>
            </w:r>
          </w:p>
        </w:tc>
        <w:tc>
          <w:tcPr>
            <w:tcW w:w="8917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10134915" w14:textId="14771531" w:rsidR="00DF7AAC" w:rsidRPr="0096011F" w:rsidRDefault="0087630B" w:rsidP="00FB0C1A">
            <w:pPr>
              <w:ind w:left="29"/>
              <w:rPr>
                <w:rStyle w:val="Zwaar"/>
                <w:b w:val="0"/>
                <w:bCs w:val="0"/>
              </w:rPr>
            </w:pPr>
            <w:r>
              <w:rPr>
                <w:rStyle w:val="Zwaar"/>
                <w:b w:val="0"/>
                <w:bCs w:val="0"/>
              </w:rPr>
              <w:t>Nee, i</w:t>
            </w:r>
            <w:r w:rsidR="00DF7AAC" w:rsidRPr="0096011F">
              <w:rPr>
                <w:rStyle w:val="Zwaar"/>
                <w:b w:val="0"/>
                <w:bCs w:val="0"/>
              </w:rPr>
              <w:t>k w</w:t>
            </w:r>
            <w:r w:rsidR="00E65087">
              <w:rPr>
                <w:rStyle w:val="Zwaar"/>
                <w:b w:val="0"/>
                <w:bCs w:val="0"/>
              </w:rPr>
              <w:t>il</w:t>
            </w:r>
            <w:r w:rsidR="00DF7AAC" w:rsidRPr="0096011F">
              <w:rPr>
                <w:rStyle w:val="Zwaar"/>
                <w:b w:val="0"/>
                <w:bCs w:val="0"/>
              </w:rPr>
              <w:t xml:space="preserve"> geen gezame</w:t>
            </w:r>
            <w:r w:rsidR="00DF7AAC">
              <w:rPr>
                <w:rStyle w:val="Zwaar"/>
                <w:b w:val="0"/>
                <w:bCs w:val="0"/>
              </w:rPr>
              <w:t>n</w:t>
            </w:r>
            <w:r w:rsidR="00DF7AAC" w:rsidRPr="0096011F">
              <w:rPr>
                <w:rStyle w:val="Zwaar"/>
                <w:b w:val="0"/>
                <w:bCs w:val="0"/>
              </w:rPr>
              <w:t>lijke aanvraag indienen</w:t>
            </w:r>
            <w:r w:rsidR="00DF7AAC">
              <w:rPr>
                <w:rStyle w:val="Zwaar"/>
                <w:b w:val="0"/>
                <w:bCs w:val="0"/>
              </w:rPr>
              <w:t xml:space="preserve"> met alle andere erfopvolgers</w:t>
            </w:r>
            <w:r w:rsidR="00DF7AAC" w:rsidRPr="0096011F">
              <w:rPr>
                <w:rStyle w:val="Zwaar"/>
                <w:b w:val="0"/>
                <w:bCs w:val="0"/>
              </w:rPr>
              <w:t xml:space="preserve">. </w:t>
            </w:r>
            <w:r w:rsidR="005B28DB" w:rsidRPr="005951AB">
              <w:rPr>
                <w:rStyle w:val="Zwaar"/>
              </w:rPr>
              <w:t>Vul uw contactgegevens in.</w:t>
            </w:r>
            <w:r w:rsidR="005B28DB">
              <w:rPr>
                <w:rStyle w:val="Zwaar"/>
                <w:b w:val="0"/>
                <w:bCs w:val="0"/>
              </w:rPr>
              <w:t xml:space="preserve"> </w:t>
            </w:r>
            <w:r w:rsidR="005B28DB">
              <w:rPr>
                <w:rStyle w:val="Zwaar"/>
                <w:b w:val="0"/>
                <w:bCs w:val="0"/>
              </w:rPr>
              <w:br/>
            </w:r>
            <w:r w:rsidR="00DF7AAC" w:rsidRPr="005951AB">
              <w:rPr>
                <w:rStyle w:val="Zwaar"/>
                <w:b w:val="0"/>
                <w:bCs w:val="0"/>
                <w:i/>
                <w:iCs/>
              </w:rPr>
              <w:t xml:space="preserve">De landcommissie </w:t>
            </w:r>
            <w:r w:rsidR="006458F5">
              <w:rPr>
                <w:rStyle w:val="Zwaar"/>
                <w:b w:val="0"/>
                <w:bCs w:val="0"/>
                <w:i/>
                <w:iCs/>
              </w:rPr>
              <w:t>zal u contacteren</w:t>
            </w:r>
            <w:r w:rsidR="00DF7AAC" w:rsidRPr="005951AB">
              <w:rPr>
                <w:rStyle w:val="Zwaar"/>
                <w:b w:val="0"/>
                <w:bCs w:val="0"/>
                <w:i/>
                <w:iCs/>
              </w:rPr>
              <w:t xml:space="preserve"> om na te gaan hoe de aanvraag het best kan worden </w:t>
            </w:r>
            <w:r w:rsidR="005B28DB" w:rsidRPr="005951AB">
              <w:rPr>
                <w:rStyle w:val="Zwaar"/>
                <w:b w:val="0"/>
                <w:bCs w:val="0"/>
                <w:i/>
                <w:iCs/>
              </w:rPr>
              <w:t>voortgezet</w:t>
            </w:r>
            <w:r w:rsidR="00DF7AAC" w:rsidRPr="005951AB">
              <w:rPr>
                <w:rStyle w:val="Zwaar"/>
                <w:b w:val="0"/>
                <w:bCs w:val="0"/>
                <w:i/>
                <w:iCs/>
              </w:rPr>
              <w:t xml:space="preserve">, afhankelijk van </w:t>
            </w:r>
            <w:r w:rsidR="006458F5">
              <w:rPr>
                <w:rStyle w:val="Zwaar"/>
                <w:b w:val="0"/>
                <w:bCs w:val="0"/>
                <w:i/>
                <w:iCs/>
              </w:rPr>
              <w:t>uw</w:t>
            </w:r>
            <w:r w:rsidR="006458F5" w:rsidRPr="005951AB">
              <w:rPr>
                <w:rStyle w:val="Zwaar"/>
                <w:b w:val="0"/>
                <w:bCs w:val="0"/>
                <w:i/>
                <w:iCs/>
              </w:rPr>
              <w:t xml:space="preserve"> </w:t>
            </w:r>
            <w:r w:rsidR="00DF7AAC" w:rsidRPr="005951AB">
              <w:rPr>
                <w:rStyle w:val="Zwaar"/>
                <w:b w:val="0"/>
                <w:bCs w:val="0"/>
                <w:i/>
                <w:iCs/>
              </w:rPr>
              <w:t>persoonlijke situatie.</w:t>
            </w:r>
          </w:p>
        </w:tc>
      </w:tr>
      <w:tr w:rsidR="00DF7AAC" w14:paraId="746F0139" w14:textId="77777777" w:rsidTr="005951AB">
        <w:trPr>
          <w:trHeight w:hRule="exact" w:val="113"/>
        </w:trPr>
        <w:tc>
          <w:tcPr>
            <w:tcW w:w="10093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096EA2FA" w14:textId="77777777" w:rsidR="00DF7AAC" w:rsidRDefault="00DF7AAC" w:rsidP="00FE4913">
            <w:pPr>
              <w:pStyle w:val="Kop1"/>
              <w:spacing w:before="0"/>
              <w:ind w:left="29"/>
              <w:rPr>
                <w:rFonts w:cs="Calibri"/>
              </w:rPr>
            </w:pPr>
          </w:p>
        </w:tc>
      </w:tr>
      <w:tr w:rsidR="00DF7AAC" w:rsidRPr="001A36C8" w14:paraId="157FC986" w14:textId="77777777" w:rsidTr="005951AB">
        <w:trPr>
          <w:trHeight w:val="340"/>
        </w:trPr>
        <w:tc>
          <w:tcPr>
            <w:tcW w:w="1176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A89EC1" w14:textId="27486401" w:rsidR="00DF7AAC" w:rsidRPr="0096011F" w:rsidRDefault="00DF7AAC" w:rsidP="00C87FA4">
            <w:pPr>
              <w:ind w:left="29"/>
            </w:pPr>
          </w:p>
        </w:tc>
        <w:tc>
          <w:tcPr>
            <w:tcW w:w="338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93353" w14:textId="6B0872CF" w:rsidR="00DF7AAC" w:rsidRPr="0096011F" w:rsidRDefault="00DF7AAC" w:rsidP="00DE56DD">
            <w:pPr>
              <w:ind w:left="29"/>
              <w:jc w:val="right"/>
              <w:rPr>
                <w:rStyle w:val="Zwaar"/>
                <w:b w:val="0"/>
                <w:bCs w:val="0"/>
              </w:rPr>
            </w:pPr>
            <w:proofErr w:type="gramStart"/>
            <w:r w:rsidRPr="0096011F">
              <w:rPr>
                <w:rStyle w:val="Zwaar"/>
                <w:b w:val="0"/>
                <w:bCs w:val="0"/>
              </w:rPr>
              <w:t>e</w:t>
            </w:r>
            <w:proofErr w:type="gramEnd"/>
            <w:r w:rsidRPr="0096011F">
              <w:rPr>
                <w:rStyle w:val="Zwaar"/>
                <w:b w:val="0"/>
                <w:bCs w:val="0"/>
              </w:rPr>
              <w:t>-mai</w:t>
            </w:r>
            <w:r>
              <w:rPr>
                <w:rStyle w:val="Zwaar"/>
                <w:b w:val="0"/>
                <w:bCs w:val="0"/>
              </w:rPr>
              <w:t>l</w:t>
            </w:r>
            <w:r w:rsidRPr="0096011F">
              <w:rPr>
                <w:rStyle w:val="Zwaar"/>
                <w:b w:val="0"/>
                <w:bCs w:val="0"/>
              </w:rPr>
              <w:t>adres</w:t>
            </w:r>
          </w:p>
        </w:tc>
        <w:tc>
          <w:tcPr>
            <w:tcW w:w="5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F4C52" w14:textId="0B3A2EB8" w:rsidR="00DF7AAC" w:rsidRDefault="00DF7AAC" w:rsidP="00C87FA4">
            <w:pPr>
              <w:ind w:left="29"/>
              <w:rPr>
                <w:rStyle w:val="Zwaar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F7AAC" w:rsidRPr="001A36C8" w14:paraId="78742712" w14:textId="77777777" w:rsidTr="005951AB">
        <w:trPr>
          <w:trHeight w:val="340"/>
        </w:trPr>
        <w:tc>
          <w:tcPr>
            <w:tcW w:w="1176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0A0476C" w14:textId="77777777" w:rsidR="00DF7AAC" w:rsidRPr="0096011F" w:rsidRDefault="00DF7AAC" w:rsidP="00C87FA4">
            <w:pPr>
              <w:ind w:left="29"/>
            </w:pPr>
          </w:p>
        </w:tc>
        <w:tc>
          <w:tcPr>
            <w:tcW w:w="338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0D69E" w14:textId="41425B7F" w:rsidR="00DF7AAC" w:rsidRPr="0096011F" w:rsidRDefault="00494498" w:rsidP="00DE56DD">
            <w:pPr>
              <w:ind w:left="29"/>
              <w:jc w:val="right"/>
              <w:rPr>
                <w:rStyle w:val="Zwaar"/>
                <w:b w:val="0"/>
                <w:bCs w:val="0"/>
              </w:rPr>
            </w:pPr>
            <w:proofErr w:type="gramStart"/>
            <w:r>
              <w:rPr>
                <w:rStyle w:val="Zwaar"/>
                <w:b w:val="0"/>
                <w:bCs w:val="0"/>
              </w:rPr>
              <w:t>t</w:t>
            </w:r>
            <w:r w:rsidR="00DF7AAC" w:rsidRPr="0096011F">
              <w:rPr>
                <w:rStyle w:val="Zwaar"/>
                <w:b w:val="0"/>
                <w:bCs w:val="0"/>
              </w:rPr>
              <w:t>elefoon</w:t>
            </w:r>
            <w:proofErr w:type="gramEnd"/>
          </w:p>
        </w:tc>
        <w:tc>
          <w:tcPr>
            <w:tcW w:w="5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66A2D" w14:textId="521F0336" w:rsidR="00DF7AAC" w:rsidRDefault="00DF7AAC" w:rsidP="00C87FA4">
            <w:pPr>
              <w:ind w:left="29"/>
              <w:rPr>
                <w:rStyle w:val="Zwaar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C7C69" w:rsidRPr="001A36C8" w14:paraId="47683033" w14:textId="77777777" w:rsidTr="005951AB">
        <w:trPr>
          <w:trHeight w:hRule="exact" w:val="113"/>
        </w:trPr>
        <w:tc>
          <w:tcPr>
            <w:tcW w:w="10093" w:type="dxa"/>
            <w:gridSpan w:val="20"/>
            <w:tcBorders>
              <w:top w:val="nil"/>
              <w:left w:val="nil"/>
              <w:bottom w:val="nil"/>
            </w:tcBorders>
          </w:tcPr>
          <w:p w14:paraId="527E03E4" w14:textId="77777777" w:rsidR="003C7C69" w:rsidRDefault="003C7C69" w:rsidP="00C87FA4">
            <w:pPr>
              <w:ind w:left="29"/>
              <w:rPr>
                <w:rStyle w:val="Zwaar"/>
              </w:rPr>
            </w:pPr>
          </w:p>
        </w:tc>
      </w:tr>
      <w:tr w:rsidR="00C87FA4" w:rsidRPr="001A36C8" w14:paraId="51FC5522" w14:textId="77777777" w:rsidTr="005951AB">
        <w:trPr>
          <w:trHeight w:val="340"/>
        </w:trPr>
        <w:tc>
          <w:tcPr>
            <w:tcW w:w="4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0497F39" w14:textId="62E687D8" w:rsidR="00C87FA4" w:rsidRPr="001A36C8" w:rsidRDefault="00C87FA4" w:rsidP="00C87FA4">
            <w:pPr>
              <w:pStyle w:val="nummersvragen"/>
              <w:framePr w:hSpace="0" w:wrap="auto" w:vAnchor="margin" w:xAlign="left" w:yAlign="inline"/>
              <w:suppressOverlap w:val="0"/>
            </w:pPr>
            <w:r>
              <w:t>8</w:t>
            </w:r>
          </w:p>
        </w:tc>
        <w:tc>
          <w:tcPr>
            <w:tcW w:w="967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6DA928BA" w14:textId="3D8A5BB2" w:rsidR="00C87FA4" w:rsidRDefault="009E4CAE" w:rsidP="009E4CAE">
            <w:pPr>
              <w:rPr>
                <w:rStyle w:val="Zwaar"/>
              </w:rPr>
            </w:pPr>
            <w:r>
              <w:rPr>
                <w:rStyle w:val="Zwaar"/>
              </w:rPr>
              <w:t xml:space="preserve">Vul </w:t>
            </w:r>
            <w:r w:rsidR="00C87FA4">
              <w:rPr>
                <w:rStyle w:val="Zwaar"/>
              </w:rPr>
              <w:t xml:space="preserve">de gegevens van de </w:t>
            </w:r>
            <w:proofErr w:type="spellStart"/>
            <w:r w:rsidR="00C87FA4">
              <w:rPr>
                <w:rStyle w:val="Zwaar"/>
              </w:rPr>
              <w:t>volmachthouder</w:t>
            </w:r>
            <w:proofErr w:type="spellEnd"/>
            <w:r w:rsidR="00C87FA4">
              <w:rPr>
                <w:rStyle w:val="Zwaar"/>
              </w:rPr>
              <w:t xml:space="preserve"> in.</w:t>
            </w:r>
          </w:p>
          <w:p w14:paraId="64FBDADB" w14:textId="2B3F4DBA" w:rsidR="00C87FA4" w:rsidRDefault="00C87FA4" w:rsidP="009E4CAE">
            <w:pPr>
              <w:pStyle w:val="Vraag"/>
              <w:rPr>
                <w:rStyle w:val="Zwaar"/>
              </w:rPr>
            </w:pPr>
            <w:r w:rsidRPr="004C2A4F">
              <w:rPr>
                <w:b w:val="0"/>
                <w:bCs/>
                <w:i/>
                <w:iCs/>
              </w:rPr>
              <w:t>De gegevens moeten overeenstemmen met de gegevens op de identiteitskaart in</w:t>
            </w:r>
            <w:r>
              <w:rPr>
                <w:b w:val="0"/>
                <w:bCs/>
                <w:i/>
                <w:iCs/>
              </w:rPr>
              <w:t xml:space="preserve"> </w:t>
            </w:r>
            <w:r w:rsidRPr="004C2A4F">
              <w:rPr>
                <w:b w:val="0"/>
                <w:bCs/>
                <w:i/>
                <w:iCs/>
              </w:rPr>
              <w:t>geval van een natuurlijk</w:t>
            </w:r>
            <w:r w:rsidR="009A62ED">
              <w:rPr>
                <w:b w:val="0"/>
                <w:bCs/>
                <w:i/>
                <w:iCs/>
              </w:rPr>
              <w:t>e</w:t>
            </w:r>
            <w:r w:rsidRPr="004C2A4F">
              <w:rPr>
                <w:b w:val="0"/>
                <w:bCs/>
                <w:i/>
                <w:iCs/>
              </w:rPr>
              <w:t xml:space="preserve"> persoon of met de gegevens uit de Kruispuntbank</w:t>
            </w:r>
            <w:r w:rsidR="009A62ED">
              <w:rPr>
                <w:b w:val="0"/>
                <w:bCs/>
                <w:i/>
                <w:iCs/>
              </w:rPr>
              <w:t xml:space="preserve"> van O</w:t>
            </w:r>
            <w:r w:rsidRPr="004C2A4F">
              <w:rPr>
                <w:b w:val="0"/>
                <w:bCs/>
                <w:i/>
                <w:iCs/>
              </w:rPr>
              <w:t>nderneming</w:t>
            </w:r>
            <w:r>
              <w:rPr>
                <w:b w:val="0"/>
                <w:bCs/>
                <w:i/>
                <w:iCs/>
              </w:rPr>
              <w:t>en</w:t>
            </w:r>
            <w:r w:rsidRPr="004C2A4F">
              <w:rPr>
                <w:b w:val="0"/>
                <w:bCs/>
                <w:i/>
                <w:iCs/>
              </w:rPr>
              <w:t xml:space="preserve"> in geval van een rechtspersoon.</w:t>
            </w:r>
          </w:p>
          <w:p w14:paraId="4EA2AE0F" w14:textId="32FCBE49" w:rsidR="00C87FA4" w:rsidRPr="00021717" w:rsidRDefault="00C87FA4" w:rsidP="009E4CAE">
            <w:pPr>
              <w:ind w:left="29"/>
              <w:rPr>
                <w:rStyle w:val="Zwaar"/>
                <w:b w:val="0"/>
                <w:bCs w:val="0"/>
                <w:i/>
                <w:iCs/>
              </w:rPr>
            </w:pPr>
            <w:r w:rsidRPr="00021717">
              <w:rPr>
                <w:i/>
                <w:iCs/>
              </w:rPr>
              <w:t xml:space="preserve">Alle communicatie </w:t>
            </w:r>
            <w:r w:rsidR="009A62ED">
              <w:rPr>
                <w:i/>
                <w:iCs/>
              </w:rPr>
              <w:t>over</w:t>
            </w:r>
            <w:r w:rsidRPr="00021717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 xml:space="preserve">de verdere procedure </w:t>
            </w:r>
            <w:r w:rsidRPr="00021717">
              <w:rPr>
                <w:i/>
                <w:iCs/>
              </w:rPr>
              <w:t xml:space="preserve">zal verlopen via de gegevens die </w:t>
            </w:r>
            <w:r w:rsidR="009A62ED">
              <w:rPr>
                <w:i/>
                <w:iCs/>
              </w:rPr>
              <w:t xml:space="preserve">u </w:t>
            </w:r>
            <w:r>
              <w:rPr>
                <w:i/>
                <w:iCs/>
              </w:rPr>
              <w:t xml:space="preserve">hieronder </w:t>
            </w:r>
            <w:r w:rsidR="009A62ED">
              <w:rPr>
                <w:i/>
                <w:iCs/>
              </w:rPr>
              <w:t>vermeldt</w:t>
            </w:r>
            <w:r w:rsidRPr="00021717">
              <w:rPr>
                <w:i/>
                <w:iCs/>
              </w:rPr>
              <w:t xml:space="preserve">. Als </w:t>
            </w:r>
            <w:r>
              <w:rPr>
                <w:i/>
                <w:iCs/>
              </w:rPr>
              <w:t xml:space="preserve">de </w:t>
            </w:r>
            <w:proofErr w:type="spellStart"/>
            <w:r>
              <w:rPr>
                <w:i/>
                <w:iCs/>
              </w:rPr>
              <w:t>volmachthouder</w:t>
            </w:r>
            <w:proofErr w:type="spellEnd"/>
            <w:r>
              <w:rPr>
                <w:i/>
                <w:iCs/>
              </w:rPr>
              <w:t xml:space="preserve"> </w:t>
            </w:r>
            <w:r w:rsidRPr="00021717">
              <w:rPr>
                <w:i/>
                <w:iCs/>
              </w:rPr>
              <w:t xml:space="preserve">over een actieve </w:t>
            </w:r>
            <w:proofErr w:type="spellStart"/>
            <w:r w:rsidRPr="00021717">
              <w:rPr>
                <w:i/>
                <w:iCs/>
              </w:rPr>
              <w:t>eBox</w:t>
            </w:r>
            <w:proofErr w:type="spellEnd"/>
            <w:r w:rsidRPr="00021717">
              <w:rPr>
                <w:i/>
                <w:iCs/>
              </w:rPr>
              <w:t xml:space="preserve"> beschikt, verloopt de communicatie via </w:t>
            </w:r>
            <w:r>
              <w:rPr>
                <w:i/>
                <w:iCs/>
              </w:rPr>
              <w:t>de</w:t>
            </w:r>
            <w:r w:rsidRPr="00021717">
              <w:rPr>
                <w:i/>
                <w:iCs/>
              </w:rPr>
              <w:t xml:space="preserve"> </w:t>
            </w:r>
            <w:proofErr w:type="spellStart"/>
            <w:r w:rsidRPr="00021717">
              <w:rPr>
                <w:i/>
                <w:iCs/>
              </w:rPr>
              <w:t>eBox</w:t>
            </w:r>
            <w:proofErr w:type="spellEnd"/>
            <w:r w:rsidRPr="00021717">
              <w:rPr>
                <w:i/>
                <w:iCs/>
              </w:rPr>
              <w:t xml:space="preserve">. </w:t>
            </w:r>
            <w:r w:rsidR="004A40F8">
              <w:rPr>
                <w:i/>
                <w:iCs/>
              </w:rPr>
              <w:t xml:space="preserve">Als </w:t>
            </w:r>
            <w:r>
              <w:rPr>
                <w:i/>
                <w:iCs/>
              </w:rPr>
              <w:t xml:space="preserve">de </w:t>
            </w:r>
            <w:proofErr w:type="spellStart"/>
            <w:r>
              <w:rPr>
                <w:i/>
                <w:iCs/>
              </w:rPr>
              <w:t>volmachthouder</w:t>
            </w:r>
            <w:proofErr w:type="spellEnd"/>
            <w:r w:rsidRPr="00021717">
              <w:rPr>
                <w:i/>
                <w:iCs/>
              </w:rPr>
              <w:t xml:space="preserve"> niet over een actieve </w:t>
            </w:r>
            <w:proofErr w:type="spellStart"/>
            <w:r w:rsidRPr="00021717">
              <w:rPr>
                <w:i/>
                <w:iCs/>
              </w:rPr>
              <w:t>eBox</w:t>
            </w:r>
            <w:proofErr w:type="spellEnd"/>
            <w:r w:rsidRPr="00021717">
              <w:rPr>
                <w:i/>
                <w:iCs/>
              </w:rPr>
              <w:t xml:space="preserve"> beschikt, verloopt alle communicatie via het postadres dat </w:t>
            </w:r>
            <w:r w:rsidR="004A40F8">
              <w:rPr>
                <w:i/>
                <w:iCs/>
              </w:rPr>
              <w:t xml:space="preserve">u </w:t>
            </w:r>
            <w:r>
              <w:rPr>
                <w:i/>
                <w:iCs/>
              </w:rPr>
              <w:t xml:space="preserve">hieronder </w:t>
            </w:r>
            <w:r w:rsidR="004A40F8">
              <w:rPr>
                <w:i/>
                <w:iCs/>
              </w:rPr>
              <w:t>vermeldt</w:t>
            </w:r>
            <w:r w:rsidR="009E4CAE">
              <w:rPr>
                <w:i/>
                <w:iCs/>
              </w:rPr>
              <w:t>.</w:t>
            </w:r>
          </w:p>
        </w:tc>
      </w:tr>
      <w:tr w:rsidR="00DF7AAC" w14:paraId="6FB20AFF" w14:textId="77777777" w:rsidTr="005951AB">
        <w:trPr>
          <w:trHeight w:hRule="exact" w:val="113"/>
        </w:trPr>
        <w:tc>
          <w:tcPr>
            <w:tcW w:w="10093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735A711B" w14:textId="77777777" w:rsidR="00DF7AAC" w:rsidRDefault="00DF7AAC" w:rsidP="00FE4913">
            <w:pPr>
              <w:pStyle w:val="Kop1"/>
              <w:spacing w:before="0"/>
              <w:ind w:left="29"/>
              <w:rPr>
                <w:rFonts w:cs="Calibri"/>
              </w:rPr>
            </w:pPr>
          </w:p>
        </w:tc>
      </w:tr>
      <w:tr w:rsidR="007970D1" w:rsidRPr="001A36C8" w14:paraId="3828E306" w14:textId="77777777" w:rsidTr="005951AB">
        <w:trPr>
          <w:trHeight w:val="340"/>
        </w:trPr>
        <w:tc>
          <w:tcPr>
            <w:tcW w:w="42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FDBDE95" w14:textId="251CBA2F" w:rsidR="007970D1" w:rsidRDefault="007970D1" w:rsidP="00C87FA4">
            <w:pPr>
              <w:pStyle w:val="nummersvragen"/>
              <w:framePr w:hSpace="0" w:wrap="auto" w:vAnchor="margin" w:xAlign="left" w:yAlign="inline"/>
              <w:suppressOverlap w:val="0"/>
            </w:pPr>
          </w:p>
        </w:tc>
        <w:tc>
          <w:tcPr>
            <w:tcW w:w="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91627" w14:textId="7E81A178" w:rsidR="007970D1" w:rsidRPr="005951AB" w:rsidRDefault="007970D1" w:rsidP="00C87FA4">
            <w:pPr>
              <w:ind w:left="29"/>
              <w:rPr>
                <w:rStyle w:val="Zwaar"/>
                <w:b w:val="0"/>
                <w:bCs w:val="0"/>
                <w:sz w:val="18"/>
                <w:szCs w:val="18"/>
              </w:rPr>
            </w:pPr>
            <w:r w:rsidRPr="005951AB">
              <w:rPr>
                <w:sz w:val="18"/>
                <w:szCs w:val="18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51AB">
              <w:rPr>
                <w:sz w:val="18"/>
                <w:szCs w:val="18"/>
              </w:rPr>
              <w:instrText xml:space="preserve"> FORMCHECKBOX </w:instrText>
            </w:r>
            <w:r w:rsidRPr="005951AB">
              <w:rPr>
                <w:sz w:val="18"/>
                <w:szCs w:val="18"/>
              </w:rPr>
            </w:r>
            <w:r w:rsidRPr="005951AB">
              <w:rPr>
                <w:sz w:val="18"/>
                <w:szCs w:val="18"/>
              </w:rPr>
              <w:fldChar w:fldCharType="separate"/>
            </w:r>
            <w:r w:rsidRPr="005951AB">
              <w:rPr>
                <w:sz w:val="18"/>
                <w:szCs w:val="18"/>
              </w:rPr>
              <w:fldChar w:fldCharType="end"/>
            </w:r>
          </w:p>
        </w:tc>
        <w:tc>
          <w:tcPr>
            <w:tcW w:w="935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6D3D2" w14:textId="73BF1D92" w:rsidR="007970D1" w:rsidRPr="00977734" w:rsidRDefault="007970D1" w:rsidP="00C87FA4">
            <w:pPr>
              <w:ind w:left="29"/>
              <w:rPr>
                <w:rStyle w:val="Zwaar"/>
                <w:b w:val="0"/>
                <w:bCs w:val="0"/>
              </w:rPr>
            </w:pPr>
            <w:proofErr w:type="gramStart"/>
            <w:r>
              <w:rPr>
                <w:rStyle w:val="Zwaar"/>
                <w:b w:val="0"/>
                <w:bCs w:val="0"/>
              </w:rPr>
              <w:t>n</w:t>
            </w:r>
            <w:r w:rsidRPr="00977734">
              <w:rPr>
                <w:rStyle w:val="Zwaar"/>
                <w:b w:val="0"/>
                <w:bCs w:val="0"/>
              </w:rPr>
              <w:t>atuurlijk</w:t>
            </w:r>
            <w:proofErr w:type="gramEnd"/>
            <w:r w:rsidRPr="00977734">
              <w:rPr>
                <w:rStyle w:val="Zwaar"/>
                <w:b w:val="0"/>
                <w:bCs w:val="0"/>
              </w:rPr>
              <w:t xml:space="preserve"> persoon</w:t>
            </w:r>
          </w:p>
        </w:tc>
      </w:tr>
      <w:tr w:rsidR="00C87FA4" w:rsidRPr="001A36C8" w14:paraId="621161C7" w14:textId="77777777" w:rsidTr="005951AB">
        <w:trPr>
          <w:trHeight w:val="340"/>
        </w:trPr>
        <w:tc>
          <w:tcPr>
            <w:tcW w:w="73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1755CC" w14:textId="77777777" w:rsidR="00C87FA4" w:rsidRPr="001A36C8" w:rsidRDefault="00C87FA4" w:rsidP="00C87FA4">
            <w:pPr>
              <w:pStyle w:val="nummersvragen"/>
              <w:framePr w:hSpace="0" w:wrap="auto" w:vAnchor="margin" w:xAlign="left" w:yAlign="inline"/>
              <w:suppressOverlap w:val="0"/>
            </w:pPr>
          </w:p>
        </w:tc>
        <w:tc>
          <w:tcPr>
            <w:tcW w:w="26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67DEE" w14:textId="1E877113" w:rsidR="00C87FA4" w:rsidRPr="00577EBE" w:rsidRDefault="00494498" w:rsidP="005431A9">
            <w:pPr>
              <w:ind w:left="29"/>
              <w:jc w:val="right"/>
              <w:rPr>
                <w:rStyle w:val="Zwaar"/>
                <w:b w:val="0"/>
                <w:bCs w:val="0"/>
              </w:rPr>
            </w:pPr>
            <w:proofErr w:type="gramStart"/>
            <w:r>
              <w:rPr>
                <w:rStyle w:val="Zwaar"/>
                <w:b w:val="0"/>
                <w:bCs w:val="0"/>
              </w:rPr>
              <w:t>v</w:t>
            </w:r>
            <w:r w:rsidR="00C87FA4" w:rsidRPr="00577EBE">
              <w:rPr>
                <w:rStyle w:val="Zwaar"/>
                <w:b w:val="0"/>
                <w:bCs w:val="0"/>
              </w:rPr>
              <w:t>oornaam</w:t>
            </w:r>
            <w:proofErr w:type="gramEnd"/>
          </w:p>
        </w:tc>
        <w:tc>
          <w:tcPr>
            <w:tcW w:w="66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34741" w14:textId="24EB0BDC" w:rsidR="00C87FA4" w:rsidRPr="001A36C8" w:rsidRDefault="00C87FA4" w:rsidP="00C87FA4">
            <w:pPr>
              <w:ind w:left="29"/>
              <w:rPr>
                <w:rStyle w:val="Zwaar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87FA4" w:rsidRPr="001A36C8" w14:paraId="797E4677" w14:textId="77777777" w:rsidTr="005951AB">
        <w:trPr>
          <w:trHeight w:val="340"/>
        </w:trPr>
        <w:tc>
          <w:tcPr>
            <w:tcW w:w="73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8E6D91C" w14:textId="77777777" w:rsidR="00C87FA4" w:rsidRPr="001A36C8" w:rsidRDefault="00C87FA4" w:rsidP="00C87FA4">
            <w:pPr>
              <w:pStyle w:val="nummersvragen"/>
              <w:framePr w:hSpace="0" w:wrap="auto" w:vAnchor="margin" w:xAlign="left" w:yAlign="inline"/>
              <w:suppressOverlap w:val="0"/>
            </w:pPr>
          </w:p>
        </w:tc>
        <w:tc>
          <w:tcPr>
            <w:tcW w:w="26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EB20" w14:textId="07CEC790" w:rsidR="00C87FA4" w:rsidRPr="005E1F59" w:rsidRDefault="00494498" w:rsidP="005431A9">
            <w:pPr>
              <w:ind w:left="29"/>
              <w:jc w:val="right"/>
              <w:rPr>
                <w:rStyle w:val="Zwaar"/>
                <w:b w:val="0"/>
                <w:bCs w:val="0"/>
              </w:rPr>
            </w:pPr>
            <w:proofErr w:type="gramStart"/>
            <w:r>
              <w:t>a</w:t>
            </w:r>
            <w:r w:rsidR="00C87FA4">
              <w:t>chternaam</w:t>
            </w:r>
            <w:proofErr w:type="gramEnd"/>
          </w:p>
        </w:tc>
        <w:tc>
          <w:tcPr>
            <w:tcW w:w="66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0104E" w14:textId="6832B197" w:rsidR="00C87FA4" w:rsidRPr="001A36C8" w:rsidRDefault="00C87FA4" w:rsidP="00C87FA4">
            <w:pPr>
              <w:ind w:left="29"/>
              <w:rPr>
                <w:rStyle w:val="Zwaar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87FA4" w:rsidRPr="001A36C8" w14:paraId="3837DFA7" w14:textId="77777777" w:rsidTr="005951AB">
        <w:trPr>
          <w:trHeight w:val="340"/>
        </w:trPr>
        <w:tc>
          <w:tcPr>
            <w:tcW w:w="73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A5F4BBC" w14:textId="77777777" w:rsidR="00C87FA4" w:rsidRPr="001A36C8" w:rsidRDefault="00C87FA4" w:rsidP="00C87FA4">
            <w:pPr>
              <w:pStyle w:val="nummersvragen"/>
              <w:framePr w:hSpace="0" w:wrap="auto" w:vAnchor="margin" w:xAlign="left" w:yAlign="inline"/>
              <w:suppressOverlap w:val="0"/>
            </w:pPr>
          </w:p>
        </w:tc>
        <w:tc>
          <w:tcPr>
            <w:tcW w:w="26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92777" w14:textId="06148341" w:rsidR="00C87FA4" w:rsidRPr="005E1F59" w:rsidRDefault="00C87FA4" w:rsidP="005431A9">
            <w:pPr>
              <w:ind w:left="29"/>
              <w:jc w:val="right"/>
              <w:rPr>
                <w:rStyle w:val="Zwaar"/>
                <w:b w:val="0"/>
                <w:bCs w:val="0"/>
              </w:rPr>
            </w:pPr>
            <w:r>
              <w:t xml:space="preserve">Belgisch </w:t>
            </w:r>
            <w:r w:rsidR="007C65E5">
              <w:t>r</w:t>
            </w:r>
            <w:r>
              <w:t xml:space="preserve">ijksregisternummer of Belgisch </w:t>
            </w:r>
            <w:proofErr w:type="spellStart"/>
            <w:r w:rsidR="00204C7E">
              <w:t>bis</w:t>
            </w:r>
            <w:r>
              <w:t>-nummer</w:t>
            </w:r>
            <w:proofErr w:type="spellEnd"/>
          </w:p>
        </w:tc>
        <w:tc>
          <w:tcPr>
            <w:tcW w:w="66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BD49A" w14:textId="7BD3D04F" w:rsidR="00C87FA4" w:rsidRPr="001A36C8" w:rsidRDefault="00C87FA4" w:rsidP="00C87FA4">
            <w:pPr>
              <w:ind w:left="29"/>
              <w:rPr>
                <w:rStyle w:val="Zwaar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87FA4" w:rsidRPr="001A36C8" w14:paraId="1586541B" w14:textId="77777777" w:rsidTr="005951AB">
        <w:trPr>
          <w:trHeight w:val="340"/>
        </w:trPr>
        <w:tc>
          <w:tcPr>
            <w:tcW w:w="73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EA1ED84" w14:textId="77777777" w:rsidR="00C87FA4" w:rsidRPr="001A36C8" w:rsidRDefault="00C87FA4" w:rsidP="00C87FA4">
            <w:pPr>
              <w:pStyle w:val="nummersvragen"/>
              <w:framePr w:hSpace="0" w:wrap="auto" w:vAnchor="margin" w:xAlign="left" w:yAlign="inline"/>
              <w:suppressOverlap w:val="0"/>
            </w:pPr>
          </w:p>
        </w:tc>
        <w:tc>
          <w:tcPr>
            <w:tcW w:w="26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1B8D8" w14:textId="5325C1C2" w:rsidR="00C87FA4" w:rsidRPr="005E1F59" w:rsidRDefault="00494498" w:rsidP="005431A9">
            <w:pPr>
              <w:ind w:left="29"/>
              <w:jc w:val="right"/>
              <w:rPr>
                <w:rStyle w:val="Zwaar"/>
                <w:b w:val="0"/>
                <w:bCs w:val="0"/>
              </w:rPr>
            </w:pPr>
            <w:proofErr w:type="gramStart"/>
            <w:r>
              <w:t>s</w:t>
            </w:r>
            <w:r w:rsidR="00C87FA4">
              <w:t>traat</w:t>
            </w:r>
            <w:proofErr w:type="gramEnd"/>
            <w:r w:rsidR="00C87FA4">
              <w:t xml:space="preserve"> en nummer</w:t>
            </w:r>
          </w:p>
        </w:tc>
        <w:tc>
          <w:tcPr>
            <w:tcW w:w="66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D12C7" w14:textId="07EB5A78" w:rsidR="00C87FA4" w:rsidRPr="001A36C8" w:rsidRDefault="00C87FA4" w:rsidP="00C87FA4">
            <w:pPr>
              <w:ind w:left="29"/>
              <w:rPr>
                <w:rStyle w:val="Zwaar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87FA4" w:rsidRPr="001A36C8" w14:paraId="4C97F3CB" w14:textId="77777777" w:rsidTr="005951AB">
        <w:trPr>
          <w:trHeight w:val="340"/>
        </w:trPr>
        <w:tc>
          <w:tcPr>
            <w:tcW w:w="73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4C016C4" w14:textId="77777777" w:rsidR="00C87FA4" w:rsidRPr="001A36C8" w:rsidRDefault="00C87FA4" w:rsidP="00C87FA4">
            <w:pPr>
              <w:pStyle w:val="nummersvragen"/>
              <w:framePr w:hSpace="0" w:wrap="auto" w:vAnchor="margin" w:xAlign="left" w:yAlign="inline"/>
              <w:suppressOverlap w:val="0"/>
            </w:pPr>
          </w:p>
        </w:tc>
        <w:tc>
          <w:tcPr>
            <w:tcW w:w="26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63998" w14:textId="34366896" w:rsidR="00C87FA4" w:rsidRPr="005E1F59" w:rsidRDefault="00B245F1" w:rsidP="005431A9">
            <w:pPr>
              <w:ind w:left="29"/>
              <w:jc w:val="right"/>
              <w:rPr>
                <w:rStyle w:val="Zwaar"/>
                <w:b w:val="0"/>
                <w:bCs w:val="0"/>
              </w:rPr>
            </w:pPr>
            <w:proofErr w:type="gramStart"/>
            <w:r>
              <w:t>postnummer</w:t>
            </w:r>
            <w:proofErr w:type="gramEnd"/>
            <w:r>
              <w:t xml:space="preserve"> </w:t>
            </w:r>
            <w:r w:rsidR="00C87FA4">
              <w:t>en gemeente</w:t>
            </w:r>
          </w:p>
        </w:tc>
        <w:tc>
          <w:tcPr>
            <w:tcW w:w="66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C2E45" w14:textId="6AFA5321" w:rsidR="00C87FA4" w:rsidRPr="001A36C8" w:rsidRDefault="00C87FA4" w:rsidP="00C87FA4">
            <w:pPr>
              <w:ind w:left="29"/>
              <w:rPr>
                <w:rStyle w:val="Zwaar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87FA4" w:rsidRPr="001A36C8" w14:paraId="07EBAE9A" w14:textId="77777777" w:rsidTr="005951AB">
        <w:trPr>
          <w:trHeight w:val="340"/>
        </w:trPr>
        <w:tc>
          <w:tcPr>
            <w:tcW w:w="73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688376" w14:textId="77777777" w:rsidR="00C87FA4" w:rsidRPr="001A36C8" w:rsidRDefault="00C87FA4" w:rsidP="00C87FA4">
            <w:pPr>
              <w:pStyle w:val="nummersvragen"/>
              <w:framePr w:hSpace="0" w:wrap="auto" w:vAnchor="margin" w:xAlign="left" w:yAlign="inline"/>
              <w:suppressOverlap w:val="0"/>
            </w:pPr>
          </w:p>
        </w:tc>
        <w:tc>
          <w:tcPr>
            <w:tcW w:w="26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8319E" w14:textId="56A9715F" w:rsidR="00C87FA4" w:rsidRPr="005E1F59" w:rsidRDefault="00494498" w:rsidP="005431A9">
            <w:pPr>
              <w:ind w:left="29"/>
              <w:jc w:val="right"/>
              <w:rPr>
                <w:rStyle w:val="Zwaar"/>
                <w:b w:val="0"/>
                <w:bCs w:val="0"/>
              </w:rPr>
            </w:pPr>
            <w:proofErr w:type="gramStart"/>
            <w:r>
              <w:t>l</w:t>
            </w:r>
            <w:r w:rsidR="00C87FA4">
              <w:t>and</w:t>
            </w:r>
            <w:proofErr w:type="gramEnd"/>
          </w:p>
        </w:tc>
        <w:tc>
          <w:tcPr>
            <w:tcW w:w="66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435AC" w14:textId="20541945" w:rsidR="00C87FA4" w:rsidRPr="001A36C8" w:rsidRDefault="00C87FA4" w:rsidP="00C87FA4">
            <w:pPr>
              <w:ind w:left="29"/>
              <w:rPr>
                <w:rStyle w:val="Zwaar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87FA4" w:rsidRPr="001A36C8" w14:paraId="61AF8B8F" w14:textId="77777777" w:rsidTr="005951AB">
        <w:trPr>
          <w:trHeight w:val="340"/>
        </w:trPr>
        <w:tc>
          <w:tcPr>
            <w:tcW w:w="73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D98C6D5" w14:textId="77777777" w:rsidR="00C87FA4" w:rsidRPr="001A36C8" w:rsidRDefault="00C87FA4" w:rsidP="00C87FA4">
            <w:pPr>
              <w:pStyle w:val="nummersvragen"/>
              <w:framePr w:hSpace="0" w:wrap="auto" w:vAnchor="margin" w:xAlign="left" w:yAlign="inline"/>
              <w:suppressOverlap w:val="0"/>
            </w:pPr>
          </w:p>
        </w:tc>
        <w:tc>
          <w:tcPr>
            <w:tcW w:w="26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0B0AB" w14:textId="6BAC055D" w:rsidR="00C87FA4" w:rsidRPr="005E1F59" w:rsidRDefault="00494498" w:rsidP="005431A9">
            <w:pPr>
              <w:ind w:left="29"/>
              <w:jc w:val="right"/>
              <w:rPr>
                <w:rStyle w:val="Zwaar"/>
                <w:b w:val="0"/>
                <w:bCs w:val="0"/>
              </w:rPr>
            </w:pPr>
            <w:proofErr w:type="gramStart"/>
            <w:r>
              <w:t>t</w:t>
            </w:r>
            <w:r w:rsidR="00C87FA4">
              <w:t>elefoonnummer</w:t>
            </w:r>
            <w:proofErr w:type="gramEnd"/>
          </w:p>
        </w:tc>
        <w:tc>
          <w:tcPr>
            <w:tcW w:w="66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6816A" w14:textId="555A1E58" w:rsidR="00C87FA4" w:rsidRPr="001A36C8" w:rsidRDefault="00C87FA4" w:rsidP="00C87FA4">
            <w:pPr>
              <w:ind w:left="29"/>
              <w:rPr>
                <w:rStyle w:val="Zwaar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87FA4" w:rsidRPr="001A36C8" w14:paraId="4365A517" w14:textId="77777777" w:rsidTr="005951AB">
        <w:trPr>
          <w:trHeight w:val="340"/>
        </w:trPr>
        <w:tc>
          <w:tcPr>
            <w:tcW w:w="73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5445C4C" w14:textId="77777777" w:rsidR="00C87FA4" w:rsidRPr="001A36C8" w:rsidRDefault="00C87FA4" w:rsidP="00C87FA4">
            <w:pPr>
              <w:pStyle w:val="nummersvragen"/>
              <w:framePr w:hSpace="0" w:wrap="auto" w:vAnchor="margin" w:xAlign="left" w:yAlign="inline"/>
              <w:suppressOverlap w:val="0"/>
            </w:pPr>
          </w:p>
        </w:tc>
        <w:tc>
          <w:tcPr>
            <w:tcW w:w="26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373AB" w14:textId="77777777" w:rsidR="00C87FA4" w:rsidRPr="00577EBE" w:rsidRDefault="00C87FA4" w:rsidP="005431A9">
            <w:pPr>
              <w:ind w:left="29"/>
              <w:jc w:val="right"/>
              <w:rPr>
                <w:rStyle w:val="Zwaar"/>
                <w:b w:val="0"/>
                <w:bCs w:val="0"/>
              </w:rPr>
            </w:pPr>
            <w:proofErr w:type="gramStart"/>
            <w:r w:rsidRPr="00577EBE">
              <w:rPr>
                <w:rStyle w:val="Zwaar"/>
                <w:b w:val="0"/>
                <w:bCs w:val="0"/>
              </w:rPr>
              <w:t>e</w:t>
            </w:r>
            <w:proofErr w:type="gramEnd"/>
            <w:r w:rsidRPr="00577EBE">
              <w:rPr>
                <w:rStyle w:val="Zwaar"/>
                <w:b w:val="0"/>
                <w:bCs w:val="0"/>
              </w:rPr>
              <w:t>-mailadres</w:t>
            </w:r>
          </w:p>
        </w:tc>
        <w:tc>
          <w:tcPr>
            <w:tcW w:w="66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57992" w14:textId="7D4AEB3C" w:rsidR="00C87FA4" w:rsidRPr="00577EBE" w:rsidRDefault="00C87FA4" w:rsidP="00C87FA4">
            <w:pPr>
              <w:ind w:left="29"/>
              <w:rPr>
                <w:rStyle w:val="Zwaar"/>
                <w:b w:val="0"/>
                <w:bCs w:val="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87FA4" w:rsidRPr="001A36C8" w14:paraId="2ECF55C6" w14:textId="77777777" w:rsidTr="005951AB">
        <w:trPr>
          <w:trHeight w:val="340"/>
        </w:trPr>
        <w:tc>
          <w:tcPr>
            <w:tcW w:w="73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C7F5D2F" w14:textId="77777777" w:rsidR="00C87FA4" w:rsidRPr="001A36C8" w:rsidRDefault="00C87FA4" w:rsidP="00C87FA4">
            <w:pPr>
              <w:pStyle w:val="nummersvragen"/>
              <w:framePr w:hSpace="0" w:wrap="auto" w:vAnchor="margin" w:xAlign="left" w:yAlign="inline"/>
              <w:suppressOverlap w:val="0"/>
            </w:pPr>
          </w:p>
        </w:tc>
        <w:tc>
          <w:tcPr>
            <w:tcW w:w="26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6B08A" w14:textId="38253C6F" w:rsidR="00C87FA4" w:rsidRPr="00577EBE" w:rsidRDefault="00494498" w:rsidP="00204C7E">
            <w:pPr>
              <w:ind w:left="29"/>
              <w:jc w:val="right"/>
              <w:rPr>
                <w:rStyle w:val="Zwaar"/>
                <w:b w:val="0"/>
                <w:bCs w:val="0"/>
              </w:rPr>
            </w:pPr>
            <w:proofErr w:type="gramStart"/>
            <w:r>
              <w:rPr>
                <w:rStyle w:val="Zwaar"/>
                <w:b w:val="0"/>
                <w:bCs w:val="0"/>
              </w:rPr>
              <w:t>b</w:t>
            </w:r>
            <w:r w:rsidR="00C87FA4" w:rsidRPr="0078586D">
              <w:rPr>
                <w:rStyle w:val="Zwaar"/>
                <w:b w:val="0"/>
                <w:bCs w:val="0"/>
              </w:rPr>
              <w:t>ankrekeningnummer</w:t>
            </w:r>
            <w:proofErr w:type="gramEnd"/>
            <w:r w:rsidR="00C87FA4" w:rsidRPr="0078586D">
              <w:rPr>
                <w:rStyle w:val="Zwaar"/>
                <w:b w:val="0"/>
                <w:bCs w:val="0"/>
              </w:rPr>
              <w:t xml:space="preserve"> waarop de vergoeding mag gestort worden</w:t>
            </w:r>
          </w:p>
        </w:tc>
        <w:tc>
          <w:tcPr>
            <w:tcW w:w="66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F5727" w14:textId="3E2F51C3" w:rsidR="00C87FA4" w:rsidRPr="00577EBE" w:rsidRDefault="00C87FA4" w:rsidP="00C87FA4">
            <w:pPr>
              <w:ind w:left="29"/>
              <w:rPr>
                <w:rStyle w:val="Zwaar"/>
                <w:b w:val="0"/>
                <w:bCs w:val="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B4A16" w:rsidRPr="001A36C8" w14:paraId="553B87AF" w14:textId="77777777" w:rsidTr="005951AB">
        <w:trPr>
          <w:trHeight w:val="340"/>
        </w:trPr>
        <w:tc>
          <w:tcPr>
            <w:tcW w:w="42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CC26D8" w14:textId="26570DDF" w:rsidR="00EB4A16" w:rsidRPr="001A36C8" w:rsidRDefault="00EB4A16" w:rsidP="00EB4A16">
            <w:pPr>
              <w:pStyle w:val="nummersvragen"/>
              <w:framePr w:hSpace="0" w:wrap="auto" w:vAnchor="margin" w:xAlign="left" w:yAlign="inline"/>
              <w:suppressOverlap w:val="0"/>
            </w:pPr>
          </w:p>
        </w:tc>
        <w:tc>
          <w:tcPr>
            <w:tcW w:w="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11467" w14:textId="74BBF382" w:rsidR="00EB4A16" w:rsidRPr="005951AB" w:rsidRDefault="00EB4A16" w:rsidP="00EB4A16">
            <w:pPr>
              <w:ind w:left="29"/>
              <w:rPr>
                <w:rStyle w:val="Zwaar"/>
                <w:sz w:val="18"/>
                <w:szCs w:val="18"/>
              </w:rPr>
            </w:pPr>
            <w:r w:rsidRPr="00A05F8D">
              <w:rPr>
                <w:sz w:val="18"/>
                <w:szCs w:val="18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F8D">
              <w:rPr>
                <w:sz w:val="18"/>
                <w:szCs w:val="18"/>
              </w:rPr>
              <w:instrText xml:space="preserve"> FORMCHECKBOX </w:instrText>
            </w:r>
            <w:r w:rsidRPr="00A05F8D">
              <w:rPr>
                <w:sz w:val="18"/>
                <w:szCs w:val="18"/>
              </w:rPr>
            </w:r>
            <w:r w:rsidRPr="00A05F8D">
              <w:rPr>
                <w:sz w:val="18"/>
                <w:szCs w:val="18"/>
              </w:rPr>
              <w:fldChar w:fldCharType="separate"/>
            </w:r>
            <w:r w:rsidRPr="00A05F8D">
              <w:rPr>
                <w:sz w:val="18"/>
                <w:szCs w:val="18"/>
              </w:rPr>
              <w:fldChar w:fldCharType="end"/>
            </w:r>
          </w:p>
        </w:tc>
        <w:tc>
          <w:tcPr>
            <w:tcW w:w="935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B215B" w14:textId="2BBBAD90" w:rsidR="00EB4A16" w:rsidRPr="001A36C8" w:rsidRDefault="00EB4A16" w:rsidP="00EB4A16">
            <w:pPr>
              <w:ind w:left="29"/>
              <w:rPr>
                <w:rStyle w:val="Zwaar"/>
              </w:rPr>
            </w:pPr>
            <w:proofErr w:type="gramStart"/>
            <w:r>
              <w:rPr>
                <w:rStyle w:val="Zwaar"/>
                <w:b w:val="0"/>
                <w:bCs w:val="0"/>
              </w:rPr>
              <w:t>rechtspersoon</w:t>
            </w:r>
            <w:proofErr w:type="gramEnd"/>
          </w:p>
        </w:tc>
      </w:tr>
      <w:tr w:rsidR="00EB4A16" w:rsidRPr="001A36C8" w14:paraId="1B725A4B" w14:textId="77777777" w:rsidTr="005951AB">
        <w:trPr>
          <w:trHeight w:val="340"/>
        </w:trPr>
        <w:tc>
          <w:tcPr>
            <w:tcW w:w="73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1A6635" w14:textId="77777777" w:rsidR="00EB4A16" w:rsidRPr="001A36C8" w:rsidRDefault="00EB4A16" w:rsidP="00EB4A16">
            <w:pPr>
              <w:pStyle w:val="nummersvragen"/>
              <w:framePr w:hSpace="0" w:wrap="auto" w:vAnchor="margin" w:xAlign="left" w:yAlign="inline"/>
              <w:suppressOverlap w:val="0"/>
            </w:pPr>
          </w:p>
        </w:tc>
        <w:tc>
          <w:tcPr>
            <w:tcW w:w="26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90377" w14:textId="4D97B128" w:rsidR="00EB4A16" w:rsidRPr="00C87F30" w:rsidRDefault="00EB4A16" w:rsidP="00EB4A16">
            <w:pPr>
              <w:ind w:left="29"/>
              <w:jc w:val="right"/>
              <w:rPr>
                <w:rStyle w:val="Zwaar"/>
                <w:b w:val="0"/>
                <w:bCs w:val="0"/>
              </w:rPr>
            </w:pPr>
            <w:proofErr w:type="gramStart"/>
            <w:r>
              <w:rPr>
                <w:rStyle w:val="Zwaar"/>
                <w:b w:val="0"/>
                <w:bCs w:val="0"/>
              </w:rPr>
              <w:t>o</w:t>
            </w:r>
            <w:r w:rsidRPr="00C87F30">
              <w:rPr>
                <w:rStyle w:val="Zwaar"/>
                <w:b w:val="0"/>
                <w:bCs w:val="0"/>
              </w:rPr>
              <w:t>fficiële</w:t>
            </w:r>
            <w:proofErr w:type="gramEnd"/>
            <w:r w:rsidRPr="00C87F30">
              <w:rPr>
                <w:rStyle w:val="Zwaar"/>
                <w:b w:val="0"/>
                <w:bCs w:val="0"/>
              </w:rPr>
              <w:t xml:space="preserve"> naam van de onderneming</w:t>
            </w:r>
          </w:p>
        </w:tc>
        <w:tc>
          <w:tcPr>
            <w:tcW w:w="66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FC983" w14:textId="38606E25" w:rsidR="00EB4A16" w:rsidRPr="001A36C8" w:rsidRDefault="00EB4A16" w:rsidP="00EB4A16">
            <w:pPr>
              <w:ind w:left="29"/>
              <w:rPr>
                <w:rStyle w:val="Zwaar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B4A16" w:rsidRPr="001A36C8" w14:paraId="494037AF" w14:textId="77777777" w:rsidTr="005951AB">
        <w:trPr>
          <w:trHeight w:val="340"/>
        </w:trPr>
        <w:tc>
          <w:tcPr>
            <w:tcW w:w="73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1E3019" w14:textId="77777777" w:rsidR="00EB4A16" w:rsidRPr="001A36C8" w:rsidRDefault="00EB4A16" w:rsidP="00EB4A16">
            <w:pPr>
              <w:pStyle w:val="nummersvragen"/>
              <w:framePr w:hSpace="0" w:wrap="auto" w:vAnchor="margin" w:xAlign="left" w:yAlign="inline"/>
              <w:suppressOverlap w:val="0"/>
            </w:pPr>
          </w:p>
        </w:tc>
        <w:tc>
          <w:tcPr>
            <w:tcW w:w="26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7E182" w14:textId="37D2C7C7" w:rsidR="00EB4A16" w:rsidRPr="00C87F30" w:rsidRDefault="00EB4A16" w:rsidP="00EB4A16">
            <w:pPr>
              <w:ind w:left="29"/>
              <w:jc w:val="right"/>
              <w:rPr>
                <w:rStyle w:val="Zwaar"/>
                <w:b w:val="0"/>
                <w:bCs w:val="0"/>
              </w:rPr>
            </w:pPr>
            <w:proofErr w:type="gramStart"/>
            <w:r>
              <w:rPr>
                <w:rStyle w:val="Zwaar"/>
                <w:b w:val="0"/>
                <w:bCs w:val="0"/>
              </w:rPr>
              <w:t>o</w:t>
            </w:r>
            <w:r w:rsidRPr="00C87F30">
              <w:rPr>
                <w:rStyle w:val="Zwaar"/>
                <w:b w:val="0"/>
                <w:bCs w:val="0"/>
              </w:rPr>
              <w:t>ndernemingsnummer</w:t>
            </w:r>
            <w:proofErr w:type="gramEnd"/>
          </w:p>
        </w:tc>
        <w:tc>
          <w:tcPr>
            <w:tcW w:w="66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31B6F" w14:textId="666E6625" w:rsidR="00EB4A16" w:rsidRPr="001A36C8" w:rsidRDefault="00EB4A16" w:rsidP="00EB4A16">
            <w:pPr>
              <w:ind w:left="29"/>
              <w:rPr>
                <w:rStyle w:val="Zwaar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B4A16" w:rsidRPr="001A36C8" w14:paraId="41339A06" w14:textId="77777777" w:rsidTr="005951AB">
        <w:trPr>
          <w:trHeight w:val="340"/>
        </w:trPr>
        <w:tc>
          <w:tcPr>
            <w:tcW w:w="73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3E1167" w14:textId="77777777" w:rsidR="00EB4A16" w:rsidRPr="001A36C8" w:rsidRDefault="00EB4A16" w:rsidP="00EB4A16">
            <w:pPr>
              <w:pStyle w:val="nummersvragen"/>
              <w:framePr w:hSpace="0" w:wrap="auto" w:vAnchor="margin" w:xAlign="left" w:yAlign="inline"/>
              <w:suppressOverlap w:val="0"/>
            </w:pPr>
          </w:p>
        </w:tc>
        <w:tc>
          <w:tcPr>
            <w:tcW w:w="26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EA11E" w14:textId="36E5E328" w:rsidR="00EB4A16" w:rsidRPr="001A36C8" w:rsidRDefault="00EB4A16" w:rsidP="00EB4A16">
            <w:pPr>
              <w:ind w:left="29"/>
              <w:jc w:val="right"/>
              <w:rPr>
                <w:rStyle w:val="Zwaar"/>
              </w:rPr>
            </w:pPr>
            <w:proofErr w:type="gramStart"/>
            <w:r>
              <w:t>straat</w:t>
            </w:r>
            <w:proofErr w:type="gramEnd"/>
            <w:r>
              <w:t xml:space="preserve"> en nummer</w:t>
            </w:r>
          </w:p>
        </w:tc>
        <w:tc>
          <w:tcPr>
            <w:tcW w:w="66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7C9BF" w14:textId="34517814" w:rsidR="00EB4A16" w:rsidRPr="001A36C8" w:rsidRDefault="00EB4A16" w:rsidP="00EB4A16">
            <w:pPr>
              <w:ind w:left="29"/>
              <w:rPr>
                <w:rStyle w:val="Zwaar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B4A16" w:rsidRPr="001A36C8" w14:paraId="44F41E56" w14:textId="77777777" w:rsidTr="005951AB">
        <w:trPr>
          <w:trHeight w:val="340"/>
        </w:trPr>
        <w:tc>
          <w:tcPr>
            <w:tcW w:w="73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482C59B" w14:textId="77777777" w:rsidR="00EB4A16" w:rsidRPr="001A36C8" w:rsidRDefault="00EB4A16" w:rsidP="00EB4A16">
            <w:pPr>
              <w:pStyle w:val="nummersvragen"/>
              <w:framePr w:hSpace="0" w:wrap="auto" w:vAnchor="margin" w:xAlign="left" w:yAlign="inline"/>
              <w:suppressOverlap w:val="0"/>
            </w:pPr>
          </w:p>
        </w:tc>
        <w:tc>
          <w:tcPr>
            <w:tcW w:w="26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36B28" w14:textId="6979B7B6" w:rsidR="00EB4A16" w:rsidRPr="001A36C8" w:rsidRDefault="00EB4A16" w:rsidP="00EB4A16">
            <w:pPr>
              <w:ind w:left="29"/>
              <w:jc w:val="right"/>
              <w:rPr>
                <w:rStyle w:val="Zwaar"/>
              </w:rPr>
            </w:pPr>
            <w:proofErr w:type="gramStart"/>
            <w:r>
              <w:t>post</w:t>
            </w:r>
            <w:r w:rsidR="00B245F1">
              <w:t>nummer</w:t>
            </w:r>
            <w:proofErr w:type="gramEnd"/>
            <w:r>
              <w:t xml:space="preserve"> en gemeente</w:t>
            </w:r>
          </w:p>
        </w:tc>
        <w:tc>
          <w:tcPr>
            <w:tcW w:w="66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29893" w14:textId="34785A8D" w:rsidR="00EB4A16" w:rsidRPr="001A36C8" w:rsidRDefault="00EB4A16" w:rsidP="00EB4A16">
            <w:pPr>
              <w:ind w:left="29"/>
              <w:rPr>
                <w:rStyle w:val="Zwaar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B4A16" w:rsidRPr="001A36C8" w14:paraId="0991D982" w14:textId="77777777" w:rsidTr="005951AB">
        <w:trPr>
          <w:trHeight w:val="340"/>
        </w:trPr>
        <w:tc>
          <w:tcPr>
            <w:tcW w:w="73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DED0F1A" w14:textId="77777777" w:rsidR="00EB4A16" w:rsidRPr="001A36C8" w:rsidRDefault="00EB4A16" w:rsidP="00EB4A16">
            <w:pPr>
              <w:pStyle w:val="nummersvragen"/>
              <w:framePr w:hSpace="0" w:wrap="auto" w:vAnchor="margin" w:xAlign="left" w:yAlign="inline"/>
              <w:suppressOverlap w:val="0"/>
            </w:pPr>
          </w:p>
        </w:tc>
        <w:tc>
          <w:tcPr>
            <w:tcW w:w="26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9154A" w14:textId="2E94D26F" w:rsidR="00EB4A16" w:rsidRPr="00712438" w:rsidRDefault="00EB4A16" w:rsidP="00EB4A16">
            <w:pPr>
              <w:ind w:left="29"/>
              <w:jc w:val="right"/>
              <w:rPr>
                <w:rStyle w:val="Zwaar"/>
                <w:b w:val="0"/>
                <w:bCs w:val="0"/>
              </w:rPr>
            </w:pPr>
            <w:proofErr w:type="gramStart"/>
            <w:r>
              <w:rPr>
                <w:rStyle w:val="Zwaar"/>
                <w:b w:val="0"/>
                <w:bCs w:val="0"/>
              </w:rPr>
              <w:t>l</w:t>
            </w:r>
            <w:r w:rsidRPr="00712438">
              <w:rPr>
                <w:rStyle w:val="Zwaar"/>
                <w:b w:val="0"/>
                <w:bCs w:val="0"/>
              </w:rPr>
              <w:t>and</w:t>
            </w:r>
            <w:proofErr w:type="gramEnd"/>
          </w:p>
        </w:tc>
        <w:tc>
          <w:tcPr>
            <w:tcW w:w="66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27E3E" w14:textId="0836B169" w:rsidR="00EB4A16" w:rsidRPr="001A36C8" w:rsidRDefault="00EB4A16" w:rsidP="00EB4A16">
            <w:pPr>
              <w:ind w:left="29"/>
              <w:rPr>
                <w:rStyle w:val="Zwaar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B4A16" w:rsidRPr="001A36C8" w14:paraId="2DC45AF6" w14:textId="77777777" w:rsidTr="005951AB">
        <w:trPr>
          <w:trHeight w:val="340"/>
        </w:trPr>
        <w:tc>
          <w:tcPr>
            <w:tcW w:w="73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6ED2722" w14:textId="77777777" w:rsidR="00EB4A16" w:rsidRPr="001A36C8" w:rsidRDefault="00EB4A16" w:rsidP="00EB4A16">
            <w:pPr>
              <w:pStyle w:val="nummersvragen"/>
              <w:framePr w:hSpace="0" w:wrap="auto" w:vAnchor="margin" w:xAlign="left" w:yAlign="inline"/>
              <w:suppressOverlap w:val="0"/>
            </w:pPr>
          </w:p>
        </w:tc>
        <w:tc>
          <w:tcPr>
            <w:tcW w:w="26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3036B" w14:textId="705141C3" w:rsidR="00EB4A16" w:rsidRPr="001A36C8" w:rsidRDefault="00EB4A16" w:rsidP="00EB4A16">
            <w:pPr>
              <w:ind w:left="29"/>
              <w:jc w:val="right"/>
              <w:rPr>
                <w:rStyle w:val="Zwaar"/>
              </w:rPr>
            </w:pPr>
            <w:proofErr w:type="gramStart"/>
            <w:r>
              <w:t>telefoonnummer</w:t>
            </w:r>
            <w:proofErr w:type="gramEnd"/>
          </w:p>
        </w:tc>
        <w:tc>
          <w:tcPr>
            <w:tcW w:w="66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6DEF6" w14:textId="3540C8FC" w:rsidR="00EB4A16" w:rsidRPr="001A36C8" w:rsidRDefault="00EB4A16" w:rsidP="00EB4A16">
            <w:pPr>
              <w:ind w:left="29"/>
              <w:rPr>
                <w:rStyle w:val="Zwaar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B4A16" w:rsidRPr="001A36C8" w14:paraId="716B7CE5" w14:textId="77777777" w:rsidTr="005951AB">
        <w:trPr>
          <w:trHeight w:val="340"/>
        </w:trPr>
        <w:tc>
          <w:tcPr>
            <w:tcW w:w="73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0E24FCE" w14:textId="77777777" w:rsidR="00EB4A16" w:rsidRPr="001A36C8" w:rsidRDefault="00EB4A16" w:rsidP="00EB4A16">
            <w:pPr>
              <w:pStyle w:val="nummersvragen"/>
              <w:framePr w:hSpace="0" w:wrap="auto" w:vAnchor="margin" w:xAlign="left" w:yAlign="inline"/>
              <w:suppressOverlap w:val="0"/>
            </w:pPr>
          </w:p>
        </w:tc>
        <w:tc>
          <w:tcPr>
            <w:tcW w:w="26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C73C4" w14:textId="1E597FA6" w:rsidR="00EB4A16" w:rsidRPr="001A36C8" w:rsidRDefault="00EB4A16" w:rsidP="00EB4A16">
            <w:pPr>
              <w:ind w:left="29"/>
              <w:jc w:val="right"/>
              <w:rPr>
                <w:rStyle w:val="Zwaar"/>
              </w:rPr>
            </w:pPr>
            <w:proofErr w:type="gramStart"/>
            <w:r w:rsidRPr="00577EBE">
              <w:rPr>
                <w:rStyle w:val="Zwaar"/>
                <w:b w:val="0"/>
                <w:bCs w:val="0"/>
              </w:rPr>
              <w:t>e</w:t>
            </w:r>
            <w:proofErr w:type="gramEnd"/>
            <w:r w:rsidRPr="00577EBE">
              <w:rPr>
                <w:rStyle w:val="Zwaar"/>
                <w:b w:val="0"/>
                <w:bCs w:val="0"/>
              </w:rPr>
              <w:t>-mailadres</w:t>
            </w:r>
          </w:p>
        </w:tc>
        <w:tc>
          <w:tcPr>
            <w:tcW w:w="66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20F8E" w14:textId="116B3C19" w:rsidR="00EB4A16" w:rsidRPr="001A36C8" w:rsidRDefault="00EB4A16" w:rsidP="00EB4A16">
            <w:pPr>
              <w:ind w:left="29"/>
              <w:rPr>
                <w:rStyle w:val="Zwaar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B4A16" w:rsidRPr="001A36C8" w14:paraId="5FEC4BE8" w14:textId="77777777" w:rsidTr="005951AB">
        <w:trPr>
          <w:trHeight w:val="340"/>
        </w:trPr>
        <w:tc>
          <w:tcPr>
            <w:tcW w:w="73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6E9F45D" w14:textId="77777777" w:rsidR="00EB4A16" w:rsidRPr="001A36C8" w:rsidRDefault="00EB4A16" w:rsidP="00EB4A16">
            <w:pPr>
              <w:pStyle w:val="nummersvragen"/>
              <w:framePr w:hSpace="0" w:wrap="auto" w:vAnchor="margin" w:xAlign="left" w:yAlign="inline"/>
              <w:suppressOverlap w:val="0"/>
            </w:pPr>
          </w:p>
        </w:tc>
        <w:tc>
          <w:tcPr>
            <w:tcW w:w="26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AB95D" w14:textId="66F81485" w:rsidR="00EB4A16" w:rsidRDefault="00EB4A16" w:rsidP="00EB4A16">
            <w:pPr>
              <w:ind w:left="29"/>
              <w:jc w:val="right"/>
              <w:rPr>
                <w:rStyle w:val="Zwaar"/>
                <w:b w:val="0"/>
                <w:bCs w:val="0"/>
              </w:rPr>
            </w:pPr>
            <w:proofErr w:type="gramStart"/>
            <w:r>
              <w:rPr>
                <w:rStyle w:val="Zwaar"/>
                <w:b w:val="0"/>
                <w:bCs w:val="0"/>
              </w:rPr>
              <w:t>b</w:t>
            </w:r>
            <w:r w:rsidRPr="0078586D">
              <w:rPr>
                <w:rStyle w:val="Zwaar"/>
                <w:b w:val="0"/>
                <w:bCs w:val="0"/>
              </w:rPr>
              <w:t>ankrekeningnummer</w:t>
            </w:r>
            <w:proofErr w:type="gramEnd"/>
            <w:r w:rsidRPr="0078586D">
              <w:rPr>
                <w:rStyle w:val="Zwaar"/>
                <w:b w:val="0"/>
                <w:bCs w:val="0"/>
              </w:rPr>
              <w:t xml:space="preserve"> waarop de vergoeding mag gestort worden</w:t>
            </w:r>
          </w:p>
        </w:tc>
        <w:tc>
          <w:tcPr>
            <w:tcW w:w="66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06982" w14:textId="59ED48AC" w:rsidR="00EB4A16" w:rsidRDefault="00EB4A16" w:rsidP="00EB4A16">
            <w:pPr>
              <w:ind w:left="29"/>
              <w:rPr>
                <w:rStyle w:val="Zwaar"/>
                <w:b w:val="0"/>
                <w:bCs w:val="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245F1" w:rsidRPr="001A36C8" w14:paraId="7060D300" w14:textId="77777777" w:rsidTr="005951AB">
        <w:trPr>
          <w:trHeight w:val="340"/>
        </w:trPr>
        <w:tc>
          <w:tcPr>
            <w:tcW w:w="737" w:type="dxa"/>
            <w:gridSpan w:val="6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020C7B5F" w14:textId="77777777" w:rsidR="00B245F1" w:rsidRPr="001A36C8" w:rsidRDefault="00B245F1" w:rsidP="00EB4A16">
            <w:pPr>
              <w:pStyle w:val="nummersvragen"/>
              <w:framePr w:hSpace="0" w:wrap="auto" w:vAnchor="margin" w:xAlign="left" w:yAlign="inline"/>
              <w:suppressOverlap w:val="0"/>
            </w:pPr>
          </w:p>
        </w:tc>
        <w:tc>
          <w:tcPr>
            <w:tcW w:w="2692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C61B81" w14:textId="4375BB51" w:rsidR="00B245F1" w:rsidRPr="001A36C8" w:rsidRDefault="00B245F1" w:rsidP="00EB4A16">
            <w:pPr>
              <w:ind w:left="29"/>
              <w:jc w:val="right"/>
              <w:rPr>
                <w:rStyle w:val="Zwaar"/>
              </w:rPr>
            </w:pPr>
            <w:proofErr w:type="gramStart"/>
            <w:r>
              <w:rPr>
                <w:rStyle w:val="Zwaar"/>
                <w:b w:val="0"/>
                <w:bCs w:val="0"/>
              </w:rPr>
              <w:t>werknemers</w:t>
            </w:r>
            <w:proofErr w:type="gramEnd"/>
            <w:r>
              <w:rPr>
                <w:rStyle w:val="Zwaar"/>
                <w:b w:val="0"/>
                <w:bCs w:val="0"/>
              </w:rPr>
              <w:t xml:space="preserve"> van de onderneming die gemachtigd zijn om de volmacht uit te oefenen</w:t>
            </w:r>
          </w:p>
        </w:tc>
        <w:tc>
          <w:tcPr>
            <w:tcW w:w="33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EBA2D" w14:textId="126B2508" w:rsidR="00B245F1" w:rsidRPr="001A36C8" w:rsidRDefault="00B245F1" w:rsidP="00EB4A16">
            <w:pPr>
              <w:ind w:left="29"/>
              <w:rPr>
                <w:rStyle w:val="Zwaar"/>
              </w:rPr>
            </w:pPr>
            <w:proofErr w:type="gramStart"/>
            <w:r>
              <w:rPr>
                <w:rStyle w:val="Zwaar"/>
                <w:b w:val="0"/>
                <w:bCs w:val="0"/>
              </w:rPr>
              <w:t>voor</w:t>
            </w:r>
            <w:proofErr w:type="gramEnd"/>
            <w:r>
              <w:rPr>
                <w:rStyle w:val="Zwaar"/>
                <w:b w:val="0"/>
                <w:bCs w:val="0"/>
              </w:rPr>
              <w:t>- en achternaam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34F2B" w14:textId="06A871CA" w:rsidR="00B245F1" w:rsidRPr="001A36C8" w:rsidRDefault="00B245F1" w:rsidP="00EB4A16">
            <w:pPr>
              <w:ind w:left="29"/>
              <w:rPr>
                <w:rStyle w:val="Zwaar"/>
              </w:rPr>
            </w:pPr>
            <w:r>
              <w:rPr>
                <w:rStyle w:val="Zwaar"/>
                <w:b w:val="0"/>
                <w:bCs w:val="0"/>
              </w:rPr>
              <w:t xml:space="preserve">Belgisch rijksregisternummer of Belgisch </w:t>
            </w:r>
            <w:proofErr w:type="spellStart"/>
            <w:r>
              <w:rPr>
                <w:rStyle w:val="Zwaar"/>
                <w:b w:val="0"/>
                <w:bCs w:val="0"/>
              </w:rPr>
              <w:t>bis-nummer</w:t>
            </w:r>
            <w:proofErr w:type="spellEnd"/>
          </w:p>
        </w:tc>
      </w:tr>
      <w:tr w:rsidR="00B245F1" w:rsidRPr="001A36C8" w14:paraId="43479B67" w14:textId="77777777" w:rsidTr="005951AB">
        <w:trPr>
          <w:trHeight w:val="340"/>
        </w:trPr>
        <w:tc>
          <w:tcPr>
            <w:tcW w:w="737" w:type="dxa"/>
            <w:gridSpan w:val="6"/>
            <w:vMerge/>
            <w:tcBorders>
              <w:left w:val="nil"/>
              <w:right w:val="single" w:sz="4" w:space="0" w:color="auto"/>
            </w:tcBorders>
          </w:tcPr>
          <w:p w14:paraId="23F91CC2" w14:textId="77777777" w:rsidR="00B245F1" w:rsidRPr="001A36C8" w:rsidRDefault="00B245F1" w:rsidP="00EB4A16">
            <w:pPr>
              <w:pStyle w:val="nummersvragen"/>
              <w:framePr w:hSpace="0" w:wrap="auto" w:vAnchor="margin" w:xAlign="left" w:yAlign="inline"/>
              <w:suppressOverlap w:val="0"/>
            </w:pPr>
          </w:p>
        </w:tc>
        <w:tc>
          <w:tcPr>
            <w:tcW w:w="2692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D10C07" w14:textId="26267778" w:rsidR="00B245F1" w:rsidRDefault="00B245F1" w:rsidP="00EB4A16">
            <w:pPr>
              <w:ind w:left="29"/>
              <w:rPr>
                <w:rStyle w:val="Zwaar"/>
                <w:b w:val="0"/>
                <w:bCs w:val="0"/>
              </w:rPr>
            </w:pPr>
          </w:p>
        </w:tc>
        <w:tc>
          <w:tcPr>
            <w:tcW w:w="33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DAF81" w14:textId="77777777" w:rsidR="00B245F1" w:rsidRDefault="00B245F1" w:rsidP="00EB4A16">
            <w:pPr>
              <w:ind w:left="29"/>
              <w:rPr>
                <w:rStyle w:val="Zwaar"/>
                <w:b w:val="0"/>
                <w:bCs w:val="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7424F" w14:textId="1FF7AABD" w:rsidR="00B245F1" w:rsidRDefault="00B245F1" w:rsidP="00EB4A16">
            <w:pPr>
              <w:ind w:left="29"/>
              <w:rPr>
                <w:rStyle w:val="Zwaar"/>
                <w:b w:val="0"/>
                <w:bCs w:val="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245F1" w:rsidRPr="001A36C8" w14:paraId="3775D2B4" w14:textId="77777777" w:rsidTr="005951AB">
        <w:trPr>
          <w:trHeight w:val="340"/>
        </w:trPr>
        <w:tc>
          <w:tcPr>
            <w:tcW w:w="737" w:type="dxa"/>
            <w:gridSpan w:val="6"/>
            <w:vMerge/>
            <w:tcBorders>
              <w:left w:val="nil"/>
              <w:right w:val="single" w:sz="4" w:space="0" w:color="auto"/>
            </w:tcBorders>
          </w:tcPr>
          <w:p w14:paraId="7142DEC5" w14:textId="77777777" w:rsidR="00B245F1" w:rsidRPr="001A36C8" w:rsidRDefault="00B245F1" w:rsidP="00EB4A16">
            <w:pPr>
              <w:pStyle w:val="nummersvragen"/>
              <w:framePr w:hSpace="0" w:wrap="auto" w:vAnchor="margin" w:xAlign="left" w:yAlign="inline"/>
              <w:suppressOverlap w:val="0"/>
            </w:pPr>
          </w:p>
        </w:tc>
        <w:tc>
          <w:tcPr>
            <w:tcW w:w="2692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692986" w14:textId="2CC20DA9" w:rsidR="00B245F1" w:rsidRDefault="00B245F1" w:rsidP="00EB4A16">
            <w:pPr>
              <w:ind w:left="29"/>
              <w:rPr>
                <w:rStyle w:val="Zwaar"/>
                <w:b w:val="0"/>
                <w:bCs w:val="0"/>
              </w:rPr>
            </w:pPr>
          </w:p>
        </w:tc>
        <w:tc>
          <w:tcPr>
            <w:tcW w:w="33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65501" w14:textId="77777777" w:rsidR="00B245F1" w:rsidRDefault="00B245F1" w:rsidP="00EB4A16">
            <w:pPr>
              <w:ind w:left="29"/>
              <w:rPr>
                <w:rStyle w:val="Zwaar"/>
                <w:b w:val="0"/>
                <w:bCs w:val="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ABA32" w14:textId="7B5DDD6A" w:rsidR="00B245F1" w:rsidRDefault="00B245F1" w:rsidP="00EB4A16">
            <w:pPr>
              <w:ind w:left="29"/>
              <w:rPr>
                <w:rStyle w:val="Zwaar"/>
                <w:b w:val="0"/>
                <w:bCs w:val="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245F1" w:rsidRPr="001A36C8" w14:paraId="25ECA294" w14:textId="77777777" w:rsidTr="005951AB">
        <w:trPr>
          <w:trHeight w:val="340"/>
        </w:trPr>
        <w:tc>
          <w:tcPr>
            <w:tcW w:w="737" w:type="dxa"/>
            <w:gridSpan w:val="6"/>
            <w:vMerge/>
            <w:tcBorders>
              <w:left w:val="nil"/>
              <w:right w:val="single" w:sz="4" w:space="0" w:color="auto"/>
            </w:tcBorders>
          </w:tcPr>
          <w:p w14:paraId="06CA93A8" w14:textId="77777777" w:rsidR="00B245F1" w:rsidRPr="001A36C8" w:rsidRDefault="00B245F1" w:rsidP="00EB4A16">
            <w:pPr>
              <w:pStyle w:val="nummersvragen"/>
              <w:framePr w:hSpace="0" w:wrap="auto" w:vAnchor="margin" w:xAlign="left" w:yAlign="inline"/>
              <w:suppressOverlap w:val="0"/>
            </w:pPr>
          </w:p>
        </w:tc>
        <w:tc>
          <w:tcPr>
            <w:tcW w:w="2692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8F58E4" w14:textId="2B92E8C8" w:rsidR="00B245F1" w:rsidRDefault="00B245F1" w:rsidP="00EB4A16">
            <w:pPr>
              <w:ind w:left="29"/>
              <w:rPr>
                <w:rStyle w:val="Zwaar"/>
                <w:b w:val="0"/>
                <w:bCs w:val="0"/>
              </w:rPr>
            </w:pPr>
          </w:p>
        </w:tc>
        <w:tc>
          <w:tcPr>
            <w:tcW w:w="33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2BC90" w14:textId="77777777" w:rsidR="00B245F1" w:rsidRDefault="00B245F1" w:rsidP="00EB4A16">
            <w:pPr>
              <w:ind w:left="29"/>
              <w:rPr>
                <w:rStyle w:val="Zwaar"/>
                <w:b w:val="0"/>
                <w:bCs w:val="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1F9E5" w14:textId="5B0413A8" w:rsidR="00B245F1" w:rsidRDefault="00B245F1" w:rsidP="00EB4A16">
            <w:pPr>
              <w:ind w:left="29"/>
              <w:rPr>
                <w:rStyle w:val="Zwaar"/>
                <w:b w:val="0"/>
                <w:bCs w:val="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245F1" w:rsidRPr="001A36C8" w14:paraId="08A39A55" w14:textId="77777777" w:rsidTr="005951AB">
        <w:trPr>
          <w:trHeight w:val="340"/>
        </w:trPr>
        <w:tc>
          <w:tcPr>
            <w:tcW w:w="737" w:type="dxa"/>
            <w:gridSpan w:val="6"/>
            <w:vMerge/>
            <w:tcBorders>
              <w:left w:val="nil"/>
              <w:bottom w:val="nil"/>
              <w:right w:val="single" w:sz="4" w:space="0" w:color="auto"/>
            </w:tcBorders>
          </w:tcPr>
          <w:p w14:paraId="1A6F41A6" w14:textId="77777777" w:rsidR="00B245F1" w:rsidRPr="001A36C8" w:rsidRDefault="00B245F1" w:rsidP="00EB4A16">
            <w:pPr>
              <w:pStyle w:val="nummersvragen"/>
              <w:framePr w:hSpace="0" w:wrap="auto" w:vAnchor="margin" w:xAlign="left" w:yAlign="inline"/>
              <w:suppressOverlap w:val="0"/>
            </w:pPr>
          </w:p>
        </w:tc>
        <w:tc>
          <w:tcPr>
            <w:tcW w:w="2692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6349A" w14:textId="3DF91912" w:rsidR="00B245F1" w:rsidRDefault="00B245F1" w:rsidP="00EB4A16">
            <w:pPr>
              <w:ind w:left="29"/>
              <w:rPr>
                <w:rStyle w:val="Zwaar"/>
                <w:b w:val="0"/>
                <w:bCs w:val="0"/>
              </w:rPr>
            </w:pPr>
          </w:p>
        </w:tc>
        <w:tc>
          <w:tcPr>
            <w:tcW w:w="33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6FD3A" w14:textId="77777777" w:rsidR="00B245F1" w:rsidRDefault="00B245F1" w:rsidP="00EB4A16">
            <w:pPr>
              <w:ind w:left="29"/>
              <w:rPr>
                <w:rStyle w:val="Zwaar"/>
                <w:b w:val="0"/>
                <w:bCs w:val="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CD3BB" w14:textId="46730074" w:rsidR="00B245F1" w:rsidRDefault="00B245F1" w:rsidP="00EB4A16">
            <w:pPr>
              <w:ind w:left="29"/>
              <w:rPr>
                <w:rStyle w:val="Zwaar"/>
                <w:b w:val="0"/>
                <w:bCs w:val="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3350E" w:rsidRPr="001A36C8" w14:paraId="729C19AA" w14:textId="77777777" w:rsidTr="001A2B37">
        <w:trPr>
          <w:trHeight w:val="340"/>
        </w:trPr>
        <w:tc>
          <w:tcPr>
            <w:tcW w:w="10093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11C2A0B6" w14:textId="77777777" w:rsidR="0003350E" w:rsidRDefault="0003350E" w:rsidP="005C50B1">
            <w:pPr>
              <w:ind w:left="29"/>
              <w:rPr>
                <w:rStyle w:val="Zwaar"/>
                <w:color w:val="FFFFFF" w:themeColor="background1"/>
                <w:sz w:val="24"/>
                <w:szCs w:val="24"/>
              </w:rPr>
            </w:pPr>
          </w:p>
        </w:tc>
      </w:tr>
      <w:tr w:rsidR="005C50B1" w:rsidRPr="001A36C8" w14:paraId="375499BF" w14:textId="77777777" w:rsidTr="005951AB">
        <w:trPr>
          <w:trHeight w:val="340"/>
        </w:trPr>
        <w:tc>
          <w:tcPr>
            <w:tcW w:w="4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748A202" w14:textId="77777777" w:rsidR="005C50B1" w:rsidRPr="001A36C8" w:rsidRDefault="005C50B1" w:rsidP="005C50B1">
            <w:pPr>
              <w:pStyle w:val="nummersvragen"/>
              <w:framePr w:hSpace="0" w:wrap="auto" w:vAnchor="margin" w:xAlign="left" w:yAlign="inline"/>
              <w:suppressOverlap w:val="0"/>
            </w:pPr>
          </w:p>
        </w:tc>
        <w:tc>
          <w:tcPr>
            <w:tcW w:w="967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</w:tcPr>
          <w:p w14:paraId="45826B21" w14:textId="6B28034E" w:rsidR="005C50B1" w:rsidRPr="00937367" w:rsidRDefault="005C50B1" w:rsidP="005C50B1">
            <w:pPr>
              <w:ind w:left="29"/>
              <w:rPr>
                <w:rStyle w:val="Zwaar"/>
                <w:color w:val="FFFFFF" w:themeColor="background1"/>
                <w:sz w:val="24"/>
                <w:szCs w:val="24"/>
              </w:rPr>
            </w:pPr>
            <w:r>
              <w:rPr>
                <w:rStyle w:val="Zwaar"/>
                <w:color w:val="FFFFFF" w:themeColor="background1"/>
                <w:sz w:val="24"/>
                <w:szCs w:val="24"/>
              </w:rPr>
              <w:t>De o</w:t>
            </w:r>
            <w:r w:rsidRPr="00937367">
              <w:rPr>
                <w:rStyle w:val="Zwaar"/>
                <w:color w:val="FFFFFF" w:themeColor="background1"/>
                <w:sz w:val="24"/>
                <w:szCs w:val="24"/>
              </w:rPr>
              <w:t xml:space="preserve">pdrachten van de </w:t>
            </w:r>
            <w:proofErr w:type="spellStart"/>
            <w:r>
              <w:rPr>
                <w:rStyle w:val="Zwaar"/>
                <w:color w:val="FFFFFF" w:themeColor="background1"/>
                <w:sz w:val="24"/>
                <w:szCs w:val="24"/>
              </w:rPr>
              <w:t>v</w:t>
            </w:r>
            <w:r w:rsidRPr="00937367">
              <w:rPr>
                <w:rStyle w:val="Zwaar"/>
                <w:color w:val="FFFFFF" w:themeColor="background1"/>
                <w:sz w:val="24"/>
                <w:szCs w:val="24"/>
              </w:rPr>
              <w:t>olmachthouder</w:t>
            </w:r>
            <w:proofErr w:type="spellEnd"/>
          </w:p>
        </w:tc>
      </w:tr>
      <w:tr w:rsidR="009E65C4" w14:paraId="1E1E1934" w14:textId="77777777" w:rsidTr="005951AB">
        <w:trPr>
          <w:trHeight w:hRule="exact" w:val="113"/>
        </w:trPr>
        <w:tc>
          <w:tcPr>
            <w:tcW w:w="10093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1FD3DEFB" w14:textId="77777777" w:rsidR="009E65C4" w:rsidRDefault="009E65C4" w:rsidP="00AA6F32">
            <w:pPr>
              <w:pStyle w:val="Kop1"/>
              <w:spacing w:before="0"/>
              <w:ind w:left="29"/>
              <w:rPr>
                <w:rFonts w:cs="Calibri"/>
              </w:rPr>
            </w:pPr>
          </w:p>
        </w:tc>
      </w:tr>
      <w:tr w:rsidR="005C50B1" w:rsidRPr="001A36C8" w14:paraId="7ACB1144" w14:textId="77777777" w:rsidTr="005951AB">
        <w:trPr>
          <w:trHeight w:val="340"/>
        </w:trPr>
        <w:tc>
          <w:tcPr>
            <w:tcW w:w="4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8373D33" w14:textId="46CDEDD7" w:rsidR="005C50B1" w:rsidRPr="001A36C8" w:rsidRDefault="005C50B1" w:rsidP="005C50B1">
            <w:pPr>
              <w:pStyle w:val="nummersvragen"/>
              <w:framePr w:hSpace="0" w:wrap="auto" w:vAnchor="margin" w:xAlign="left" w:yAlign="inline"/>
              <w:suppressOverlap w:val="0"/>
            </w:pPr>
            <w:r>
              <w:t>9</w:t>
            </w:r>
          </w:p>
        </w:tc>
        <w:tc>
          <w:tcPr>
            <w:tcW w:w="967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1C68C1E6" w14:textId="3571CF72" w:rsidR="005C50B1" w:rsidRPr="005335B1" w:rsidRDefault="005C50B1" w:rsidP="005C50B1">
            <w:pPr>
              <w:ind w:left="29"/>
              <w:rPr>
                <w:rStyle w:val="Zwaar"/>
                <w:i/>
                <w:iCs/>
              </w:rPr>
            </w:pPr>
            <w:r w:rsidRPr="005335B1">
              <w:rPr>
                <w:rStyle w:val="Zwaar"/>
                <w:i/>
                <w:iCs/>
              </w:rPr>
              <w:t xml:space="preserve">De </w:t>
            </w:r>
            <w:proofErr w:type="spellStart"/>
            <w:r w:rsidRPr="005335B1">
              <w:rPr>
                <w:rStyle w:val="Zwaar"/>
                <w:i/>
                <w:iCs/>
              </w:rPr>
              <w:t>volmachthouder</w:t>
            </w:r>
            <w:proofErr w:type="spellEnd"/>
            <w:r w:rsidRPr="005335B1">
              <w:rPr>
                <w:rStyle w:val="Zwaar"/>
                <w:i/>
                <w:iCs/>
              </w:rPr>
              <w:t xml:space="preserve"> heeft de volgende opdrachten</w:t>
            </w:r>
            <w:r>
              <w:rPr>
                <w:rStyle w:val="Zwaar"/>
                <w:i/>
                <w:iCs/>
              </w:rPr>
              <w:t>:</w:t>
            </w:r>
          </w:p>
          <w:p w14:paraId="79E360E7" w14:textId="33FF625A" w:rsidR="005C50B1" w:rsidRPr="006076E6" w:rsidRDefault="005C50B1" w:rsidP="005C50B1">
            <w:pPr>
              <w:pStyle w:val="Lijstalinea"/>
              <w:numPr>
                <w:ilvl w:val="0"/>
                <w:numId w:val="19"/>
              </w:numPr>
              <w:rPr>
                <w:bCs/>
                <w:i/>
              </w:rPr>
            </w:pPr>
            <w:r w:rsidRPr="006076E6">
              <w:rPr>
                <w:i/>
              </w:rPr>
              <w:t xml:space="preserve">De </w:t>
            </w:r>
            <w:proofErr w:type="spellStart"/>
            <w:r w:rsidRPr="006076E6">
              <w:rPr>
                <w:i/>
              </w:rPr>
              <w:t>volmachthouder</w:t>
            </w:r>
            <w:proofErr w:type="spellEnd"/>
            <w:r w:rsidRPr="006076E6">
              <w:rPr>
                <w:bCs/>
                <w:i/>
              </w:rPr>
              <w:t xml:space="preserve"> heeft de opdracht om in naam van de</w:t>
            </w:r>
            <w:r>
              <w:rPr>
                <w:bCs/>
                <w:i/>
              </w:rPr>
              <w:t xml:space="preserve"> erfopvolgers</w:t>
            </w:r>
            <w:r w:rsidRPr="006076E6">
              <w:rPr>
                <w:bCs/>
                <w:i/>
              </w:rPr>
              <w:t xml:space="preserve"> de volledige procedure voor de aanvraag van de vergoeding op te volgen en, waar nodig, op te treden, en om de </w:t>
            </w:r>
            <w:r>
              <w:rPr>
                <w:bCs/>
                <w:i/>
              </w:rPr>
              <w:t>erfopvolgers</w:t>
            </w:r>
            <w:r w:rsidRPr="006076E6">
              <w:rPr>
                <w:bCs/>
                <w:i/>
              </w:rPr>
              <w:t xml:space="preserve"> te vertegenwoordigen bij de behandeling van het dossier</w:t>
            </w:r>
            <w:r w:rsidRPr="006076E6">
              <w:rPr>
                <w:b/>
                <w:bCs/>
                <w:i/>
              </w:rPr>
              <w:t xml:space="preserve">. </w:t>
            </w:r>
            <w:r w:rsidRPr="006076E6">
              <w:rPr>
                <w:i/>
              </w:rPr>
              <w:t>D</w:t>
            </w:r>
            <w:r>
              <w:rPr>
                <w:i/>
              </w:rPr>
              <w:t>a</w:t>
            </w:r>
            <w:r w:rsidRPr="006076E6">
              <w:rPr>
                <w:i/>
              </w:rPr>
              <w:t xml:space="preserve">t houdt onder meer in dat de </w:t>
            </w:r>
            <w:proofErr w:type="spellStart"/>
            <w:r w:rsidRPr="006076E6">
              <w:rPr>
                <w:i/>
              </w:rPr>
              <w:t>volmachthouder</w:t>
            </w:r>
            <w:proofErr w:type="spellEnd"/>
            <w:r w:rsidRPr="006076E6">
              <w:rPr>
                <w:i/>
              </w:rPr>
              <w:t xml:space="preserve"> in naam van de </w:t>
            </w:r>
            <w:r>
              <w:rPr>
                <w:i/>
              </w:rPr>
              <w:t>erfopvolgers</w:t>
            </w:r>
            <w:r w:rsidRPr="006076E6">
              <w:rPr>
                <w:i/>
              </w:rPr>
              <w:t xml:space="preserve"> alle nodige handelingen </w:t>
            </w:r>
            <w:r>
              <w:rPr>
                <w:i/>
              </w:rPr>
              <w:t>uitvoert voor de indiening</w:t>
            </w:r>
            <w:r w:rsidRPr="006076E6">
              <w:rPr>
                <w:i/>
              </w:rPr>
              <w:t xml:space="preserve"> van de aanvraag, de hoorzitting, het bezorgen van de ontbrekende stukken aan de initiatiefnemer of de landcommissie, het maken van afspraken voor een plaatsbezoek, </w:t>
            </w:r>
            <w:r>
              <w:rPr>
                <w:i/>
              </w:rPr>
              <w:t>de opmaak en de indiening</w:t>
            </w:r>
            <w:r w:rsidRPr="006076E6">
              <w:rPr>
                <w:i/>
              </w:rPr>
              <w:t xml:space="preserve"> van een bezwaar tegen de ontwerpbeslissing,</w:t>
            </w:r>
            <w:r>
              <w:rPr>
                <w:i/>
              </w:rPr>
              <w:t xml:space="preserve"> en</w:t>
            </w:r>
            <w:r w:rsidRPr="006076E6">
              <w:rPr>
                <w:i/>
              </w:rPr>
              <w:t xml:space="preserve"> het ontvangen van de gezamenlijke vergoeding.</w:t>
            </w:r>
            <w:r w:rsidRPr="006076E6">
              <w:rPr>
                <w:bCs/>
                <w:i/>
              </w:rPr>
              <w:t xml:space="preserve"> De </w:t>
            </w:r>
            <w:proofErr w:type="spellStart"/>
            <w:r w:rsidRPr="006076E6">
              <w:rPr>
                <w:bCs/>
                <w:i/>
              </w:rPr>
              <w:t>volmachthouder</w:t>
            </w:r>
            <w:proofErr w:type="spellEnd"/>
            <w:r w:rsidRPr="006076E6">
              <w:rPr>
                <w:bCs/>
                <w:i/>
              </w:rPr>
              <w:t xml:space="preserve"> is niet bevoegd om in naam van de </w:t>
            </w:r>
            <w:r>
              <w:rPr>
                <w:bCs/>
                <w:i/>
              </w:rPr>
              <w:t>erfopvolgers</w:t>
            </w:r>
            <w:r w:rsidRPr="006076E6">
              <w:rPr>
                <w:bCs/>
                <w:i/>
              </w:rPr>
              <w:t xml:space="preserve"> een vordering in te stellen bij een rechtbank.</w:t>
            </w:r>
          </w:p>
          <w:p w14:paraId="230981A5" w14:textId="77777777" w:rsidR="005C50B1" w:rsidRPr="00204C7E" w:rsidRDefault="005C50B1" w:rsidP="005C50B1">
            <w:pPr>
              <w:pStyle w:val="Lijstalinea"/>
              <w:numPr>
                <w:ilvl w:val="0"/>
                <w:numId w:val="19"/>
              </w:numPr>
              <w:rPr>
                <w:bCs/>
                <w:i/>
              </w:rPr>
            </w:pPr>
            <w:r w:rsidRPr="006076E6">
              <w:rPr>
                <w:i/>
              </w:rPr>
              <w:t xml:space="preserve">De </w:t>
            </w:r>
            <w:proofErr w:type="spellStart"/>
            <w:r w:rsidRPr="006076E6">
              <w:rPr>
                <w:i/>
              </w:rPr>
              <w:t>volmachthouder</w:t>
            </w:r>
            <w:proofErr w:type="spellEnd"/>
            <w:r w:rsidRPr="006076E6">
              <w:rPr>
                <w:i/>
              </w:rPr>
              <w:t xml:space="preserve"> is gerechtigd om</w:t>
            </w:r>
            <w:r>
              <w:rPr>
                <w:i/>
              </w:rPr>
              <w:t>,</w:t>
            </w:r>
            <w:r w:rsidRPr="006076E6">
              <w:rPr>
                <w:i/>
              </w:rPr>
              <w:t xml:space="preserve"> in het Loket Landinrichting</w:t>
            </w:r>
            <w:r>
              <w:rPr>
                <w:i/>
              </w:rPr>
              <w:t xml:space="preserve"> </w:t>
            </w:r>
            <w:r w:rsidRPr="006076E6">
              <w:rPr>
                <w:i/>
              </w:rPr>
              <w:t>(</w:t>
            </w:r>
            <w:hyperlink r:id="rId17" w:history="1">
              <w:r w:rsidRPr="006076E6">
                <w:rPr>
                  <w:rStyle w:val="Hyperlink"/>
                  <w:i/>
                </w:rPr>
                <w:t>https://loketlandinrichting.vlaanderen.be/aanvragen</w:t>
              </w:r>
            </w:hyperlink>
            <w:r w:rsidRPr="006076E6">
              <w:rPr>
                <w:i/>
              </w:rPr>
              <w:t>), de gegevens van de aanvragers over deze aanvraag te raadplegen, te beheren, te wijzigen en te bewerken.</w:t>
            </w:r>
          </w:p>
          <w:p w14:paraId="3EBF5701" w14:textId="09F19280" w:rsidR="005C50B1" w:rsidRPr="006076E6" w:rsidRDefault="005C50B1" w:rsidP="005C50B1">
            <w:pPr>
              <w:pStyle w:val="Aanwijzing"/>
              <w:numPr>
                <w:ilvl w:val="0"/>
                <w:numId w:val="19"/>
              </w:numPr>
              <w:ind w:left="385" w:hanging="357"/>
            </w:pPr>
            <w:r w:rsidRPr="006076E6">
              <w:t xml:space="preserve">Als één gezamenlijke aanvraag wordt ingediend voor </w:t>
            </w:r>
            <w:r>
              <w:t>verschillend</w:t>
            </w:r>
            <w:r w:rsidRPr="006076E6">
              <w:t xml:space="preserve">e </w:t>
            </w:r>
            <w:r>
              <w:t>erfopvolgers</w:t>
            </w:r>
            <w:r w:rsidRPr="006076E6">
              <w:t xml:space="preserve">, krijgen de </w:t>
            </w:r>
            <w:r>
              <w:t xml:space="preserve">erfopvolgers </w:t>
            </w:r>
            <w:r w:rsidRPr="006076E6">
              <w:t>één gezamenlijke vergoeding voor het perceel waarop deze aanvraag betrekking heeft. D</w:t>
            </w:r>
            <w:r>
              <w:t>i</w:t>
            </w:r>
            <w:r w:rsidRPr="006076E6">
              <w:t>e vergoeding wordt volledig gestort op het rekeningnummer dat u in dit formulier invult.</w:t>
            </w:r>
          </w:p>
          <w:p w14:paraId="4D79A6D1" w14:textId="3F1D117E" w:rsidR="005C50B1" w:rsidRPr="006076E6" w:rsidRDefault="005C50B1" w:rsidP="005C50B1">
            <w:pPr>
              <w:pStyle w:val="Verklaring"/>
              <w:numPr>
                <w:ilvl w:val="0"/>
                <w:numId w:val="19"/>
              </w:numPr>
              <w:spacing w:before="0" w:after="0"/>
              <w:ind w:left="385" w:hanging="357"/>
              <w:rPr>
                <w:b w:val="0"/>
                <w:bCs/>
                <w:i/>
              </w:rPr>
            </w:pPr>
            <w:r w:rsidRPr="006076E6">
              <w:rPr>
                <w:b w:val="0"/>
                <w:bCs/>
                <w:i/>
              </w:rPr>
              <w:lastRenderedPageBreak/>
              <w:t xml:space="preserve">Deze volmacht heeft </w:t>
            </w:r>
            <w:r>
              <w:rPr>
                <w:b w:val="0"/>
                <w:bCs/>
                <w:i/>
              </w:rPr>
              <w:t xml:space="preserve">alleen </w:t>
            </w:r>
            <w:r w:rsidRPr="006076E6">
              <w:rPr>
                <w:b w:val="0"/>
                <w:bCs/>
                <w:i/>
              </w:rPr>
              <w:t xml:space="preserve">betrekking op de aanvraag van een vergoeding in het kader van een watergevoelig openruimtegebied voor het perceel, </w:t>
            </w:r>
            <w:r w:rsidRPr="00E3000B">
              <w:rPr>
                <w:b w:val="0"/>
                <w:bCs/>
                <w:i/>
              </w:rPr>
              <w:t>vermeld bij vraag 4.</w:t>
            </w:r>
          </w:p>
          <w:p w14:paraId="4F017784" w14:textId="22AF5073" w:rsidR="005C50B1" w:rsidRPr="006076E6" w:rsidRDefault="005C50B1" w:rsidP="005C50B1">
            <w:pPr>
              <w:pStyle w:val="Lijstalinea"/>
              <w:numPr>
                <w:ilvl w:val="0"/>
                <w:numId w:val="19"/>
              </w:numPr>
              <w:rPr>
                <w:bCs/>
                <w:i/>
              </w:rPr>
            </w:pPr>
            <w:r w:rsidRPr="006076E6">
              <w:rPr>
                <w:bCs/>
                <w:i/>
              </w:rPr>
              <w:t xml:space="preserve">De bepalingen van artikel 1984 tot en met 2010 van het </w:t>
            </w:r>
            <w:r>
              <w:rPr>
                <w:bCs/>
                <w:i/>
              </w:rPr>
              <w:t xml:space="preserve">oud </w:t>
            </w:r>
            <w:r w:rsidRPr="006076E6">
              <w:rPr>
                <w:bCs/>
                <w:i/>
              </w:rPr>
              <w:t>Burgerlijk Wetboek zijn van toepassing op deze volmacht.</w:t>
            </w:r>
          </w:p>
          <w:p w14:paraId="6ABD1081" w14:textId="7D89BA1F" w:rsidR="005C50B1" w:rsidRPr="006076E6" w:rsidRDefault="005C50B1" w:rsidP="005C50B1">
            <w:pPr>
              <w:pStyle w:val="Aanwijzing"/>
              <w:numPr>
                <w:ilvl w:val="0"/>
                <w:numId w:val="19"/>
              </w:numPr>
            </w:pPr>
            <w:r>
              <w:t xml:space="preserve">Alle communicatie over deze aanvraag verloopt uitsluitend tussen enerzijds de </w:t>
            </w:r>
            <w:proofErr w:type="spellStart"/>
            <w:r>
              <w:t>volmachthouder</w:t>
            </w:r>
            <w:proofErr w:type="spellEnd"/>
            <w:r>
              <w:t xml:space="preserve"> en anderzijds de initiatiefnemer en de landcommissie. De initiatiefnemer en de landcommissie communiceren niet met de individuele erfopvolgers als een </w:t>
            </w:r>
            <w:proofErr w:type="spellStart"/>
            <w:r>
              <w:t>volmachthouder</w:t>
            </w:r>
            <w:proofErr w:type="spellEnd"/>
            <w:r>
              <w:t xml:space="preserve"> is aangewezen. Als de </w:t>
            </w:r>
            <w:proofErr w:type="spellStart"/>
            <w:r>
              <w:t>eBox</w:t>
            </w:r>
            <w:proofErr w:type="spellEnd"/>
            <w:r>
              <w:t xml:space="preserve"> (</w:t>
            </w:r>
            <w:hyperlink r:id="rId18">
              <w:r w:rsidRPr="4A36D67C">
                <w:rPr>
                  <w:rStyle w:val="Hyperlink"/>
                </w:rPr>
                <w:t>https://myebox.be/nl</w:t>
              </w:r>
            </w:hyperlink>
            <w:r>
              <w:t xml:space="preserve">) van de </w:t>
            </w:r>
            <w:proofErr w:type="spellStart"/>
            <w:r>
              <w:t>volmachthouder</w:t>
            </w:r>
            <w:proofErr w:type="spellEnd"/>
            <w:r>
              <w:t xml:space="preserve"> is ingesteld om de berichten van alle aangesloten overheidsdiensten elektronisch te ontvangen, verloopt de verdere communicatie van de initiatiefnemer of landcommissie met de </w:t>
            </w:r>
            <w:proofErr w:type="spellStart"/>
            <w:r>
              <w:t>volmachthouder</w:t>
            </w:r>
            <w:proofErr w:type="spellEnd"/>
            <w:r>
              <w:t xml:space="preserve"> via </w:t>
            </w:r>
            <w:r w:rsidR="00497745">
              <w:t xml:space="preserve">diens </w:t>
            </w:r>
            <w:proofErr w:type="spellStart"/>
            <w:r>
              <w:t>eBox</w:t>
            </w:r>
            <w:proofErr w:type="spellEnd"/>
            <w:r>
              <w:t xml:space="preserve"> en het Loket Landinrichting (</w:t>
            </w:r>
            <w:hyperlink r:id="rId19">
              <w:r w:rsidRPr="4A36D67C">
                <w:rPr>
                  <w:rStyle w:val="Hyperlink"/>
                </w:rPr>
                <w:t>https://loketlandinrichting.vlaanderen.be/aanvragen</w:t>
              </w:r>
            </w:hyperlink>
            <w:r>
              <w:t xml:space="preserve">). </w:t>
            </w:r>
          </w:p>
          <w:p w14:paraId="0A33A845" w14:textId="7A9DFDD1" w:rsidR="005C50B1" w:rsidRPr="00FD51F0" w:rsidRDefault="005C50B1" w:rsidP="005C50B1">
            <w:pPr>
              <w:pStyle w:val="Aanwijzing"/>
              <w:numPr>
                <w:ilvl w:val="0"/>
                <w:numId w:val="19"/>
              </w:numPr>
              <w:rPr>
                <w:rStyle w:val="Zwaar"/>
                <w:b w:val="0"/>
                <w:iCs/>
              </w:rPr>
            </w:pPr>
            <w:r w:rsidRPr="00FD51F0">
              <w:rPr>
                <w:iCs/>
              </w:rPr>
              <w:t xml:space="preserve">De </w:t>
            </w:r>
            <w:proofErr w:type="spellStart"/>
            <w:r w:rsidRPr="00FD51F0">
              <w:rPr>
                <w:iCs/>
              </w:rPr>
              <w:t>volmachthouder</w:t>
            </w:r>
            <w:proofErr w:type="spellEnd"/>
            <w:r w:rsidRPr="00FD51F0">
              <w:rPr>
                <w:iCs/>
              </w:rPr>
              <w:t xml:space="preserve"> kan het dossier opvolgen </w:t>
            </w:r>
            <w:proofErr w:type="gramStart"/>
            <w:r w:rsidRPr="00FD51F0">
              <w:rPr>
                <w:iCs/>
              </w:rPr>
              <w:t>na  aanmelding</w:t>
            </w:r>
            <w:proofErr w:type="gramEnd"/>
            <w:r w:rsidRPr="00FD51F0">
              <w:rPr>
                <w:iCs/>
              </w:rPr>
              <w:t xml:space="preserve"> in het Loket Landinrichting (</w:t>
            </w:r>
            <w:hyperlink r:id="rId20">
              <w:r w:rsidRPr="00FD51F0">
                <w:rPr>
                  <w:rStyle w:val="Hyperlink"/>
                  <w:iCs/>
                </w:rPr>
                <w:t>https://loketlandinrichting.vlaanderen.be/aanvragen</w:t>
              </w:r>
            </w:hyperlink>
            <w:r w:rsidRPr="00FD51F0">
              <w:rPr>
                <w:iCs/>
              </w:rPr>
              <w:t xml:space="preserve">). De </w:t>
            </w:r>
            <w:proofErr w:type="spellStart"/>
            <w:r w:rsidRPr="00FD51F0">
              <w:rPr>
                <w:iCs/>
              </w:rPr>
              <w:t>volmachthouder</w:t>
            </w:r>
            <w:proofErr w:type="spellEnd"/>
            <w:r w:rsidRPr="00FD51F0">
              <w:rPr>
                <w:iCs/>
              </w:rPr>
              <w:t xml:space="preserve"> kan acties ondernemen in het Loket Landinrichting voor de verdere stappen in het dossier. </w:t>
            </w:r>
          </w:p>
        </w:tc>
      </w:tr>
      <w:tr w:rsidR="0003350E" w:rsidRPr="001A36C8" w14:paraId="4204BAD3" w14:textId="77777777" w:rsidTr="002829C4">
        <w:trPr>
          <w:trHeight w:val="340"/>
        </w:trPr>
        <w:tc>
          <w:tcPr>
            <w:tcW w:w="10093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6837DC21" w14:textId="77777777" w:rsidR="0003350E" w:rsidRDefault="0003350E" w:rsidP="005C50B1">
            <w:pPr>
              <w:ind w:left="29"/>
              <w:rPr>
                <w:rStyle w:val="Zwaar"/>
                <w:b w:val="0"/>
                <w:bCs w:val="0"/>
              </w:rPr>
            </w:pPr>
          </w:p>
        </w:tc>
      </w:tr>
      <w:tr w:rsidR="005C50B1" w:rsidRPr="001A36C8" w14:paraId="3589D53C" w14:textId="77777777" w:rsidTr="005951AB">
        <w:trPr>
          <w:trHeight w:val="340"/>
        </w:trPr>
        <w:tc>
          <w:tcPr>
            <w:tcW w:w="4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93BD395" w14:textId="77777777" w:rsidR="005C50B1" w:rsidRDefault="005C50B1" w:rsidP="005C50B1">
            <w:pPr>
              <w:pStyle w:val="nummersvragen"/>
              <w:framePr w:hSpace="0" w:wrap="auto" w:vAnchor="margin" w:xAlign="left" w:yAlign="inline"/>
              <w:suppressOverlap w:val="0"/>
            </w:pPr>
          </w:p>
        </w:tc>
        <w:tc>
          <w:tcPr>
            <w:tcW w:w="967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</w:tcPr>
          <w:p w14:paraId="4730C888" w14:textId="75DFE790" w:rsidR="005C50B1" w:rsidRPr="00B84D58" w:rsidRDefault="005C50B1" w:rsidP="005C50B1">
            <w:pPr>
              <w:ind w:left="29"/>
              <w:rPr>
                <w:rStyle w:val="Zwaar"/>
                <w:sz w:val="24"/>
                <w:szCs w:val="24"/>
              </w:rPr>
            </w:pPr>
            <w:r w:rsidRPr="00B84D58">
              <w:rPr>
                <w:rStyle w:val="Zwaar"/>
                <w:color w:val="FFFFFF" w:themeColor="background1"/>
                <w:sz w:val="24"/>
                <w:szCs w:val="24"/>
              </w:rPr>
              <w:t>Bewijsstukken</w:t>
            </w:r>
          </w:p>
        </w:tc>
      </w:tr>
      <w:tr w:rsidR="00192B06" w14:paraId="0EAA85BB" w14:textId="77777777" w:rsidTr="005951AB">
        <w:trPr>
          <w:trHeight w:hRule="exact" w:val="113"/>
        </w:trPr>
        <w:tc>
          <w:tcPr>
            <w:tcW w:w="10093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4E28CF6E" w14:textId="77777777" w:rsidR="00192B06" w:rsidRDefault="00192B06" w:rsidP="00AA6F32">
            <w:pPr>
              <w:pStyle w:val="Kop1"/>
              <w:spacing w:before="0"/>
              <w:ind w:left="29"/>
              <w:rPr>
                <w:rFonts w:cs="Calibri"/>
              </w:rPr>
            </w:pPr>
          </w:p>
        </w:tc>
      </w:tr>
      <w:tr w:rsidR="005C50B1" w:rsidRPr="001A36C8" w14:paraId="2502F664" w14:textId="77777777" w:rsidTr="005951AB">
        <w:trPr>
          <w:trHeight w:val="340"/>
        </w:trPr>
        <w:tc>
          <w:tcPr>
            <w:tcW w:w="4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1104238" w14:textId="22784185" w:rsidR="005C50B1" w:rsidRDefault="005C50B1" w:rsidP="005C50B1">
            <w:pPr>
              <w:pStyle w:val="nummersvragen"/>
              <w:framePr w:hSpace="0" w:wrap="auto" w:vAnchor="margin" w:xAlign="left" w:yAlign="inline"/>
              <w:ind w:left="-55"/>
              <w:suppressOverlap w:val="0"/>
            </w:pPr>
            <w:r>
              <w:t>10</w:t>
            </w:r>
          </w:p>
        </w:tc>
        <w:tc>
          <w:tcPr>
            <w:tcW w:w="967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67C8FF9C" w14:textId="76E315EB" w:rsidR="005C50B1" w:rsidRPr="006B2A6E" w:rsidRDefault="005C50B1" w:rsidP="004E066F">
            <w:pPr>
              <w:ind w:left="29"/>
              <w:rPr>
                <w:rStyle w:val="Zwaar"/>
                <w:b w:val="0"/>
                <w:bCs w:val="0"/>
                <w:i/>
                <w:iCs/>
                <w:color w:val="auto"/>
              </w:rPr>
            </w:pPr>
            <w:r w:rsidRPr="005951AB">
              <w:rPr>
                <w:rStyle w:val="Zwaar"/>
                <w:b w:val="0"/>
                <w:bCs w:val="0"/>
                <w:i/>
                <w:iCs/>
                <w:color w:val="auto"/>
              </w:rPr>
              <w:t xml:space="preserve">Voeg </w:t>
            </w:r>
            <w:r w:rsidR="00192B06">
              <w:rPr>
                <w:rStyle w:val="Zwaar"/>
                <w:b w:val="0"/>
                <w:bCs w:val="0"/>
                <w:i/>
                <w:iCs/>
                <w:color w:val="auto"/>
              </w:rPr>
              <w:t xml:space="preserve">bij dit formulier het bewijs dat u erfgenaam </w:t>
            </w:r>
            <w:r w:rsidR="004E066F">
              <w:rPr>
                <w:rStyle w:val="Zwaar"/>
                <w:b w:val="0"/>
                <w:bCs w:val="0"/>
                <w:i/>
                <w:iCs/>
                <w:color w:val="auto"/>
              </w:rPr>
              <w:t xml:space="preserve">van de overleden begunstigde bent. </w:t>
            </w:r>
            <w:r w:rsidR="004E066F" w:rsidRPr="007B6FFF">
              <w:rPr>
                <w:rStyle w:val="Zwaar"/>
                <w:b w:val="0"/>
                <w:bCs w:val="0"/>
                <w:i/>
                <w:iCs/>
                <w:color w:val="auto"/>
              </w:rPr>
              <w:t>Dat kan een akte van erfopvolging of</w:t>
            </w:r>
            <w:r w:rsidR="00CF3E02">
              <w:rPr>
                <w:rStyle w:val="Zwaar"/>
                <w:b w:val="0"/>
                <w:bCs w:val="0"/>
                <w:i/>
                <w:iCs/>
                <w:color w:val="auto"/>
              </w:rPr>
              <w:t xml:space="preserve"> een</w:t>
            </w:r>
            <w:r w:rsidR="004E066F" w:rsidRPr="007B6FFF">
              <w:rPr>
                <w:rStyle w:val="Zwaar"/>
                <w:b w:val="0"/>
                <w:bCs w:val="0"/>
                <w:i/>
                <w:iCs/>
                <w:color w:val="auto"/>
              </w:rPr>
              <w:t xml:space="preserve"> gelijkwaardig bewijsstuk zijn.</w:t>
            </w:r>
            <w:r w:rsidR="004E066F">
              <w:rPr>
                <w:rStyle w:val="Zwaar"/>
                <w:b w:val="0"/>
                <w:bCs w:val="0"/>
                <w:i/>
                <w:iCs/>
                <w:color w:val="auto"/>
              </w:rPr>
              <w:t xml:space="preserve"> </w:t>
            </w:r>
            <w:r w:rsidRPr="006B2A6E">
              <w:rPr>
                <w:rStyle w:val="Zwaar"/>
                <w:b w:val="0"/>
                <w:bCs w:val="0"/>
                <w:i/>
                <w:iCs/>
                <w:color w:val="auto"/>
              </w:rPr>
              <w:t xml:space="preserve">Zonder </w:t>
            </w:r>
            <w:r w:rsidR="004E066F" w:rsidRPr="006B2A6E">
              <w:rPr>
                <w:rStyle w:val="Zwaar"/>
                <w:b w:val="0"/>
                <w:bCs w:val="0"/>
                <w:i/>
                <w:iCs/>
                <w:color w:val="auto"/>
              </w:rPr>
              <w:t>d</w:t>
            </w:r>
            <w:r w:rsidR="004E066F">
              <w:rPr>
                <w:rStyle w:val="Zwaar"/>
                <w:b w:val="0"/>
                <w:bCs w:val="0"/>
                <w:i/>
                <w:iCs/>
                <w:color w:val="auto"/>
              </w:rPr>
              <w:t>a</w:t>
            </w:r>
            <w:r w:rsidR="004E066F" w:rsidRPr="006B2A6E">
              <w:rPr>
                <w:rStyle w:val="Zwaar"/>
                <w:b w:val="0"/>
                <w:bCs w:val="0"/>
                <w:i/>
                <w:iCs/>
                <w:color w:val="auto"/>
              </w:rPr>
              <w:t xml:space="preserve">t </w:t>
            </w:r>
            <w:r w:rsidRPr="006B2A6E">
              <w:rPr>
                <w:rStyle w:val="Zwaar"/>
                <w:b w:val="0"/>
                <w:bCs w:val="0"/>
                <w:i/>
                <w:iCs/>
                <w:color w:val="auto"/>
              </w:rPr>
              <w:t>bewijsstuk kan de landco</w:t>
            </w:r>
            <w:r>
              <w:rPr>
                <w:rStyle w:val="Zwaar"/>
                <w:b w:val="0"/>
                <w:bCs w:val="0"/>
                <w:i/>
                <w:iCs/>
                <w:color w:val="auto"/>
              </w:rPr>
              <w:t>m</w:t>
            </w:r>
            <w:r w:rsidRPr="006B2A6E">
              <w:rPr>
                <w:rStyle w:val="Zwaar"/>
                <w:b w:val="0"/>
                <w:bCs w:val="0"/>
                <w:i/>
                <w:iCs/>
                <w:color w:val="auto"/>
              </w:rPr>
              <w:t>missie de aanvraag niet verder verwerken</w:t>
            </w:r>
            <w:r>
              <w:rPr>
                <w:rStyle w:val="Zwaar"/>
                <w:b w:val="0"/>
                <w:bCs w:val="0"/>
                <w:i/>
                <w:iCs/>
                <w:color w:val="auto"/>
              </w:rPr>
              <w:t>.</w:t>
            </w:r>
          </w:p>
        </w:tc>
      </w:tr>
      <w:tr w:rsidR="00DC0581" w:rsidRPr="001A36C8" w14:paraId="500E5ED6" w14:textId="77777777" w:rsidTr="005951AB">
        <w:trPr>
          <w:trHeight w:hRule="exact" w:val="113"/>
        </w:trPr>
        <w:tc>
          <w:tcPr>
            <w:tcW w:w="10093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6B4BA539" w14:textId="77777777" w:rsidR="00DC0581" w:rsidRPr="00C27572" w:rsidRDefault="00DC0581" w:rsidP="005C50B1">
            <w:pPr>
              <w:ind w:left="29"/>
              <w:rPr>
                <w:rStyle w:val="Zwaar"/>
                <w:color w:val="auto"/>
                <w:sz w:val="24"/>
                <w:szCs w:val="24"/>
              </w:rPr>
            </w:pPr>
          </w:p>
        </w:tc>
      </w:tr>
      <w:tr w:rsidR="005C50B1" w:rsidRPr="001A36C8" w14:paraId="2317F9DC" w14:textId="77777777" w:rsidTr="005951AB">
        <w:trPr>
          <w:trHeight w:val="340"/>
        </w:trPr>
        <w:tc>
          <w:tcPr>
            <w:tcW w:w="4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D32706" w14:textId="4044568B" w:rsidR="005C50B1" w:rsidRDefault="005C50B1" w:rsidP="005C50B1">
            <w:pPr>
              <w:pStyle w:val="nummersvragen"/>
              <w:framePr w:hSpace="0" w:wrap="auto" w:vAnchor="margin" w:xAlign="left" w:yAlign="inline"/>
              <w:ind w:left="-55"/>
              <w:suppressOverlap w:val="0"/>
            </w:pPr>
            <w:r>
              <w:t>11</w:t>
            </w:r>
          </w:p>
        </w:tc>
        <w:tc>
          <w:tcPr>
            <w:tcW w:w="967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13108FAB" w14:textId="3A52A4CA" w:rsidR="005C50B1" w:rsidRDefault="005C50B1" w:rsidP="005C50B1">
            <w:pPr>
              <w:pStyle w:val="Aanwijzing"/>
            </w:pPr>
            <w:r w:rsidRPr="005951AB">
              <w:rPr>
                <w:rStyle w:val="Zwaar"/>
                <w:b w:val="0"/>
                <w:bCs/>
                <w:color w:val="auto"/>
              </w:rPr>
              <w:t xml:space="preserve">Als de overleden begunstigde nog geen aanvraag indiende, voegt u ook </w:t>
            </w:r>
            <w:r w:rsidR="00C84FB5" w:rsidRPr="005951AB">
              <w:rPr>
                <w:rStyle w:val="Zwaar"/>
                <w:b w:val="0"/>
                <w:bCs/>
                <w:color w:val="auto"/>
              </w:rPr>
              <w:t xml:space="preserve">de </w:t>
            </w:r>
            <w:r w:rsidRPr="005951AB">
              <w:rPr>
                <w:rStyle w:val="Zwaar"/>
                <w:b w:val="0"/>
                <w:bCs/>
                <w:color w:val="auto"/>
              </w:rPr>
              <w:t xml:space="preserve">volgende bewijsstukken bij dit formulier. Vink de bewijsstukken </w:t>
            </w:r>
            <w:r w:rsidR="00A66AE8">
              <w:rPr>
                <w:rStyle w:val="Zwaar"/>
                <w:b w:val="0"/>
                <w:bCs/>
                <w:color w:val="auto"/>
              </w:rPr>
              <w:t>aan die u bij dit formulier voegt</w:t>
            </w:r>
            <w:r w:rsidRPr="005951AB">
              <w:rPr>
                <w:rStyle w:val="Zwaar"/>
                <w:b w:val="0"/>
                <w:bCs/>
                <w:color w:val="auto"/>
              </w:rPr>
              <w:t>.</w:t>
            </w:r>
            <w:r w:rsidRPr="005951AB">
              <w:rPr>
                <w:rStyle w:val="Zwaar"/>
                <w:b w:val="0"/>
                <w:bCs/>
                <w:color w:val="auto"/>
              </w:rPr>
              <w:br/>
            </w:r>
            <w:r w:rsidRPr="007D1F6E">
              <w:t>Als u niet all</w:t>
            </w:r>
            <w:r>
              <w:t xml:space="preserve">e </w:t>
            </w:r>
            <w:r w:rsidR="00A66AE8" w:rsidRPr="007D1F6E">
              <w:t>b</w:t>
            </w:r>
            <w:r w:rsidR="00A66AE8">
              <w:t xml:space="preserve">ewijsstukken </w:t>
            </w:r>
            <w:r>
              <w:t xml:space="preserve">bij dit formulier </w:t>
            </w:r>
            <w:r w:rsidRPr="007D1F6E">
              <w:t xml:space="preserve">voegt, </w:t>
            </w:r>
            <w:r>
              <w:t>kan</w:t>
            </w:r>
            <w:r w:rsidRPr="007D1F6E">
              <w:t xml:space="preserve"> uw aanvraag als onvolledig</w:t>
            </w:r>
            <w:r>
              <w:t xml:space="preserve"> worden</w:t>
            </w:r>
            <w:r w:rsidRPr="007D1F6E">
              <w:t xml:space="preserve"> beschouwd.</w:t>
            </w:r>
          </w:p>
          <w:p w14:paraId="088CF823" w14:textId="091A1EE9" w:rsidR="005C50B1" w:rsidRPr="0093458C" w:rsidRDefault="005C50B1" w:rsidP="00DC0581">
            <w:pPr>
              <w:ind w:left="29"/>
              <w:rPr>
                <w:rStyle w:val="Zwaar"/>
                <w:i/>
                <w:iCs/>
                <w:color w:val="auto"/>
              </w:rPr>
            </w:pPr>
            <w:r w:rsidRPr="0093458C">
              <w:rPr>
                <w:i/>
                <w:iCs/>
              </w:rPr>
              <w:t>Meer informatie over de bewijsstukken vindt u in de rubriek met veelgestelde vragen op de website van het Loket Landinrichting (</w:t>
            </w:r>
            <w:hyperlink r:id="rId21" w:tgtFrame="_blank" w:tooltip="https://loketlandinrichting.vlaanderen.be/" w:history="1">
              <w:r w:rsidRPr="0093458C">
                <w:rPr>
                  <w:rStyle w:val="Hyperlink"/>
                  <w:i/>
                  <w:iCs/>
                </w:rPr>
                <w:t>https://loketlandinrichting.vlaanderen.be</w:t>
              </w:r>
            </w:hyperlink>
            <w:r w:rsidRPr="0093458C">
              <w:rPr>
                <w:i/>
                <w:iCs/>
              </w:rPr>
              <w:t>).</w:t>
            </w:r>
          </w:p>
        </w:tc>
      </w:tr>
      <w:tr w:rsidR="005C50B1" w:rsidRPr="001A36C8" w14:paraId="395266C4" w14:textId="77777777" w:rsidTr="005951AB">
        <w:trPr>
          <w:trHeight w:val="340"/>
        </w:trPr>
        <w:tc>
          <w:tcPr>
            <w:tcW w:w="4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1026A5B" w14:textId="77777777" w:rsidR="005C50B1" w:rsidRDefault="005C50B1" w:rsidP="005C50B1">
            <w:pPr>
              <w:pStyle w:val="nummersvragen"/>
              <w:framePr w:hSpace="0" w:wrap="auto" w:vAnchor="margin" w:xAlign="left" w:yAlign="inline"/>
              <w:suppressOverlap w:val="0"/>
            </w:pPr>
          </w:p>
        </w:tc>
        <w:tc>
          <w:tcPr>
            <w:tcW w:w="3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461AB50" w14:textId="7A3461D6" w:rsidR="005C50B1" w:rsidRPr="00C27572" w:rsidRDefault="005C50B1" w:rsidP="005C50B1">
            <w:pPr>
              <w:ind w:left="29"/>
              <w:rPr>
                <w:rStyle w:val="Zwaar"/>
                <w:color w:val="auto"/>
                <w:sz w:val="24"/>
                <w:szCs w:val="24"/>
              </w:rPr>
            </w:pPr>
            <w:r w:rsidRPr="001C69D5">
              <w:rPr>
                <w:sz w:val="18"/>
                <w:szCs w:val="18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69D5">
              <w:rPr>
                <w:sz w:val="18"/>
                <w:szCs w:val="18"/>
              </w:rPr>
              <w:instrText xml:space="preserve"> FORMCHECKBOX </w:instrText>
            </w:r>
            <w:r w:rsidRPr="001C69D5">
              <w:rPr>
                <w:sz w:val="18"/>
                <w:szCs w:val="18"/>
              </w:rPr>
            </w:r>
            <w:r w:rsidRPr="001C69D5">
              <w:rPr>
                <w:sz w:val="18"/>
                <w:szCs w:val="18"/>
              </w:rPr>
              <w:fldChar w:fldCharType="separate"/>
            </w:r>
            <w:r w:rsidRPr="001C69D5">
              <w:rPr>
                <w:sz w:val="18"/>
                <w:szCs w:val="18"/>
              </w:rPr>
              <w:fldChar w:fldCharType="end"/>
            </w:r>
          </w:p>
        </w:tc>
        <w:tc>
          <w:tcPr>
            <w:tcW w:w="9282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44B6F143" w14:textId="0F88A0CB" w:rsidR="005C50B1" w:rsidRPr="003D23E0" w:rsidRDefault="005C50B1" w:rsidP="005C50B1">
            <w:pPr>
              <w:ind w:left="29"/>
              <w:rPr>
                <w:rStyle w:val="Zwaar"/>
                <w:color w:val="auto"/>
              </w:rPr>
            </w:pPr>
            <w:proofErr w:type="gramStart"/>
            <w:r>
              <w:t>de</w:t>
            </w:r>
            <w:proofErr w:type="gramEnd"/>
            <w:r>
              <w:t xml:space="preserve"> kadastrale gegevens van het perceel waarvoor u een vergoeding vraagt: kadastrale oppervlakte, kadastraal inkomen, kadastrale aard en, als dat van toepassing is, het bouwjaar. U vindt die gegevens in de kadastrale legger. Een kopie van de kadastrale legger volstaat als bewijs.</w:t>
            </w:r>
          </w:p>
        </w:tc>
      </w:tr>
      <w:tr w:rsidR="005C50B1" w:rsidRPr="001A36C8" w14:paraId="0301DC48" w14:textId="77777777" w:rsidTr="005951AB">
        <w:trPr>
          <w:trHeight w:val="340"/>
        </w:trPr>
        <w:tc>
          <w:tcPr>
            <w:tcW w:w="4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ED494B6" w14:textId="77777777" w:rsidR="005C50B1" w:rsidRDefault="005C50B1" w:rsidP="005C50B1">
            <w:pPr>
              <w:pStyle w:val="nummersvragen"/>
              <w:framePr w:hSpace="0" w:wrap="auto" w:vAnchor="margin" w:xAlign="left" w:yAlign="inline"/>
              <w:suppressOverlap w:val="0"/>
            </w:pPr>
          </w:p>
        </w:tc>
        <w:tc>
          <w:tcPr>
            <w:tcW w:w="3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C5A1496" w14:textId="2757FCBC" w:rsidR="005C50B1" w:rsidRDefault="005C50B1" w:rsidP="005C50B1">
            <w:pPr>
              <w:ind w:left="29"/>
            </w:pPr>
            <w:r w:rsidRPr="001C69D5">
              <w:rPr>
                <w:sz w:val="18"/>
                <w:szCs w:val="18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69D5">
              <w:rPr>
                <w:sz w:val="18"/>
                <w:szCs w:val="18"/>
              </w:rPr>
              <w:instrText xml:space="preserve"> FORMCHECKBOX </w:instrText>
            </w:r>
            <w:r w:rsidRPr="001C69D5">
              <w:rPr>
                <w:sz w:val="18"/>
                <w:szCs w:val="18"/>
              </w:rPr>
            </w:r>
            <w:r w:rsidRPr="001C69D5">
              <w:rPr>
                <w:sz w:val="18"/>
                <w:szCs w:val="18"/>
              </w:rPr>
              <w:fldChar w:fldCharType="separate"/>
            </w:r>
            <w:r w:rsidRPr="001C69D5">
              <w:rPr>
                <w:sz w:val="18"/>
                <w:szCs w:val="18"/>
              </w:rPr>
              <w:fldChar w:fldCharType="end"/>
            </w:r>
          </w:p>
        </w:tc>
        <w:tc>
          <w:tcPr>
            <w:tcW w:w="9282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66D48BBE" w14:textId="078D4332" w:rsidR="005C50B1" w:rsidRPr="003D23E0" w:rsidRDefault="005C50B1" w:rsidP="005C50B1">
            <w:pPr>
              <w:ind w:left="29"/>
              <w:rPr>
                <w:rStyle w:val="Zwaar"/>
                <w:color w:val="auto"/>
              </w:rPr>
            </w:pPr>
            <w:proofErr w:type="gramStart"/>
            <w:r>
              <w:rPr>
                <w:iCs/>
              </w:rPr>
              <w:t>het</w:t>
            </w:r>
            <w:proofErr w:type="gramEnd"/>
            <w:r>
              <w:rPr>
                <w:iCs/>
              </w:rPr>
              <w:t xml:space="preserve"> b</w:t>
            </w:r>
            <w:r w:rsidRPr="00C57CB3">
              <w:rPr>
                <w:iCs/>
              </w:rPr>
              <w:t xml:space="preserve">ewijs dat de </w:t>
            </w:r>
            <w:r>
              <w:rPr>
                <w:iCs/>
              </w:rPr>
              <w:t>overleden begunstigde</w:t>
            </w:r>
            <w:r w:rsidRPr="00C57CB3">
              <w:rPr>
                <w:iCs/>
              </w:rPr>
              <w:t xml:space="preserve"> op het ogenblik van</w:t>
            </w:r>
            <w:r>
              <w:rPr>
                <w:iCs/>
              </w:rPr>
              <w:t xml:space="preserve"> de</w:t>
            </w:r>
            <w:r w:rsidRPr="00C57CB3">
              <w:rPr>
                <w:iCs/>
              </w:rPr>
              <w:t xml:space="preserve"> inwerkingtreding van de beslissing van de Vlaamse Regering tot aanwijzing van het watergevoelig</w:t>
            </w:r>
            <w:r>
              <w:rPr>
                <w:iCs/>
              </w:rPr>
              <w:t>e</w:t>
            </w:r>
            <w:r w:rsidRPr="00C57CB3">
              <w:rPr>
                <w:iCs/>
              </w:rPr>
              <w:t xml:space="preserve"> openruimtegebied</w:t>
            </w:r>
            <w:r>
              <w:rPr>
                <w:iCs/>
              </w:rPr>
              <w:t xml:space="preserve"> in kwestie</w:t>
            </w:r>
            <w:r w:rsidRPr="00C57CB3">
              <w:rPr>
                <w:iCs/>
              </w:rPr>
              <w:t xml:space="preserve"> de </w:t>
            </w:r>
            <w:r>
              <w:rPr>
                <w:iCs/>
              </w:rPr>
              <w:t>eigenaar was</w:t>
            </w:r>
            <w:r w:rsidRPr="00C57CB3">
              <w:rPr>
                <w:iCs/>
              </w:rPr>
              <w:t xml:space="preserve"> van het perceel, met vermelding van </w:t>
            </w:r>
            <w:r w:rsidRPr="00C57CB3" w:rsidDel="003618DD">
              <w:rPr>
                <w:iCs/>
              </w:rPr>
              <w:t xml:space="preserve">het </w:t>
            </w:r>
            <w:r w:rsidRPr="00C57CB3">
              <w:rPr>
                <w:iCs/>
              </w:rPr>
              <w:t xml:space="preserve">aandeel van de </w:t>
            </w:r>
            <w:r>
              <w:rPr>
                <w:iCs/>
              </w:rPr>
              <w:t xml:space="preserve">begunstigde </w:t>
            </w:r>
            <w:r w:rsidRPr="00C57CB3">
              <w:rPr>
                <w:iCs/>
              </w:rPr>
              <w:t>in dat</w:t>
            </w:r>
            <w:r>
              <w:rPr>
                <w:iCs/>
              </w:rPr>
              <w:t xml:space="preserve"> eigendomsrecht</w:t>
            </w:r>
          </w:p>
        </w:tc>
      </w:tr>
      <w:tr w:rsidR="005C50B1" w:rsidRPr="001A36C8" w14:paraId="13EC6D48" w14:textId="77777777" w:rsidTr="005951AB">
        <w:trPr>
          <w:trHeight w:val="340"/>
        </w:trPr>
        <w:tc>
          <w:tcPr>
            <w:tcW w:w="4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F2AD795" w14:textId="77777777" w:rsidR="005C50B1" w:rsidRDefault="005C50B1" w:rsidP="005C50B1">
            <w:pPr>
              <w:pStyle w:val="nummersvragen"/>
              <w:framePr w:hSpace="0" w:wrap="auto" w:vAnchor="margin" w:xAlign="left" w:yAlign="inline"/>
              <w:suppressOverlap w:val="0"/>
            </w:pPr>
          </w:p>
        </w:tc>
        <w:tc>
          <w:tcPr>
            <w:tcW w:w="3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99D4513" w14:textId="6940E573" w:rsidR="005C50B1" w:rsidRDefault="005C50B1" w:rsidP="005C50B1">
            <w:pPr>
              <w:ind w:left="29"/>
            </w:pPr>
            <w:r w:rsidRPr="001C69D5">
              <w:rPr>
                <w:sz w:val="18"/>
                <w:szCs w:val="18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69D5">
              <w:rPr>
                <w:sz w:val="18"/>
                <w:szCs w:val="18"/>
              </w:rPr>
              <w:instrText xml:space="preserve"> FORMCHECKBOX </w:instrText>
            </w:r>
            <w:r w:rsidRPr="001C69D5">
              <w:rPr>
                <w:sz w:val="18"/>
                <w:szCs w:val="18"/>
              </w:rPr>
            </w:r>
            <w:r w:rsidRPr="001C69D5">
              <w:rPr>
                <w:sz w:val="18"/>
                <w:szCs w:val="18"/>
              </w:rPr>
              <w:fldChar w:fldCharType="separate"/>
            </w:r>
            <w:r w:rsidRPr="001C69D5">
              <w:rPr>
                <w:sz w:val="18"/>
                <w:szCs w:val="18"/>
              </w:rPr>
              <w:fldChar w:fldCharType="end"/>
            </w:r>
          </w:p>
        </w:tc>
        <w:tc>
          <w:tcPr>
            <w:tcW w:w="9282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616FAA7D" w14:textId="79AF63D6" w:rsidR="005C50B1" w:rsidRPr="003D23E0" w:rsidRDefault="005C50B1" w:rsidP="005C50B1">
            <w:pPr>
              <w:ind w:left="29"/>
              <w:rPr>
                <w:rStyle w:val="Zwaar"/>
                <w:color w:val="auto"/>
              </w:rPr>
            </w:pPr>
            <w:proofErr w:type="gramStart"/>
            <w:r>
              <w:rPr>
                <w:iCs/>
              </w:rPr>
              <w:t>e</w:t>
            </w:r>
            <w:r w:rsidRPr="00C57CB3">
              <w:rPr>
                <w:iCs/>
              </w:rPr>
              <w:t>en</w:t>
            </w:r>
            <w:proofErr w:type="gramEnd"/>
            <w:r w:rsidRPr="00C57CB3">
              <w:rPr>
                <w:iCs/>
              </w:rPr>
              <w:t xml:space="preserve"> lijst van persoonlijke of zakelijke rechten op het perceel die niet in de eigendomstitels vermeld staan</w:t>
            </w:r>
            <w:r>
              <w:rPr>
                <w:iCs/>
              </w:rPr>
              <w:t xml:space="preserve"> (als dat van toepassing is)</w:t>
            </w:r>
          </w:p>
        </w:tc>
      </w:tr>
      <w:tr w:rsidR="005C50B1" w:rsidRPr="001A36C8" w14:paraId="201C8061" w14:textId="77777777" w:rsidTr="005951AB">
        <w:trPr>
          <w:trHeight w:val="340"/>
        </w:trPr>
        <w:tc>
          <w:tcPr>
            <w:tcW w:w="4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0291DE6" w14:textId="77777777" w:rsidR="005C50B1" w:rsidRDefault="005C50B1" w:rsidP="005C50B1">
            <w:pPr>
              <w:pStyle w:val="nummersvragen"/>
              <w:framePr w:hSpace="0" w:wrap="auto" w:vAnchor="margin" w:xAlign="left" w:yAlign="inline"/>
              <w:suppressOverlap w:val="0"/>
            </w:pPr>
          </w:p>
        </w:tc>
        <w:tc>
          <w:tcPr>
            <w:tcW w:w="3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46CE9FA" w14:textId="5895FAA2" w:rsidR="005C50B1" w:rsidRDefault="005C50B1" w:rsidP="005C50B1">
            <w:pPr>
              <w:ind w:left="29"/>
            </w:pPr>
            <w:r w:rsidRPr="001C69D5">
              <w:rPr>
                <w:sz w:val="18"/>
                <w:szCs w:val="18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69D5">
              <w:rPr>
                <w:sz w:val="18"/>
                <w:szCs w:val="18"/>
              </w:rPr>
              <w:instrText xml:space="preserve"> FORMCHECKBOX </w:instrText>
            </w:r>
            <w:r w:rsidRPr="001C69D5">
              <w:rPr>
                <w:sz w:val="18"/>
                <w:szCs w:val="18"/>
              </w:rPr>
            </w:r>
            <w:r w:rsidRPr="001C69D5">
              <w:rPr>
                <w:sz w:val="18"/>
                <w:szCs w:val="18"/>
              </w:rPr>
              <w:fldChar w:fldCharType="separate"/>
            </w:r>
            <w:r w:rsidRPr="001C69D5">
              <w:rPr>
                <w:sz w:val="18"/>
                <w:szCs w:val="18"/>
              </w:rPr>
              <w:fldChar w:fldCharType="end"/>
            </w:r>
          </w:p>
        </w:tc>
        <w:tc>
          <w:tcPr>
            <w:tcW w:w="9282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11590B8B" w14:textId="674EB161" w:rsidR="005C50B1" w:rsidRPr="003D23E0" w:rsidRDefault="005C50B1" w:rsidP="005C50B1">
            <w:pPr>
              <w:ind w:left="29"/>
              <w:rPr>
                <w:rStyle w:val="Zwaar"/>
                <w:color w:val="auto"/>
              </w:rPr>
            </w:pPr>
            <w:proofErr w:type="gramStart"/>
            <w:r>
              <w:rPr>
                <w:iCs/>
              </w:rPr>
              <w:t>d</w:t>
            </w:r>
            <w:r w:rsidRPr="00C57CB3">
              <w:rPr>
                <w:iCs/>
              </w:rPr>
              <w:t>e</w:t>
            </w:r>
            <w:proofErr w:type="gramEnd"/>
            <w:r w:rsidRPr="00C57CB3">
              <w:rPr>
                <w:iCs/>
              </w:rPr>
              <w:t xml:space="preserve"> meest recente titel die de verwerving van het perceel door de </w:t>
            </w:r>
            <w:r>
              <w:rPr>
                <w:iCs/>
              </w:rPr>
              <w:t>overleden begunstigde</w:t>
            </w:r>
            <w:r w:rsidRPr="00C57CB3">
              <w:rPr>
                <w:iCs/>
              </w:rPr>
              <w:t xml:space="preserve"> aantoont</w:t>
            </w:r>
          </w:p>
        </w:tc>
      </w:tr>
      <w:tr w:rsidR="005C50B1" w:rsidRPr="001A36C8" w14:paraId="52A6949F" w14:textId="77777777" w:rsidTr="005951AB">
        <w:trPr>
          <w:trHeight w:val="340"/>
        </w:trPr>
        <w:tc>
          <w:tcPr>
            <w:tcW w:w="4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E42B1FA" w14:textId="77777777" w:rsidR="005C50B1" w:rsidRDefault="005C50B1" w:rsidP="005C50B1">
            <w:pPr>
              <w:pStyle w:val="nummersvragen"/>
              <w:framePr w:hSpace="0" w:wrap="auto" w:vAnchor="margin" w:xAlign="left" w:yAlign="inline"/>
              <w:suppressOverlap w:val="0"/>
            </w:pPr>
          </w:p>
        </w:tc>
        <w:tc>
          <w:tcPr>
            <w:tcW w:w="3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FB291F9" w14:textId="48413BC4" w:rsidR="005C50B1" w:rsidRDefault="005C50B1" w:rsidP="005C50B1">
            <w:pPr>
              <w:ind w:left="29"/>
            </w:pPr>
            <w:r w:rsidRPr="001C69D5">
              <w:rPr>
                <w:sz w:val="18"/>
                <w:szCs w:val="18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69D5">
              <w:rPr>
                <w:sz w:val="18"/>
                <w:szCs w:val="18"/>
              </w:rPr>
              <w:instrText xml:space="preserve"> FORMCHECKBOX </w:instrText>
            </w:r>
            <w:r w:rsidRPr="001C69D5">
              <w:rPr>
                <w:sz w:val="18"/>
                <w:szCs w:val="18"/>
              </w:rPr>
            </w:r>
            <w:r w:rsidRPr="001C69D5">
              <w:rPr>
                <w:sz w:val="18"/>
                <w:szCs w:val="18"/>
              </w:rPr>
              <w:fldChar w:fldCharType="separate"/>
            </w:r>
            <w:r w:rsidRPr="001C69D5">
              <w:rPr>
                <w:sz w:val="18"/>
                <w:szCs w:val="18"/>
              </w:rPr>
              <w:fldChar w:fldCharType="end"/>
            </w:r>
          </w:p>
        </w:tc>
        <w:tc>
          <w:tcPr>
            <w:tcW w:w="9282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2096C23E" w14:textId="50AABEEF" w:rsidR="005C50B1" w:rsidRPr="003D23E0" w:rsidRDefault="005C50B1" w:rsidP="005C50B1">
            <w:pPr>
              <w:ind w:left="29"/>
              <w:rPr>
                <w:rStyle w:val="Zwaar"/>
                <w:color w:val="auto"/>
              </w:rPr>
            </w:pPr>
            <w:proofErr w:type="gramStart"/>
            <w:r w:rsidRPr="6DB7D422">
              <w:t>de</w:t>
            </w:r>
            <w:proofErr w:type="gramEnd"/>
            <w:r w:rsidRPr="6DB7D422">
              <w:t xml:space="preserve"> verwervingswaarde en het jaartal van verwerving </w:t>
            </w:r>
            <w:r>
              <w:t xml:space="preserve">door de overleden begunstigde </w:t>
            </w:r>
            <w:r w:rsidRPr="6DB7D422">
              <w:t>als die niet vermeld word</w:t>
            </w:r>
            <w:r>
              <w:t>en</w:t>
            </w:r>
            <w:r w:rsidRPr="6DB7D422">
              <w:t xml:space="preserve"> in de verwervingstitel</w:t>
            </w:r>
            <w:r>
              <w:t>,</w:t>
            </w:r>
            <w:r w:rsidRPr="6DB7D422">
              <w:t xml:space="preserve"> of een motivering waarom die niet bekend </w:t>
            </w:r>
            <w:r>
              <w:t>zijn (als dat van toepassing is)</w:t>
            </w:r>
          </w:p>
        </w:tc>
      </w:tr>
      <w:tr w:rsidR="005C50B1" w:rsidRPr="001A36C8" w14:paraId="7885A5A7" w14:textId="77777777" w:rsidTr="005951AB">
        <w:trPr>
          <w:trHeight w:val="340"/>
        </w:trPr>
        <w:tc>
          <w:tcPr>
            <w:tcW w:w="4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BA07845" w14:textId="77777777" w:rsidR="005C50B1" w:rsidRDefault="005C50B1" w:rsidP="005C50B1">
            <w:pPr>
              <w:pStyle w:val="nummersvragen"/>
              <w:framePr w:hSpace="0" w:wrap="auto" w:vAnchor="margin" w:xAlign="left" w:yAlign="inline"/>
              <w:suppressOverlap w:val="0"/>
            </w:pPr>
          </w:p>
        </w:tc>
        <w:tc>
          <w:tcPr>
            <w:tcW w:w="3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632C71C" w14:textId="25AA4ACB" w:rsidR="005C50B1" w:rsidRDefault="005C50B1" w:rsidP="005C50B1">
            <w:pPr>
              <w:ind w:left="29"/>
            </w:pPr>
            <w:r w:rsidRPr="001C69D5">
              <w:rPr>
                <w:sz w:val="18"/>
                <w:szCs w:val="18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69D5">
              <w:rPr>
                <w:sz w:val="18"/>
                <w:szCs w:val="18"/>
              </w:rPr>
              <w:instrText xml:space="preserve"> FORMCHECKBOX </w:instrText>
            </w:r>
            <w:r w:rsidRPr="001C69D5">
              <w:rPr>
                <w:sz w:val="18"/>
                <w:szCs w:val="18"/>
              </w:rPr>
            </w:r>
            <w:r w:rsidRPr="001C69D5">
              <w:rPr>
                <w:sz w:val="18"/>
                <w:szCs w:val="18"/>
              </w:rPr>
              <w:fldChar w:fldCharType="separate"/>
            </w:r>
            <w:r w:rsidRPr="001C69D5">
              <w:rPr>
                <w:sz w:val="18"/>
                <w:szCs w:val="18"/>
              </w:rPr>
              <w:fldChar w:fldCharType="end"/>
            </w:r>
          </w:p>
        </w:tc>
        <w:tc>
          <w:tcPr>
            <w:tcW w:w="9282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550D410E" w14:textId="110409EB" w:rsidR="005C50B1" w:rsidRPr="003D23E0" w:rsidRDefault="005C50B1" w:rsidP="005C50B1">
            <w:pPr>
              <w:ind w:left="29"/>
              <w:rPr>
                <w:rStyle w:val="Zwaar"/>
                <w:color w:val="auto"/>
              </w:rPr>
            </w:pPr>
            <w:proofErr w:type="gramStart"/>
            <w:r>
              <w:rPr>
                <w:iCs/>
              </w:rPr>
              <w:t>d</w:t>
            </w:r>
            <w:r w:rsidRPr="00C57CB3">
              <w:rPr>
                <w:iCs/>
              </w:rPr>
              <w:t>e</w:t>
            </w:r>
            <w:proofErr w:type="gramEnd"/>
            <w:r w:rsidRPr="00C57CB3">
              <w:rPr>
                <w:iCs/>
              </w:rPr>
              <w:t xml:space="preserve"> erfdienstbaarheden die niet in de eigendomstitel vermeld staan</w:t>
            </w:r>
            <w:r>
              <w:rPr>
                <w:iCs/>
              </w:rPr>
              <w:t>, of een verklaring op erewoord dat die er niet zijn</w:t>
            </w:r>
          </w:p>
        </w:tc>
      </w:tr>
      <w:tr w:rsidR="005C50B1" w:rsidRPr="001A36C8" w14:paraId="709B2332" w14:textId="77777777" w:rsidTr="005951AB">
        <w:trPr>
          <w:trHeight w:val="340"/>
        </w:trPr>
        <w:tc>
          <w:tcPr>
            <w:tcW w:w="4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A30E344" w14:textId="77777777" w:rsidR="005C50B1" w:rsidRDefault="005C50B1" w:rsidP="005C50B1">
            <w:pPr>
              <w:pStyle w:val="nummersvragen"/>
              <w:framePr w:hSpace="0" w:wrap="auto" w:vAnchor="margin" w:xAlign="left" w:yAlign="inline"/>
              <w:suppressOverlap w:val="0"/>
            </w:pPr>
          </w:p>
        </w:tc>
        <w:tc>
          <w:tcPr>
            <w:tcW w:w="3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08B7B41" w14:textId="62FD2A60" w:rsidR="005C50B1" w:rsidRDefault="005C50B1" w:rsidP="005C50B1">
            <w:pPr>
              <w:ind w:left="29"/>
            </w:pPr>
            <w:r w:rsidRPr="001C69D5">
              <w:rPr>
                <w:sz w:val="18"/>
                <w:szCs w:val="18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69D5">
              <w:rPr>
                <w:sz w:val="18"/>
                <w:szCs w:val="18"/>
              </w:rPr>
              <w:instrText xml:space="preserve"> FORMCHECKBOX </w:instrText>
            </w:r>
            <w:r w:rsidRPr="001C69D5">
              <w:rPr>
                <w:sz w:val="18"/>
                <w:szCs w:val="18"/>
              </w:rPr>
            </w:r>
            <w:r w:rsidRPr="001C69D5">
              <w:rPr>
                <w:sz w:val="18"/>
                <w:szCs w:val="18"/>
              </w:rPr>
              <w:fldChar w:fldCharType="separate"/>
            </w:r>
            <w:r w:rsidRPr="001C69D5">
              <w:rPr>
                <w:sz w:val="18"/>
                <w:szCs w:val="18"/>
              </w:rPr>
              <w:fldChar w:fldCharType="end"/>
            </w:r>
          </w:p>
        </w:tc>
        <w:tc>
          <w:tcPr>
            <w:tcW w:w="9282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02040E09" w14:textId="254F92F2" w:rsidR="005C50B1" w:rsidRPr="003D23E0" w:rsidRDefault="005C50B1" w:rsidP="005C50B1">
            <w:pPr>
              <w:ind w:left="29"/>
              <w:rPr>
                <w:rStyle w:val="Zwaar"/>
                <w:color w:val="auto"/>
              </w:rPr>
            </w:pPr>
            <w:proofErr w:type="gramStart"/>
            <w:r>
              <w:rPr>
                <w:iCs/>
              </w:rPr>
              <w:t>e</w:t>
            </w:r>
            <w:r w:rsidRPr="00C57CB3">
              <w:rPr>
                <w:iCs/>
              </w:rPr>
              <w:t>en</w:t>
            </w:r>
            <w:proofErr w:type="gramEnd"/>
            <w:r w:rsidRPr="00C57CB3">
              <w:rPr>
                <w:iCs/>
              </w:rPr>
              <w:t xml:space="preserve"> lijst van niet-zichtbare constructies </w:t>
            </w:r>
            <w:r>
              <w:rPr>
                <w:iCs/>
              </w:rPr>
              <w:t>(als dat van toepassing is)</w:t>
            </w:r>
          </w:p>
        </w:tc>
      </w:tr>
      <w:tr w:rsidR="005C50B1" w:rsidRPr="001A36C8" w14:paraId="62564B5F" w14:textId="77777777" w:rsidTr="005951AB">
        <w:trPr>
          <w:trHeight w:val="340"/>
        </w:trPr>
        <w:tc>
          <w:tcPr>
            <w:tcW w:w="4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AA215C9" w14:textId="77777777" w:rsidR="005C50B1" w:rsidRDefault="005C50B1" w:rsidP="005C50B1">
            <w:pPr>
              <w:pStyle w:val="nummersvragen"/>
              <w:framePr w:hSpace="0" w:wrap="auto" w:vAnchor="margin" w:xAlign="left" w:yAlign="inline"/>
              <w:suppressOverlap w:val="0"/>
            </w:pPr>
          </w:p>
        </w:tc>
        <w:tc>
          <w:tcPr>
            <w:tcW w:w="3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72A7872" w14:textId="78C5213B" w:rsidR="005C50B1" w:rsidRDefault="005C50B1" w:rsidP="005C50B1">
            <w:pPr>
              <w:ind w:left="29"/>
            </w:pPr>
            <w:r w:rsidRPr="001C69D5">
              <w:rPr>
                <w:sz w:val="18"/>
                <w:szCs w:val="18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69D5">
              <w:rPr>
                <w:sz w:val="18"/>
                <w:szCs w:val="18"/>
              </w:rPr>
              <w:instrText xml:space="preserve"> FORMCHECKBOX </w:instrText>
            </w:r>
            <w:r w:rsidRPr="001C69D5">
              <w:rPr>
                <w:sz w:val="18"/>
                <w:szCs w:val="18"/>
              </w:rPr>
            </w:r>
            <w:r w:rsidRPr="001C69D5">
              <w:rPr>
                <w:sz w:val="18"/>
                <w:szCs w:val="18"/>
              </w:rPr>
              <w:fldChar w:fldCharType="separate"/>
            </w:r>
            <w:r w:rsidRPr="001C69D5">
              <w:rPr>
                <w:sz w:val="18"/>
                <w:szCs w:val="18"/>
              </w:rPr>
              <w:fldChar w:fldCharType="end"/>
            </w:r>
          </w:p>
        </w:tc>
        <w:tc>
          <w:tcPr>
            <w:tcW w:w="9282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035B5847" w14:textId="3D98D409" w:rsidR="005C50B1" w:rsidRPr="003D23E0" w:rsidRDefault="005C50B1" w:rsidP="005C50B1">
            <w:pPr>
              <w:ind w:left="29"/>
              <w:rPr>
                <w:rStyle w:val="Zwaar"/>
                <w:color w:val="auto"/>
              </w:rPr>
            </w:pPr>
            <w:proofErr w:type="gramStart"/>
            <w:r>
              <w:rPr>
                <w:iCs/>
              </w:rPr>
              <w:t>d</w:t>
            </w:r>
            <w:r w:rsidRPr="00C57CB3">
              <w:rPr>
                <w:iCs/>
              </w:rPr>
              <w:t>e</w:t>
            </w:r>
            <w:proofErr w:type="gramEnd"/>
            <w:r w:rsidRPr="00C57CB3">
              <w:rPr>
                <w:iCs/>
              </w:rPr>
              <w:t xml:space="preserve"> verwervingssubsidies die zijn toegekend</w:t>
            </w:r>
            <w:r>
              <w:rPr>
                <w:iCs/>
              </w:rPr>
              <w:t xml:space="preserve">, of een verklaring op erewoord dat die er niet zijn </w:t>
            </w:r>
          </w:p>
        </w:tc>
      </w:tr>
      <w:tr w:rsidR="005C50B1" w:rsidRPr="001A36C8" w14:paraId="7DCBD923" w14:textId="77777777" w:rsidTr="005951AB">
        <w:trPr>
          <w:trHeight w:val="340"/>
        </w:trPr>
        <w:tc>
          <w:tcPr>
            <w:tcW w:w="4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D2409D7" w14:textId="77777777" w:rsidR="005C50B1" w:rsidRDefault="005C50B1" w:rsidP="005C50B1">
            <w:pPr>
              <w:pStyle w:val="nummersvragen"/>
              <w:framePr w:hSpace="0" w:wrap="auto" w:vAnchor="margin" w:xAlign="left" w:yAlign="inline"/>
              <w:suppressOverlap w:val="0"/>
            </w:pPr>
          </w:p>
        </w:tc>
        <w:tc>
          <w:tcPr>
            <w:tcW w:w="3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A9A6CBF" w14:textId="31623150" w:rsidR="005C50B1" w:rsidRDefault="005C50B1" w:rsidP="005C50B1">
            <w:pPr>
              <w:ind w:left="29"/>
            </w:pPr>
            <w:r w:rsidRPr="001C69D5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69D5">
              <w:rPr>
                <w:sz w:val="18"/>
                <w:szCs w:val="18"/>
              </w:rPr>
              <w:instrText xml:space="preserve"> FORMCHECKBOX </w:instrText>
            </w:r>
            <w:r w:rsidRPr="001C69D5">
              <w:rPr>
                <w:sz w:val="18"/>
                <w:szCs w:val="18"/>
              </w:rPr>
            </w:r>
            <w:r w:rsidRPr="001C69D5">
              <w:rPr>
                <w:sz w:val="18"/>
                <w:szCs w:val="18"/>
              </w:rPr>
              <w:fldChar w:fldCharType="separate"/>
            </w:r>
            <w:r w:rsidRPr="001C69D5">
              <w:rPr>
                <w:sz w:val="18"/>
                <w:szCs w:val="18"/>
              </w:rPr>
              <w:fldChar w:fldCharType="end"/>
            </w:r>
          </w:p>
        </w:tc>
        <w:tc>
          <w:tcPr>
            <w:tcW w:w="9282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6A3C6899" w14:textId="77777777" w:rsidR="005C50B1" w:rsidRPr="00C57CB3" w:rsidRDefault="005C50B1" w:rsidP="005C50B1">
            <w:pPr>
              <w:pStyle w:val="Aanwijzing"/>
              <w:ind w:left="0"/>
              <w:rPr>
                <w:i w:val="0"/>
                <w:iCs/>
              </w:rPr>
            </w:pPr>
            <w:proofErr w:type="gramStart"/>
            <w:r>
              <w:rPr>
                <w:i w:val="0"/>
                <w:iCs/>
              </w:rPr>
              <w:t>a</w:t>
            </w:r>
            <w:r w:rsidRPr="00C57CB3">
              <w:rPr>
                <w:i w:val="0"/>
                <w:iCs/>
              </w:rPr>
              <w:t>ls</w:t>
            </w:r>
            <w:proofErr w:type="gramEnd"/>
            <w:r w:rsidRPr="00C57CB3">
              <w:rPr>
                <w:i w:val="0"/>
                <w:iCs/>
              </w:rPr>
              <w:t xml:space="preserve"> er constructies aanwezig zijn op het perceel waarvoor een vergoeding wordt aangevraagd</w:t>
            </w:r>
            <w:r>
              <w:rPr>
                <w:i w:val="0"/>
                <w:iCs/>
              </w:rPr>
              <w:t xml:space="preserve"> (als dat van toepassing is)</w:t>
            </w:r>
            <w:r w:rsidRPr="00C57CB3">
              <w:rPr>
                <w:i w:val="0"/>
                <w:iCs/>
              </w:rPr>
              <w:t>:</w:t>
            </w:r>
          </w:p>
          <w:p w14:paraId="0B0D6E98" w14:textId="1ECD1BD0" w:rsidR="005C50B1" w:rsidRDefault="005C50B1" w:rsidP="005C50B1">
            <w:pPr>
              <w:pStyle w:val="Aanwijzing"/>
              <w:numPr>
                <w:ilvl w:val="0"/>
                <w:numId w:val="19"/>
              </w:numPr>
              <w:ind w:left="173" w:hanging="145"/>
              <w:rPr>
                <w:i w:val="0"/>
                <w:iCs/>
              </w:rPr>
            </w:pPr>
            <w:proofErr w:type="gramStart"/>
            <w:r w:rsidRPr="00C57CB3">
              <w:rPr>
                <w:i w:val="0"/>
                <w:iCs/>
              </w:rPr>
              <w:t>een</w:t>
            </w:r>
            <w:proofErr w:type="gramEnd"/>
            <w:r w:rsidRPr="00C57CB3">
              <w:rPr>
                <w:i w:val="0"/>
                <w:iCs/>
              </w:rPr>
              <w:t xml:space="preserve"> afschrift van de geldende vergunningen en, als die beschikbaar zijn, de bijbehorende plannen</w:t>
            </w:r>
            <w:r w:rsidR="00840641">
              <w:rPr>
                <w:i w:val="0"/>
                <w:iCs/>
              </w:rPr>
              <w:t>;</w:t>
            </w:r>
          </w:p>
          <w:p w14:paraId="114ACDF5" w14:textId="35F17475" w:rsidR="005C50B1" w:rsidRPr="00BB7CA3" w:rsidRDefault="005C50B1" w:rsidP="005C50B1">
            <w:pPr>
              <w:pStyle w:val="Aanwijzing"/>
              <w:numPr>
                <w:ilvl w:val="0"/>
                <w:numId w:val="19"/>
              </w:numPr>
              <w:ind w:left="173" w:hanging="145"/>
              <w:rPr>
                <w:rStyle w:val="Zwaar"/>
                <w:b w:val="0"/>
                <w:bCs/>
                <w:i w:val="0"/>
              </w:rPr>
            </w:pPr>
            <w:proofErr w:type="gramStart"/>
            <w:r w:rsidRPr="00BB7CA3">
              <w:rPr>
                <w:i w:val="0"/>
              </w:rPr>
              <w:t>een</w:t>
            </w:r>
            <w:proofErr w:type="gramEnd"/>
            <w:r w:rsidRPr="00BB7CA3">
              <w:rPr>
                <w:i w:val="0"/>
              </w:rPr>
              <w:t xml:space="preserve"> beschrijving van de gebouwen, waaronder het bouwjaar en de functie</w:t>
            </w:r>
          </w:p>
        </w:tc>
      </w:tr>
      <w:tr w:rsidR="00DC0581" w:rsidRPr="001A36C8" w14:paraId="03AFD551" w14:textId="77777777" w:rsidTr="005951AB">
        <w:trPr>
          <w:trHeight w:hRule="exact" w:val="340"/>
        </w:trPr>
        <w:tc>
          <w:tcPr>
            <w:tcW w:w="10093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2C34E131" w14:textId="77777777" w:rsidR="00DC0581" w:rsidRPr="00C27572" w:rsidRDefault="00DC0581" w:rsidP="005C50B1">
            <w:pPr>
              <w:ind w:left="29"/>
              <w:rPr>
                <w:rStyle w:val="Zwaar"/>
                <w:color w:val="auto"/>
                <w:sz w:val="24"/>
                <w:szCs w:val="24"/>
              </w:rPr>
            </w:pPr>
          </w:p>
        </w:tc>
      </w:tr>
    </w:tbl>
    <w:p w14:paraId="10CFAC30" w14:textId="77777777" w:rsidR="00B85434" w:rsidRDefault="00B85434">
      <w:r>
        <w:br w:type="page"/>
      </w:r>
    </w:p>
    <w:tbl>
      <w:tblPr>
        <w:tblW w:w="10093" w:type="dxa"/>
        <w:tblInd w:w="-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"/>
        <w:gridCol w:w="418"/>
        <w:gridCol w:w="2549"/>
        <w:gridCol w:w="574"/>
        <w:gridCol w:w="423"/>
        <w:gridCol w:w="704"/>
        <w:gridCol w:w="422"/>
        <w:gridCol w:w="563"/>
        <w:gridCol w:w="704"/>
        <w:gridCol w:w="283"/>
        <w:gridCol w:w="565"/>
        <w:gridCol w:w="422"/>
        <w:gridCol w:w="704"/>
        <w:gridCol w:w="422"/>
        <w:gridCol w:w="563"/>
        <w:gridCol w:w="756"/>
        <w:gridCol w:w="15"/>
      </w:tblGrid>
      <w:tr w:rsidR="005C50B1" w:rsidRPr="001A36C8" w14:paraId="594C376C" w14:textId="77777777" w:rsidTr="005951AB">
        <w:trPr>
          <w:gridAfter w:val="1"/>
          <w:wAfter w:w="15" w:type="dxa"/>
          <w:trHeight w:val="340"/>
        </w:trPr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476073" w14:textId="77777777" w:rsidR="005C50B1" w:rsidRDefault="005C50B1" w:rsidP="005C50B1">
            <w:pPr>
              <w:pStyle w:val="nummersvragen"/>
              <w:framePr w:hSpace="0" w:wrap="auto" w:vAnchor="margin" w:xAlign="left" w:yAlign="inline"/>
              <w:suppressOverlap w:val="0"/>
            </w:pPr>
          </w:p>
        </w:tc>
        <w:tc>
          <w:tcPr>
            <w:tcW w:w="967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</w:tcPr>
          <w:p w14:paraId="554BD58C" w14:textId="037BADD4" w:rsidR="005C50B1" w:rsidRPr="00004839" w:rsidRDefault="005C50B1" w:rsidP="005C50B1">
            <w:pPr>
              <w:ind w:left="29"/>
              <w:rPr>
                <w:rStyle w:val="Zwaar"/>
                <w:b w:val="0"/>
                <w:bCs w:val="0"/>
                <w:color w:val="auto"/>
                <w:sz w:val="24"/>
                <w:szCs w:val="24"/>
              </w:rPr>
            </w:pPr>
            <w:r w:rsidRPr="00004839">
              <w:rPr>
                <w:b/>
                <w:bCs/>
                <w:color w:val="FFFFFF" w:themeColor="background1"/>
                <w:sz w:val="24"/>
                <w:szCs w:val="24"/>
              </w:rPr>
              <w:t>Ondertekening</w:t>
            </w:r>
          </w:p>
        </w:tc>
      </w:tr>
      <w:tr w:rsidR="00A66AE8" w:rsidRPr="001A36C8" w14:paraId="51684B3C" w14:textId="77777777" w:rsidTr="005951AB">
        <w:trPr>
          <w:gridAfter w:val="1"/>
          <w:wAfter w:w="15" w:type="dxa"/>
          <w:trHeight w:hRule="exact" w:val="113"/>
        </w:trPr>
        <w:tc>
          <w:tcPr>
            <w:tcW w:w="10093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4157691D" w14:textId="77777777" w:rsidR="00A66AE8" w:rsidRPr="00C27572" w:rsidRDefault="00A66AE8" w:rsidP="00AA6F32">
            <w:pPr>
              <w:ind w:left="29"/>
              <w:rPr>
                <w:rStyle w:val="Zwaar"/>
                <w:color w:val="auto"/>
                <w:sz w:val="24"/>
                <w:szCs w:val="24"/>
              </w:rPr>
            </w:pPr>
          </w:p>
        </w:tc>
      </w:tr>
      <w:tr w:rsidR="00540FF4" w:rsidRPr="001A36C8" w14:paraId="6BF99ED0" w14:textId="77777777" w:rsidTr="005951AB">
        <w:trPr>
          <w:gridAfter w:val="1"/>
          <w:wAfter w:w="15" w:type="dxa"/>
          <w:trHeight w:val="2355"/>
        </w:trPr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B3FD2D" w14:textId="3352F3BF" w:rsidR="00540FF4" w:rsidRDefault="00540FF4" w:rsidP="005C50B1">
            <w:pPr>
              <w:pStyle w:val="nummersvragen"/>
              <w:framePr w:hSpace="0" w:wrap="auto" w:vAnchor="margin" w:xAlign="left" w:yAlign="inline"/>
              <w:ind w:left="-55"/>
              <w:suppressOverlap w:val="0"/>
            </w:pPr>
            <w:r>
              <w:t>12</w:t>
            </w:r>
          </w:p>
        </w:tc>
        <w:tc>
          <w:tcPr>
            <w:tcW w:w="967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76FABD72" w14:textId="77777777" w:rsidR="00540FF4" w:rsidRPr="00B54DCC" w:rsidRDefault="00540FF4" w:rsidP="005C50B1">
            <w:pPr>
              <w:pStyle w:val="Vraag"/>
              <w:ind w:left="28"/>
            </w:pPr>
            <w:r w:rsidRPr="00B54DCC">
              <w:t>Vul de onderstaande verklaring in.</w:t>
            </w:r>
          </w:p>
          <w:p w14:paraId="03B07E13" w14:textId="40150A29" w:rsidR="00540FF4" w:rsidRDefault="00540FF4" w:rsidP="005951AB">
            <w:pPr>
              <w:pStyle w:val="Vraag"/>
              <w:rPr>
                <w:b w:val="0"/>
                <w:bCs/>
                <w:i/>
                <w:iCs/>
              </w:rPr>
            </w:pPr>
            <w:r>
              <w:rPr>
                <w:b w:val="0"/>
                <w:bCs/>
                <w:i/>
                <w:iCs/>
              </w:rPr>
              <w:t>Daarbij gelden de volgende voorwaarden:</w:t>
            </w:r>
          </w:p>
          <w:p w14:paraId="0C42BB66" w14:textId="635309EC" w:rsidR="00540FF4" w:rsidRPr="00CC1099" w:rsidRDefault="00540FF4" w:rsidP="005C50B1">
            <w:pPr>
              <w:pStyle w:val="Vraag"/>
              <w:numPr>
                <w:ilvl w:val="0"/>
                <w:numId w:val="21"/>
              </w:numPr>
              <w:ind w:left="366"/>
              <w:rPr>
                <w:b w:val="0"/>
                <w:bCs/>
                <w:i/>
                <w:iCs/>
              </w:rPr>
            </w:pPr>
            <w:r w:rsidRPr="00CC1099">
              <w:rPr>
                <w:b w:val="0"/>
                <w:bCs/>
                <w:i/>
                <w:iCs/>
              </w:rPr>
              <w:t xml:space="preserve">Alle erfopvolgers die u hebt vermeld bij vraag 5, moeten dit formulier ondertekenen. </w:t>
            </w:r>
          </w:p>
          <w:p w14:paraId="771BEAA1" w14:textId="51579886" w:rsidR="00540FF4" w:rsidRPr="00CC1099" w:rsidRDefault="00540FF4" w:rsidP="005C50B1">
            <w:pPr>
              <w:pStyle w:val="Vraag"/>
              <w:numPr>
                <w:ilvl w:val="0"/>
                <w:numId w:val="21"/>
              </w:numPr>
              <w:ind w:left="366"/>
              <w:rPr>
                <w:b w:val="0"/>
                <w:bCs/>
                <w:i/>
                <w:iCs/>
              </w:rPr>
            </w:pPr>
            <w:r w:rsidRPr="00CC1099">
              <w:rPr>
                <w:b w:val="0"/>
                <w:bCs/>
                <w:i/>
                <w:iCs/>
              </w:rPr>
              <w:t xml:space="preserve">Als een </w:t>
            </w:r>
            <w:proofErr w:type="spellStart"/>
            <w:r w:rsidRPr="00CC1099">
              <w:rPr>
                <w:b w:val="0"/>
                <w:bCs/>
                <w:i/>
                <w:iCs/>
              </w:rPr>
              <w:t>volmachthouder</w:t>
            </w:r>
            <w:proofErr w:type="spellEnd"/>
            <w:r w:rsidRPr="00CC1099">
              <w:rPr>
                <w:b w:val="0"/>
                <w:bCs/>
                <w:i/>
                <w:iCs/>
              </w:rPr>
              <w:t xml:space="preserve"> is aangewezen, moet de </w:t>
            </w:r>
            <w:proofErr w:type="spellStart"/>
            <w:r w:rsidRPr="00CC1099">
              <w:rPr>
                <w:b w:val="0"/>
                <w:bCs/>
                <w:i/>
                <w:iCs/>
              </w:rPr>
              <w:t>volmachthouder</w:t>
            </w:r>
            <w:proofErr w:type="spellEnd"/>
            <w:r w:rsidRPr="00CC1099">
              <w:rPr>
                <w:b w:val="0"/>
                <w:bCs/>
                <w:i/>
                <w:iCs/>
              </w:rPr>
              <w:t xml:space="preserve"> dit formulier meeondertekenen. Als de </w:t>
            </w:r>
            <w:proofErr w:type="spellStart"/>
            <w:r w:rsidRPr="00CC1099">
              <w:rPr>
                <w:b w:val="0"/>
                <w:bCs/>
                <w:i/>
                <w:iCs/>
              </w:rPr>
              <w:t>volmachthouder</w:t>
            </w:r>
            <w:proofErr w:type="spellEnd"/>
            <w:r w:rsidRPr="00CC1099">
              <w:rPr>
                <w:b w:val="0"/>
                <w:bCs/>
                <w:i/>
                <w:iCs/>
              </w:rPr>
              <w:t xml:space="preserve"> een van de erfopvolgers is, ondertekent die dit formulier twee keer, als erfopvolger en als </w:t>
            </w:r>
            <w:proofErr w:type="spellStart"/>
            <w:r w:rsidRPr="00CC1099">
              <w:rPr>
                <w:b w:val="0"/>
                <w:bCs/>
                <w:i/>
                <w:iCs/>
              </w:rPr>
              <w:t>volmachthouder</w:t>
            </w:r>
            <w:proofErr w:type="spellEnd"/>
            <w:r w:rsidRPr="00CC1099">
              <w:rPr>
                <w:b w:val="0"/>
                <w:bCs/>
                <w:i/>
                <w:iCs/>
              </w:rPr>
              <w:t>.</w:t>
            </w:r>
          </w:p>
          <w:p w14:paraId="050513A2" w14:textId="77777777" w:rsidR="00540FF4" w:rsidRPr="00CC1099" w:rsidRDefault="00540FF4" w:rsidP="005C50B1">
            <w:pPr>
              <w:pStyle w:val="Vraag"/>
              <w:numPr>
                <w:ilvl w:val="0"/>
                <w:numId w:val="21"/>
              </w:numPr>
              <w:ind w:left="366"/>
              <w:rPr>
                <w:b w:val="0"/>
                <w:bCs/>
                <w:i/>
                <w:iCs/>
              </w:rPr>
            </w:pPr>
            <w:r w:rsidRPr="00CC1099">
              <w:rPr>
                <w:b w:val="0"/>
                <w:bCs/>
                <w:i/>
                <w:iCs/>
              </w:rPr>
              <w:t xml:space="preserve">Alleen een handgeschreven handtekening is geldig. </w:t>
            </w:r>
          </w:p>
          <w:p w14:paraId="740481EF" w14:textId="23D7D02E" w:rsidR="00540FF4" w:rsidRPr="00B54DCC" w:rsidRDefault="00540FF4" w:rsidP="005951AB">
            <w:pPr>
              <w:pStyle w:val="Vraag"/>
              <w:numPr>
                <w:ilvl w:val="0"/>
                <w:numId w:val="21"/>
              </w:numPr>
              <w:ind w:left="366"/>
              <w:rPr>
                <w:rStyle w:val="Zwaar"/>
                <w:b/>
                <w:color w:val="auto"/>
                <w:sz w:val="24"/>
                <w:szCs w:val="24"/>
              </w:rPr>
            </w:pPr>
            <w:r w:rsidRPr="00CC1099">
              <w:rPr>
                <w:b w:val="0"/>
                <w:bCs/>
                <w:i/>
                <w:iCs/>
              </w:rPr>
              <w:t xml:space="preserve">Als er meer dan vijf erfopvolgers zijn, voegt u de gedateerde handtekening en de hoedanigheid van alle overige aanvragers bij </w:t>
            </w:r>
            <w:r>
              <w:rPr>
                <w:b w:val="0"/>
                <w:bCs/>
                <w:i/>
                <w:iCs/>
              </w:rPr>
              <w:t>dit formulier</w:t>
            </w:r>
            <w:r w:rsidRPr="00CC1099">
              <w:rPr>
                <w:b w:val="0"/>
                <w:bCs/>
                <w:i/>
                <w:iCs/>
              </w:rPr>
              <w:t>.</w:t>
            </w:r>
          </w:p>
        </w:tc>
      </w:tr>
      <w:tr w:rsidR="00B85434" w:rsidRPr="003D114E" w14:paraId="79F27B15" w14:textId="77777777" w:rsidTr="005951AB">
        <w:trPr>
          <w:gridBefore w:val="1"/>
          <w:gridAfter w:val="1"/>
          <w:wBefore w:w="28" w:type="dxa"/>
          <w:wAfter w:w="14" w:type="dxa"/>
          <w:trHeight w:val="340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77825011" w14:textId="77777777" w:rsidR="00B85434" w:rsidRPr="003D114E" w:rsidRDefault="00B85434" w:rsidP="00AA6F32">
            <w:pPr>
              <w:pStyle w:val="leeg"/>
              <w:rPr>
                <w:rStyle w:val="Zwaar"/>
                <w:b w:val="0"/>
                <w:bCs w:val="0"/>
              </w:rPr>
            </w:pPr>
          </w:p>
        </w:tc>
        <w:tc>
          <w:tcPr>
            <w:tcW w:w="967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1E0783A0" w14:textId="77777777" w:rsidR="00B85434" w:rsidRPr="00B54DCC" w:rsidRDefault="00B85434" w:rsidP="00B85434">
            <w:pPr>
              <w:pStyle w:val="Vraag"/>
              <w:numPr>
                <w:ilvl w:val="0"/>
                <w:numId w:val="21"/>
              </w:numPr>
              <w:ind w:left="366"/>
              <w:rPr>
                <w:rStyle w:val="Zwaar"/>
                <w:b/>
                <w:color w:val="auto"/>
                <w:sz w:val="24"/>
                <w:szCs w:val="24"/>
              </w:rPr>
            </w:pPr>
            <w:r w:rsidRPr="007E7706">
              <w:t xml:space="preserve">Ik bevestig dat alle gegevens in dit formulier en in de bijgevoegde documenten naar waarheid zijn ingevuld. Als documenten worden bijgevoegd, worden die ook ondertekend door de </w:t>
            </w:r>
            <w:r>
              <w:t>erfopvolgers</w:t>
            </w:r>
            <w:r w:rsidRPr="007E7706">
              <w:t xml:space="preserve"> en de </w:t>
            </w:r>
            <w:proofErr w:type="spellStart"/>
            <w:r w:rsidRPr="007E7706">
              <w:t>volmachthouder</w:t>
            </w:r>
            <w:proofErr w:type="spellEnd"/>
            <w:r w:rsidRPr="007E7706">
              <w:t xml:space="preserve">, met vermelding van hun naam en datum. Als een </w:t>
            </w:r>
            <w:proofErr w:type="spellStart"/>
            <w:r w:rsidRPr="007E7706">
              <w:t>volmachthouder</w:t>
            </w:r>
            <w:proofErr w:type="spellEnd"/>
            <w:r w:rsidRPr="007E7706">
              <w:t xml:space="preserve"> is aangewezen, bevestigt de </w:t>
            </w:r>
            <w:r>
              <w:t>erfopvolger</w:t>
            </w:r>
            <w:r w:rsidRPr="007E7706">
              <w:t xml:space="preserve"> (volmachtgever) dat die </w:t>
            </w:r>
            <w:proofErr w:type="spellStart"/>
            <w:r w:rsidRPr="007E7706">
              <w:t>volmachthouder</w:t>
            </w:r>
            <w:proofErr w:type="spellEnd"/>
            <w:r w:rsidRPr="007E7706">
              <w:t xml:space="preserve"> alle opdrachten, vermeld in aanwijzing </w:t>
            </w:r>
            <w:r>
              <w:t>9</w:t>
            </w:r>
            <w:r w:rsidRPr="007E7706">
              <w:t xml:space="preserve">, mag uitvoeren in naam van de </w:t>
            </w:r>
            <w:r>
              <w:t>erfopvolger</w:t>
            </w:r>
            <w:r w:rsidRPr="007E7706">
              <w:t>.</w:t>
            </w:r>
          </w:p>
          <w:p w14:paraId="21515F47" w14:textId="77777777" w:rsidR="00B85434" w:rsidRPr="00B54DCC" w:rsidRDefault="00B85434" w:rsidP="00B85434">
            <w:pPr>
              <w:pStyle w:val="Vraag"/>
              <w:numPr>
                <w:ilvl w:val="0"/>
                <w:numId w:val="25"/>
              </w:numPr>
              <w:ind w:left="362"/>
            </w:pPr>
            <w:r w:rsidRPr="00FB5D02">
              <w:t xml:space="preserve">Als een </w:t>
            </w:r>
            <w:proofErr w:type="spellStart"/>
            <w:r w:rsidRPr="00FB5D02">
              <w:t>volmachthouder</w:t>
            </w:r>
            <w:proofErr w:type="spellEnd"/>
            <w:r w:rsidRPr="00FB5D02">
              <w:t xml:space="preserve"> is aangewezen, bevestigt de </w:t>
            </w:r>
            <w:proofErr w:type="spellStart"/>
            <w:r w:rsidRPr="00FB5D02">
              <w:t>volmachthouder</w:t>
            </w:r>
            <w:proofErr w:type="spellEnd"/>
            <w:r w:rsidRPr="00FB5D02">
              <w:t xml:space="preserve"> dat die alle opdrachten, vermeld in aanwijzing 9, zal uitvoeren in naam van de erfopvolger (volmachtgever).</w:t>
            </w:r>
          </w:p>
          <w:p w14:paraId="5D46A345" w14:textId="4426A8D2" w:rsidR="00B85434" w:rsidRPr="003D114E" w:rsidRDefault="00B85434" w:rsidP="005951AB">
            <w:pPr>
              <w:pStyle w:val="Vraag"/>
              <w:numPr>
                <w:ilvl w:val="0"/>
                <w:numId w:val="25"/>
              </w:numPr>
              <w:ind w:left="362"/>
              <w:rPr>
                <w:rStyle w:val="Zwaar"/>
              </w:rPr>
            </w:pPr>
            <w:r w:rsidRPr="00FB5D02">
              <w:t xml:space="preserve">Als de erfopvolger of de </w:t>
            </w:r>
            <w:proofErr w:type="spellStart"/>
            <w:r w:rsidRPr="00FB5D02">
              <w:t>volmachthouder</w:t>
            </w:r>
            <w:proofErr w:type="spellEnd"/>
            <w:r w:rsidRPr="00FB5D02">
              <w:t xml:space="preserve"> een onderneming is, verklaart degene die tekent voor de onderneming, dat die bevoegd is om te ondertekenen in naam van de onderneming.</w:t>
            </w:r>
          </w:p>
        </w:tc>
      </w:tr>
      <w:tr w:rsidR="002A1286" w:rsidRPr="001A36C8" w14:paraId="5D03EB61" w14:textId="77777777" w:rsidTr="00AA6F32">
        <w:trPr>
          <w:gridAfter w:val="1"/>
          <w:wAfter w:w="15" w:type="dxa"/>
          <w:trHeight w:hRule="exact" w:val="113"/>
        </w:trPr>
        <w:tc>
          <w:tcPr>
            <w:tcW w:w="10093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1AD79F38" w14:textId="77777777" w:rsidR="002A1286" w:rsidRPr="00C27572" w:rsidRDefault="002A1286" w:rsidP="00AA6F32">
            <w:pPr>
              <w:ind w:left="29"/>
              <w:rPr>
                <w:rStyle w:val="Zwaar"/>
                <w:color w:val="auto"/>
                <w:sz w:val="24"/>
                <w:szCs w:val="24"/>
              </w:rPr>
            </w:pPr>
          </w:p>
        </w:tc>
      </w:tr>
      <w:tr w:rsidR="00811AA2" w:rsidRPr="003D114E" w14:paraId="5B1B5AE6" w14:textId="77777777" w:rsidTr="005951AB">
        <w:trPr>
          <w:gridAfter w:val="1"/>
          <w:wAfter w:w="15" w:type="dxa"/>
          <w:trHeight w:val="340"/>
        </w:trPr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A60C4D" w14:textId="77777777" w:rsidR="00811AA2" w:rsidRPr="004C6E93" w:rsidRDefault="00811AA2" w:rsidP="00FE4913">
            <w:pPr>
              <w:pStyle w:val="leeg"/>
            </w:pP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328AB1" w14:textId="77777777" w:rsidR="00811AA2" w:rsidRPr="003D114E" w:rsidRDefault="00811AA2" w:rsidP="00FE4913">
            <w:pPr>
              <w:jc w:val="right"/>
            </w:pPr>
          </w:p>
        </w:tc>
        <w:tc>
          <w:tcPr>
            <w:tcW w:w="36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F5BEE" w14:textId="53DCF709" w:rsidR="00811AA2" w:rsidRPr="003D114E" w:rsidRDefault="007B6FFF" w:rsidP="00FE4913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proofErr w:type="gramStart"/>
            <w:r>
              <w:rPr>
                <w:rFonts w:cs="Calibri"/>
              </w:rPr>
              <w:t>e</w:t>
            </w:r>
            <w:r w:rsidR="00811AA2">
              <w:rPr>
                <w:rFonts w:cs="Calibri"/>
              </w:rPr>
              <w:t>rfopvolger</w:t>
            </w:r>
            <w:proofErr w:type="gramEnd"/>
            <w:r w:rsidR="00811AA2">
              <w:rPr>
                <w:rFonts w:cs="Calibri"/>
              </w:rPr>
              <w:t xml:space="preserve"> 1</w:t>
            </w:r>
          </w:p>
        </w:tc>
        <w:tc>
          <w:tcPr>
            <w:tcW w:w="34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672B6" w14:textId="4E6C31FC" w:rsidR="00811AA2" w:rsidRPr="003D114E" w:rsidRDefault="00811AA2" w:rsidP="00FE4913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proofErr w:type="gramStart"/>
            <w:r>
              <w:rPr>
                <w:rFonts w:cs="Calibri"/>
              </w:rPr>
              <w:t>erfopvolger</w:t>
            </w:r>
            <w:proofErr w:type="gramEnd"/>
            <w:r>
              <w:rPr>
                <w:rFonts w:cs="Calibri"/>
              </w:rPr>
              <w:t xml:space="preserve"> 2</w:t>
            </w:r>
          </w:p>
        </w:tc>
      </w:tr>
      <w:tr w:rsidR="00811AA2" w:rsidRPr="003D114E" w14:paraId="5C697DD5" w14:textId="77777777" w:rsidTr="005951AB">
        <w:trPr>
          <w:gridAfter w:val="1"/>
          <w:wAfter w:w="15" w:type="dxa"/>
          <w:trHeight w:val="340"/>
        </w:trPr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37B1EE5" w14:textId="77777777" w:rsidR="00811AA2" w:rsidRPr="004C6E93" w:rsidRDefault="00811AA2" w:rsidP="00FE4913">
            <w:pPr>
              <w:pStyle w:val="leeg"/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D075D" w14:textId="77777777" w:rsidR="00811AA2" w:rsidRPr="003D114E" w:rsidRDefault="00811AA2" w:rsidP="00FE4913">
            <w:pPr>
              <w:pStyle w:val="rechts"/>
            </w:pPr>
            <w:proofErr w:type="gramStart"/>
            <w:r>
              <w:t>datum</w:t>
            </w:r>
            <w:proofErr w:type="gramEnd"/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F06243" w14:textId="77777777" w:rsidR="00811AA2" w:rsidRPr="003D114E" w:rsidRDefault="00811AA2" w:rsidP="00FE4913">
            <w:pPr>
              <w:jc w:val="right"/>
              <w:rPr>
                <w:sz w:val="14"/>
                <w:szCs w:val="14"/>
              </w:rPr>
            </w:pPr>
            <w:proofErr w:type="gramStart"/>
            <w:r w:rsidRPr="003D114E">
              <w:rPr>
                <w:sz w:val="14"/>
                <w:szCs w:val="14"/>
              </w:rPr>
              <w:t>dag</w:t>
            </w:r>
            <w:proofErr w:type="gramEnd"/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67842" w14:textId="77777777" w:rsidR="00811AA2" w:rsidRPr="003D114E" w:rsidRDefault="00811AA2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706699" w14:textId="77777777" w:rsidR="00811AA2" w:rsidRPr="003D114E" w:rsidRDefault="00811AA2" w:rsidP="00FE4913">
            <w:pPr>
              <w:jc w:val="right"/>
              <w:rPr>
                <w:sz w:val="14"/>
                <w:szCs w:val="14"/>
              </w:rPr>
            </w:pPr>
            <w:proofErr w:type="gramStart"/>
            <w:r w:rsidRPr="003D114E">
              <w:rPr>
                <w:sz w:val="14"/>
                <w:szCs w:val="14"/>
              </w:rPr>
              <w:t>maand</w:t>
            </w:r>
            <w:proofErr w:type="gramEnd"/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CE7B4" w14:textId="77777777" w:rsidR="00811AA2" w:rsidRPr="003D114E" w:rsidRDefault="00811AA2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F1C25A" w14:textId="77777777" w:rsidR="00811AA2" w:rsidRPr="003D114E" w:rsidRDefault="00811AA2" w:rsidP="00FE4913">
            <w:pPr>
              <w:jc w:val="right"/>
              <w:rPr>
                <w:sz w:val="14"/>
                <w:szCs w:val="14"/>
              </w:rPr>
            </w:pPr>
            <w:proofErr w:type="gramStart"/>
            <w:r w:rsidRPr="003D114E">
              <w:rPr>
                <w:sz w:val="14"/>
                <w:szCs w:val="14"/>
              </w:rPr>
              <w:t>jaar</w:t>
            </w:r>
            <w:proofErr w:type="gramEnd"/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9C7FE" w14:textId="77777777" w:rsidR="00811AA2" w:rsidRPr="003D114E" w:rsidRDefault="00811AA2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A382F" w14:textId="77777777" w:rsidR="00811AA2" w:rsidRPr="003D114E" w:rsidRDefault="00811AA2" w:rsidP="00FE4913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8A45E7" w14:textId="77777777" w:rsidR="00811AA2" w:rsidRPr="003D114E" w:rsidRDefault="00811AA2" w:rsidP="00FE4913">
            <w:pPr>
              <w:jc w:val="right"/>
              <w:rPr>
                <w:sz w:val="14"/>
                <w:szCs w:val="14"/>
              </w:rPr>
            </w:pPr>
            <w:proofErr w:type="gramStart"/>
            <w:r w:rsidRPr="003D114E">
              <w:rPr>
                <w:sz w:val="14"/>
                <w:szCs w:val="14"/>
              </w:rPr>
              <w:t>dag</w:t>
            </w:r>
            <w:proofErr w:type="gramEnd"/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89F28" w14:textId="77777777" w:rsidR="00811AA2" w:rsidRPr="003D114E" w:rsidRDefault="00811AA2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EEC57B" w14:textId="77777777" w:rsidR="00811AA2" w:rsidRPr="003D114E" w:rsidRDefault="00811AA2" w:rsidP="00FE4913">
            <w:pPr>
              <w:jc w:val="right"/>
              <w:rPr>
                <w:sz w:val="14"/>
                <w:szCs w:val="14"/>
              </w:rPr>
            </w:pPr>
            <w:proofErr w:type="gramStart"/>
            <w:r w:rsidRPr="003D114E">
              <w:rPr>
                <w:sz w:val="14"/>
                <w:szCs w:val="14"/>
              </w:rPr>
              <w:t>maand</w:t>
            </w:r>
            <w:proofErr w:type="gramEnd"/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AD494" w14:textId="77777777" w:rsidR="00811AA2" w:rsidRPr="003D114E" w:rsidRDefault="00811AA2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5A03E3" w14:textId="77777777" w:rsidR="00811AA2" w:rsidRPr="003D114E" w:rsidRDefault="00811AA2" w:rsidP="00FE4913">
            <w:pPr>
              <w:jc w:val="right"/>
              <w:rPr>
                <w:sz w:val="14"/>
                <w:szCs w:val="14"/>
              </w:rPr>
            </w:pPr>
            <w:proofErr w:type="gramStart"/>
            <w:r w:rsidRPr="003D114E">
              <w:rPr>
                <w:sz w:val="14"/>
                <w:szCs w:val="14"/>
              </w:rPr>
              <w:t>jaar</w:t>
            </w:r>
            <w:proofErr w:type="gramEnd"/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3F84E" w14:textId="77777777" w:rsidR="00811AA2" w:rsidRPr="003D114E" w:rsidRDefault="00811AA2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11AA2" w:rsidRPr="003D114E" w14:paraId="7C19630A" w14:textId="77777777" w:rsidTr="005951AB">
        <w:trPr>
          <w:gridAfter w:val="1"/>
          <w:wAfter w:w="15" w:type="dxa"/>
          <w:trHeight w:val="680"/>
        </w:trPr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60D48BE" w14:textId="77777777" w:rsidR="00811AA2" w:rsidRPr="004C6E93" w:rsidRDefault="00811AA2" w:rsidP="00FE4913">
            <w:pPr>
              <w:pStyle w:val="leeg"/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AC7E3C" w14:textId="77777777" w:rsidR="00811AA2" w:rsidRPr="003D114E" w:rsidRDefault="00811AA2" w:rsidP="00FE4913">
            <w:pPr>
              <w:spacing w:after="80"/>
              <w:jc w:val="right"/>
            </w:pPr>
            <w:proofErr w:type="gramStart"/>
            <w:r>
              <w:t>handtekening</w:t>
            </w:r>
            <w:proofErr w:type="gramEnd"/>
            <w:r>
              <w:t xml:space="preserve"> </w:t>
            </w:r>
          </w:p>
        </w:tc>
        <w:tc>
          <w:tcPr>
            <w:tcW w:w="36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739C23" w14:textId="77777777" w:rsidR="00811AA2" w:rsidRPr="003D114E" w:rsidRDefault="00811AA2" w:rsidP="00FE4913">
            <w:pPr>
              <w:pStyle w:val="invulveld"/>
              <w:framePr w:hSpace="0" w:wrap="auto" w:vAnchor="margin" w:xAlign="left" w:yAlign="inline"/>
              <w:spacing w:after="80"/>
              <w:suppressOverlap w:val="0"/>
            </w:pPr>
            <w:r w:rsidRPr="003D114E"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t> </w:t>
            </w:r>
            <w:r w:rsidRPr="003D114E">
              <w:t> </w:t>
            </w:r>
            <w:r w:rsidRPr="003D114E">
              <w:t> </w:t>
            </w:r>
            <w:r w:rsidRPr="003D114E">
              <w:t> </w:t>
            </w:r>
            <w:r w:rsidRPr="003D114E">
              <w:t> </w:t>
            </w:r>
            <w:r w:rsidRPr="003D114E">
              <w:fldChar w:fldCharType="end"/>
            </w:r>
          </w:p>
        </w:tc>
        <w:tc>
          <w:tcPr>
            <w:tcW w:w="34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39CA7A" w14:textId="77777777" w:rsidR="00811AA2" w:rsidRPr="003D114E" w:rsidRDefault="00811AA2" w:rsidP="00FE4913">
            <w:pPr>
              <w:pStyle w:val="invulveld"/>
              <w:framePr w:hSpace="0" w:wrap="auto" w:vAnchor="margin" w:xAlign="left" w:yAlign="inline"/>
              <w:spacing w:after="80"/>
              <w:suppressOverlap w:val="0"/>
            </w:pPr>
            <w:r w:rsidRPr="003D114E"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t> </w:t>
            </w:r>
            <w:r w:rsidRPr="003D114E">
              <w:t> </w:t>
            </w:r>
            <w:r w:rsidRPr="003D114E">
              <w:t> </w:t>
            </w:r>
            <w:r w:rsidRPr="003D114E">
              <w:t> </w:t>
            </w:r>
            <w:r w:rsidRPr="003D114E">
              <w:t> </w:t>
            </w:r>
            <w:r w:rsidRPr="003D114E">
              <w:fldChar w:fldCharType="end"/>
            </w:r>
          </w:p>
        </w:tc>
      </w:tr>
      <w:tr w:rsidR="00811AA2" w:rsidRPr="003D114E" w14:paraId="289E5035" w14:textId="77777777" w:rsidTr="005951AB">
        <w:trPr>
          <w:gridAfter w:val="1"/>
          <w:wAfter w:w="15" w:type="dxa"/>
          <w:trHeight w:val="340"/>
        </w:trPr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F963BA" w14:textId="77777777" w:rsidR="00811AA2" w:rsidRPr="004C6E93" w:rsidRDefault="00811AA2" w:rsidP="00FE4913">
            <w:pPr>
              <w:pStyle w:val="leeg"/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3C265" w14:textId="77777777" w:rsidR="00811AA2" w:rsidRPr="003D114E" w:rsidRDefault="00811AA2" w:rsidP="00FE4913">
            <w:pPr>
              <w:pStyle w:val="rechts"/>
            </w:pPr>
            <w:proofErr w:type="gramStart"/>
            <w:r>
              <w:t>voor</w:t>
            </w:r>
            <w:proofErr w:type="gramEnd"/>
            <w:r>
              <w:t>- en achternaam</w:t>
            </w:r>
          </w:p>
        </w:tc>
        <w:tc>
          <w:tcPr>
            <w:tcW w:w="36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55EDA" w14:textId="77777777" w:rsidR="00811AA2" w:rsidRPr="003D114E" w:rsidRDefault="00811AA2" w:rsidP="00FE4913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  <w:tc>
          <w:tcPr>
            <w:tcW w:w="34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4B9F2" w14:textId="77777777" w:rsidR="00811AA2" w:rsidRPr="003D114E" w:rsidRDefault="00811AA2" w:rsidP="00FE4913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</w:tr>
      <w:tr w:rsidR="00811AA2" w:rsidRPr="003D114E" w14:paraId="7AE0F320" w14:textId="77777777" w:rsidTr="005951AB">
        <w:trPr>
          <w:gridAfter w:val="1"/>
          <w:wAfter w:w="15" w:type="dxa"/>
          <w:trHeight w:hRule="exact" w:val="113"/>
        </w:trPr>
        <w:tc>
          <w:tcPr>
            <w:tcW w:w="10093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5C77CC2E" w14:textId="77777777" w:rsidR="00811AA2" w:rsidRPr="003D114E" w:rsidRDefault="00811AA2" w:rsidP="00FE4913">
            <w:pPr>
              <w:pStyle w:val="nummersvragen"/>
              <w:framePr w:hSpace="0" w:wrap="auto" w:vAnchor="margin" w:xAlign="left" w:yAlign="inline"/>
              <w:suppressOverlap w:val="0"/>
              <w:jc w:val="left"/>
              <w:rPr>
                <w:b w:val="0"/>
                <w:color w:val="FFFFFF"/>
              </w:rPr>
            </w:pPr>
          </w:p>
        </w:tc>
      </w:tr>
      <w:tr w:rsidR="00811AA2" w:rsidRPr="00BA4126" w14:paraId="627FEEFF" w14:textId="77777777" w:rsidTr="005951AB">
        <w:trPr>
          <w:gridAfter w:val="1"/>
          <w:wAfter w:w="15" w:type="dxa"/>
          <w:trHeight w:val="340"/>
        </w:trPr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DBFA7A" w14:textId="77777777" w:rsidR="00811AA2" w:rsidRPr="004C6E93" w:rsidRDefault="00811AA2" w:rsidP="00FE4913">
            <w:pPr>
              <w:pStyle w:val="leeg"/>
              <w:jc w:val="left"/>
            </w:pP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24EADE" w14:textId="77777777" w:rsidR="00811AA2" w:rsidRPr="003D114E" w:rsidRDefault="00811AA2" w:rsidP="00FE4913">
            <w:pPr>
              <w:pStyle w:val="rechts"/>
            </w:pPr>
          </w:p>
        </w:tc>
        <w:tc>
          <w:tcPr>
            <w:tcW w:w="36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32A9A" w14:textId="51E8F436" w:rsidR="00811AA2" w:rsidRPr="00BA4126" w:rsidRDefault="007B6FFF" w:rsidP="00FE4913">
            <w:pPr>
              <w:pStyle w:val="invulveld"/>
              <w:framePr w:wrap="around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e</w:t>
            </w:r>
            <w:r w:rsidR="00811AA2">
              <w:rPr>
                <w:b/>
                <w:bCs/>
              </w:rPr>
              <w:t>rfopvolger</w:t>
            </w:r>
            <w:proofErr w:type="gramEnd"/>
            <w:r w:rsidR="00811AA2">
              <w:rPr>
                <w:b/>
                <w:bCs/>
              </w:rPr>
              <w:t xml:space="preserve"> </w:t>
            </w:r>
            <w:r w:rsidR="00811AA2" w:rsidRPr="00BA4126">
              <w:rPr>
                <w:b/>
                <w:bCs/>
              </w:rPr>
              <w:t>3</w:t>
            </w:r>
          </w:p>
        </w:tc>
        <w:tc>
          <w:tcPr>
            <w:tcW w:w="34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63BC7" w14:textId="7A19FDB7" w:rsidR="00811AA2" w:rsidRPr="00BA4126" w:rsidRDefault="00811AA2" w:rsidP="00FE4913">
            <w:pPr>
              <w:pStyle w:val="invulveld"/>
              <w:framePr w:wrap="around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erfopvolger</w:t>
            </w:r>
            <w:proofErr w:type="gramEnd"/>
            <w:r w:rsidRPr="00BA4126">
              <w:rPr>
                <w:b/>
                <w:bCs/>
              </w:rPr>
              <w:t xml:space="preserve"> 4</w:t>
            </w:r>
          </w:p>
        </w:tc>
      </w:tr>
      <w:tr w:rsidR="00811AA2" w:rsidRPr="003D114E" w14:paraId="4D4574F0" w14:textId="77777777" w:rsidTr="005951AB">
        <w:trPr>
          <w:gridAfter w:val="1"/>
          <w:wAfter w:w="15" w:type="dxa"/>
          <w:trHeight w:val="340"/>
        </w:trPr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00A532" w14:textId="77777777" w:rsidR="00811AA2" w:rsidRPr="004C6E93" w:rsidRDefault="00811AA2" w:rsidP="00FE4913">
            <w:pPr>
              <w:pStyle w:val="leeg"/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E52F7" w14:textId="77777777" w:rsidR="00811AA2" w:rsidRPr="003D114E" w:rsidRDefault="00811AA2" w:rsidP="00FE4913">
            <w:pPr>
              <w:pStyle w:val="rechts"/>
            </w:pPr>
            <w:proofErr w:type="gramStart"/>
            <w:r>
              <w:t>datum</w:t>
            </w:r>
            <w:proofErr w:type="gramEnd"/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51CBD6" w14:textId="77777777" w:rsidR="00811AA2" w:rsidRPr="003D114E" w:rsidRDefault="00811AA2" w:rsidP="00FE4913">
            <w:pPr>
              <w:jc w:val="right"/>
              <w:rPr>
                <w:sz w:val="14"/>
                <w:szCs w:val="14"/>
              </w:rPr>
            </w:pPr>
            <w:proofErr w:type="gramStart"/>
            <w:r w:rsidRPr="003D114E">
              <w:rPr>
                <w:sz w:val="14"/>
                <w:szCs w:val="14"/>
              </w:rPr>
              <w:t>dag</w:t>
            </w:r>
            <w:proofErr w:type="gramEnd"/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59F30" w14:textId="77777777" w:rsidR="00811AA2" w:rsidRPr="003D114E" w:rsidRDefault="00811AA2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B8FB76" w14:textId="77777777" w:rsidR="00811AA2" w:rsidRPr="003D114E" w:rsidRDefault="00811AA2" w:rsidP="00FE4913">
            <w:pPr>
              <w:jc w:val="right"/>
              <w:rPr>
                <w:sz w:val="14"/>
                <w:szCs w:val="14"/>
              </w:rPr>
            </w:pPr>
            <w:proofErr w:type="gramStart"/>
            <w:r w:rsidRPr="003D114E">
              <w:rPr>
                <w:sz w:val="14"/>
                <w:szCs w:val="14"/>
              </w:rPr>
              <w:t>maand</w:t>
            </w:r>
            <w:proofErr w:type="gramEnd"/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39DA1" w14:textId="77777777" w:rsidR="00811AA2" w:rsidRPr="003D114E" w:rsidRDefault="00811AA2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13196E" w14:textId="77777777" w:rsidR="00811AA2" w:rsidRPr="003D114E" w:rsidRDefault="00811AA2" w:rsidP="00FE4913">
            <w:pPr>
              <w:jc w:val="right"/>
              <w:rPr>
                <w:sz w:val="14"/>
                <w:szCs w:val="14"/>
              </w:rPr>
            </w:pPr>
            <w:proofErr w:type="gramStart"/>
            <w:r w:rsidRPr="003D114E">
              <w:rPr>
                <w:sz w:val="14"/>
                <w:szCs w:val="14"/>
              </w:rPr>
              <w:t>jaar</w:t>
            </w:r>
            <w:proofErr w:type="gramEnd"/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37909" w14:textId="77777777" w:rsidR="00811AA2" w:rsidRPr="003D114E" w:rsidRDefault="00811AA2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73393" w14:textId="77777777" w:rsidR="00811AA2" w:rsidRPr="003D114E" w:rsidRDefault="00811AA2" w:rsidP="00FE4913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52580F" w14:textId="77777777" w:rsidR="00811AA2" w:rsidRPr="003D114E" w:rsidRDefault="00811AA2" w:rsidP="00FE4913">
            <w:pPr>
              <w:jc w:val="right"/>
              <w:rPr>
                <w:sz w:val="14"/>
                <w:szCs w:val="14"/>
              </w:rPr>
            </w:pPr>
            <w:proofErr w:type="gramStart"/>
            <w:r w:rsidRPr="003D114E">
              <w:rPr>
                <w:sz w:val="14"/>
                <w:szCs w:val="14"/>
              </w:rPr>
              <w:t>dag</w:t>
            </w:r>
            <w:proofErr w:type="gramEnd"/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90021" w14:textId="77777777" w:rsidR="00811AA2" w:rsidRPr="003D114E" w:rsidRDefault="00811AA2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56D32B" w14:textId="77777777" w:rsidR="00811AA2" w:rsidRPr="003D114E" w:rsidRDefault="00811AA2" w:rsidP="00FE4913">
            <w:pPr>
              <w:jc w:val="right"/>
              <w:rPr>
                <w:sz w:val="14"/>
                <w:szCs w:val="14"/>
              </w:rPr>
            </w:pPr>
            <w:proofErr w:type="gramStart"/>
            <w:r w:rsidRPr="003D114E">
              <w:rPr>
                <w:sz w:val="14"/>
                <w:szCs w:val="14"/>
              </w:rPr>
              <w:t>maand</w:t>
            </w:r>
            <w:proofErr w:type="gramEnd"/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00903" w14:textId="77777777" w:rsidR="00811AA2" w:rsidRPr="003D114E" w:rsidRDefault="00811AA2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96A39C" w14:textId="77777777" w:rsidR="00811AA2" w:rsidRPr="003D114E" w:rsidRDefault="00811AA2" w:rsidP="00FE4913">
            <w:pPr>
              <w:jc w:val="right"/>
              <w:rPr>
                <w:sz w:val="14"/>
                <w:szCs w:val="14"/>
              </w:rPr>
            </w:pPr>
            <w:proofErr w:type="gramStart"/>
            <w:r w:rsidRPr="003D114E">
              <w:rPr>
                <w:sz w:val="14"/>
                <w:szCs w:val="14"/>
              </w:rPr>
              <w:t>jaar</w:t>
            </w:r>
            <w:proofErr w:type="gramEnd"/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F8A9C" w14:textId="77777777" w:rsidR="00811AA2" w:rsidRPr="003D114E" w:rsidRDefault="00811AA2" w:rsidP="00FE4913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11AA2" w:rsidRPr="003D114E" w14:paraId="3366D927" w14:textId="77777777" w:rsidTr="005951AB">
        <w:trPr>
          <w:gridAfter w:val="1"/>
          <w:wAfter w:w="15" w:type="dxa"/>
          <w:trHeight w:val="680"/>
        </w:trPr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A3F52C" w14:textId="77777777" w:rsidR="00811AA2" w:rsidRPr="004C6E93" w:rsidRDefault="00811AA2" w:rsidP="00FE4913">
            <w:pPr>
              <w:pStyle w:val="leeg"/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019EF5" w14:textId="77777777" w:rsidR="00811AA2" w:rsidRPr="003D114E" w:rsidRDefault="00811AA2" w:rsidP="00FE4913">
            <w:pPr>
              <w:spacing w:after="80"/>
              <w:jc w:val="right"/>
            </w:pPr>
            <w:proofErr w:type="gramStart"/>
            <w:r>
              <w:t>handtekening</w:t>
            </w:r>
            <w:proofErr w:type="gramEnd"/>
          </w:p>
        </w:tc>
        <w:tc>
          <w:tcPr>
            <w:tcW w:w="36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3BEE28" w14:textId="77777777" w:rsidR="00811AA2" w:rsidRPr="003D114E" w:rsidRDefault="00811AA2" w:rsidP="00FE4913">
            <w:pPr>
              <w:pStyle w:val="invulveld"/>
              <w:framePr w:hSpace="0" w:wrap="auto" w:vAnchor="margin" w:xAlign="left" w:yAlign="inline"/>
              <w:spacing w:after="80"/>
              <w:suppressOverlap w:val="0"/>
            </w:pPr>
            <w:r w:rsidRPr="003D114E"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t> </w:t>
            </w:r>
            <w:r w:rsidRPr="003D114E">
              <w:t> </w:t>
            </w:r>
            <w:r w:rsidRPr="003D114E">
              <w:t> </w:t>
            </w:r>
            <w:r w:rsidRPr="003D114E">
              <w:t> </w:t>
            </w:r>
            <w:r w:rsidRPr="003D114E">
              <w:t> </w:t>
            </w:r>
            <w:r w:rsidRPr="003D114E">
              <w:fldChar w:fldCharType="end"/>
            </w:r>
          </w:p>
        </w:tc>
        <w:tc>
          <w:tcPr>
            <w:tcW w:w="34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2C1D25" w14:textId="77777777" w:rsidR="00811AA2" w:rsidRPr="003D114E" w:rsidRDefault="00811AA2" w:rsidP="00FE4913">
            <w:pPr>
              <w:pStyle w:val="invulveld"/>
              <w:framePr w:hSpace="0" w:wrap="auto" w:vAnchor="margin" w:xAlign="left" w:yAlign="inline"/>
              <w:spacing w:after="80"/>
              <w:suppressOverlap w:val="0"/>
            </w:pPr>
            <w:r w:rsidRPr="003D114E"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t> </w:t>
            </w:r>
            <w:r w:rsidRPr="003D114E">
              <w:t> </w:t>
            </w:r>
            <w:r w:rsidRPr="003D114E">
              <w:t> </w:t>
            </w:r>
            <w:r w:rsidRPr="003D114E">
              <w:t> </w:t>
            </w:r>
            <w:r w:rsidRPr="003D114E">
              <w:t> </w:t>
            </w:r>
            <w:r w:rsidRPr="003D114E">
              <w:fldChar w:fldCharType="end"/>
            </w:r>
          </w:p>
        </w:tc>
      </w:tr>
      <w:tr w:rsidR="00811AA2" w:rsidRPr="003D114E" w14:paraId="06EDBA0C" w14:textId="77777777" w:rsidTr="005951AB">
        <w:trPr>
          <w:gridAfter w:val="1"/>
          <w:wAfter w:w="15" w:type="dxa"/>
          <w:trHeight w:val="340"/>
        </w:trPr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BA5764D" w14:textId="77777777" w:rsidR="00811AA2" w:rsidRPr="004C6E93" w:rsidRDefault="00811AA2" w:rsidP="00FE4913">
            <w:pPr>
              <w:pStyle w:val="leeg"/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8263C" w14:textId="77777777" w:rsidR="00811AA2" w:rsidRPr="003D114E" w:rsidRDefault="00811AA2" w:rsidP="00FE4913">
            <w:pPr>
              <w:pStyle w:val="rechts"/>
            </w:pPr>
            <w:proofErr w:type="gramStart"/>
            <w:r>
              <w:t>voor</w:t>
            </w:r>
            <w:proofErr w:type="gramEnd"/>
            <w:r>
              <w:t>- en achternaam</w:t>
            </w:r>
          </w:p>
        </w:tc>
        <w:tc>
          <w:tcPr>
            <w:tcW w:w="36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FC9D3" w14:textId="77777777" w:rsidR="00811AA2" w:rsidRPr="003D114E" w:rsidRDefault="00811AA2" w:rsidP="00FE4913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  <w:tc>
          <w:tcPr>
            <w:tcW w:w="34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E916C" w14:textId="77777777" w:rsidR="00811AA2" w:rsidRPr="003D114E" w:rsidRDefault="00811AA2" w:rsidP="00FE4913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</w:tr>
      <w:tr w:rsidR="00F9320F" w:rsidRPr="003D114E" w14:paraId="0CDF2F53" w14:textId="77777777" w:rsidTr="00AA6F32">
        <w:trPr>
          <w:gridAfter w:val="1"/>
          <w:wAfter w:w="15" w:type="dxa"/>
          <w:trHeight w:hRule="exact" w:val="113"/>
        </w:trPr>
        <w:tc>
          <w:tcPr>
            <w:tcW w:w="10093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7BE149F5" w14:textId="77777777" w:rsidR="00F9320F" w:rsidRPr="003D114E" w:rsidRDefault="00F9320F" w:rsidP="00AA6F32">
            <w:pPr>
              <w:pStyle w:val="nummersvragen"/>
              <w:framePr w:hSpace="0" w:wrap="auto" w:vAnchor="margin" w:xAlign="left" w:yAlign="inline"/>
              <w:suppressOverlap w:val="0"/>
              <w:jc w:val="left"/>
              <w:rPr>
                <w:b w:val="0"/>
                <w:color w:val="FFFFFF"/>
              </w:rPr>
            </w:pPr>
          </w:p>
        </w:tc>
      </w:tr>
      <w:tr w:rsidR="00F9320F" w:rsidRPr="00BA4126" w14:paraId="77F1105B" w14:textId="77777777" w:rsidTr="00AA6F32">
        <w:trPr>
          <w:gridAfter w:val="1"/>
          <w:wAfter w:w="15" w:type="dxa"/>
          <w:trHeight w:val="340"/>
        </w:trPr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2730C8" w14:textId="77777777" w:rsidR="00F9320F" w:rsidRPr="004C6E93" w:rsidRDefault="00F9320F" w:rsidP="00AA6F32">
            <w:pPr>
              <w:pStyle w:val="leeg"/>
              <w:jc w:val="left"/>
            </w:pP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875A40" w14:textId="77777777" w:rsidR="00F9320F" w:rsidRPr="003D114E" w:rsidRDefault="00F9320F" w:rsidP="00AA6F32">
            <w:pPr>
              <w:pStyle w:val="rechts"/>
            </w:pPr>
          </w:p>
        </w:tc>
        <w:tc>
          <w:tcPr>
            <w:tcW w:w="36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E0AD0" w14:textId="7AA6D6A0" w:rsidR="00F9320F" w:rsidRPr="00BA4126" w:rsidRDefault="00F9320F" w:rsidP="00AA6F32">
            <w:pPr>
              <w:pStyle w:val="invulveld"/>
              <w:framePr w:wrap="around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erfopvolger</w:t>
            </w:r>
            <w:proofErr w:type="gramEnd"/>
            <w:r>
              <w:rPr>
                <w:b/>
                <w:bCs/>
              </w:rPr>
              <w:t xml:space="preserve"> 5</w:t>
            </w:r>
          </w:p>
        </w:tc>
        <w:tc>
          <w:tcPr>
            <w:tcW w:w="34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1A4EF" w14:textId="41A4E209" w:rsidR="00F9320F" w:rsidRPr="00BA4126" w:rsidRDefault="00F0238E" w:rsidP="00AA6F32">
            <w:pPr>
              <w:pStyle w:val="invulveld"/>
              <w:framePr w:wrap="around"/>
              <w:rPr>
                <w:b/>
                <w:bCs/>
              </w:rPr>
            </w:pPr>
            <w:proofErr w:type="spellStart"/>
            <w:proofErr w:type="gramStart"/>
            <w:r>
              <w:rPr>
                <w:b/>
                <w:bCs/>
              </w:rPr>
              <w:t>volmachthouder</w:t>
            </w:r>
            <w:proofErr w:type="spellEnd"/>
            <w:proofErr w:type="gramEnd"/>
          </w:p>
        </w:tc>
      </w:tr>
      <w:tr w:rsidR="00F9320F" w:rsidRPr="003D114E" w14:paraId="302CF36D" w14:textId="77777777" w:rsidTr="00AA6F32">
        <w:trPr>
          <w:gridAfter w:val="1"/>
          <w:wAfter w:w="15" w:type="dxa"/>
          <w:trHeight w:val="340"/>
        </w:trPr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60D615A" w14:textId="77777777" w:rsidR="00F9320F" w:rsidRPr="004C6E93" w:rsidRDefault="00F9320F" w:rsidP="00AA6F32">
            <w:pPr>
              <w:pStyle w:val="leeg"/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CA1EB" w14:textId="77777777" w:rsidR="00F9320F" w:rsidRPr="003D114E" w:rsidRDefault="00F9320F" w:rsidP="00AA6F32">
            <w:pPr>
              <w:pStyle w:val="rechts"/>
            </w:pPr>
            <w:proofErr w:type="gramStart"/>
            <w:r>
              <w:t>datum</w:t>
            </w:r>
            <w:proofErr w:type="gramEnd"/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BCA7AF" w14:textId="77777777" w:rsidR="00F9320F" w:rsidRPr="003D114E" w:rsidRDefault="00F9320F" w:rsidP="00AA6F32">
            <w:pPr>
              <w:jc w:val="right"/>
              <w:rPr>
                <w:sz w:val="14"/>
                <w:szCs w:val="14"/>
              </w:rPr>
            </w:pPr>
            <w:proofErr w:type="gramStart"/>
            <w:r w:rsidRPr="003D114E">
              <w:rPr>
                <w:sz w:val="14"/>
                <w:szCs w:val="14"/>
              </w:rPr>
              <w:t>dag</w:t>
            </w:r>
            <w:proofErr w:type="gramEnd"/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9D365" w14:textId="77777777" w:rsidR="00F9320F" w:rsidRPr="003D114E" w:rsidRDefault="00F9320F" w:rsidP="00AA6F32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AF95F7" w14:textId="77777777" w:rsidR="00F9320F" w:rsidRPr="003D114E" w:rsidRDefault="00F9320F" w:rsidP="00AA6F32">
            <w:pPr>
              <w:jc w:val="right"/>
              <w:rPr>
                <w:sz w:val="14"/>
                <w:szCs w:val="14"/>
              </w:rPr>
            </w:pPr>
            <w:proofErr w:type="gramStart"/>
            <w:r w:rsidRPr="003D114E">
              <w:rPr>
                <w:sz w:val="14"/>
                <w:szCs w:val="14"/>
              </w:rPr>
              <w:t>maand</w:t>
            </w:r>
            <w:proofErr w:type="gramEnd"/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9217D" w14:textId="77777777" w:rsidR="00F9320F" w:rsidRPr="003D114E" w:rsidRDefault="00F9320F" w:rsidP="00AA6F32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267C86" w14:textId="77777777" w:rsidR="00F9320F" w:rsidRPr="003D114E" w:rsidRDefault="00F9320F" w:rsidP="00AA6F32">
            <w:pPr>
              <w:jc w:val="right"/>
              <w:rPr>
                <w:sz w:val="14"/>
                <w:szCs w:val="14"/>
              </w:rPr>
            </w:pPr>
            <w:proofErr w:type="gramStart"/>
            <w:r w:rsidRPr="003D114E">
              <w:rPr>
                <w:sz w:val="14"/>
                <w:szCs w:val="14"/>
              </w:rPr>
              <w:t>jaar</w:t>
            </w:r>
            <w:proofErr w:type="gramEnd"/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3D86D" w14:textId="77777777" w:rsidR="00F9320F" w:rsidRPr="003D114E" w:rsidRDefault="00F9320F" w:rsidP="00AA6F32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2ACD5" w14:textId="77777777" w:rsidR="00F9320F" w:rsidRPr="003D114E" w:rsidRDefault="00F9320F" w:rsidP="00AA6F32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7D3C0C" w14:textId="77777777" w:rsidR="00F9320F" w:rsidRPr="003D114E" w:rsidRDefault="00F9320F" w:rsidP="00AA6F32">
            <w:pPr>
              <w:jc w:val="right"/>
              <w:rPr>
                <w:sz w:val="14"/>
                <w:szCs w:val="14"/>
              </w:rPr>
            </w:pPr>
            <w:proofErr w:type="gramStart"/>
            <w:r w:rsidRPr="003D114E">
              <w:rPr>
                <w:sz w:val="14"/>
                <w:szCs w:val="14"/>
              </w:rPr>
              <w:t>dag</w:t>
            </w:r>
            <w:proofErr w:type="gramEnd"/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57BF1" w14:textId="77777777" w:rsidR="00F9320F" w:rsidRPr="003D114E" w:rsidRDefault="00F9320F" w:rsidP="00AA6F32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208F76" w14:textId="77777777" w:rsidR="00F9320F" w:rsidRPr="003D114E" w:rsidRDefault="00F9320F" w:rsidP="00AA6F32">
            <w:pPr>
              <w:jc w:val="right"/>
              <w:rPr>
                <w:sz w:val="14"/>
                <w:szCs w:val="14"/>
              </w:rPr>
            </w:pPr>
            <w:proofErr w:type="gramStart"/>
            <w:r w:rsidRPr="003D114E">
              <w:rPr>
                <w:sz w:val="14"/>
                <w:szCs w:val="14"/>
              </w:rPr>
              <w:t>maand</w:t>
            </w:r>
            <w:proofErr w:type="gramEnd"/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C8393" w14:textId="77777777" w:rsidR="00F9320F" w:rsidRPr="003D114E" w:rsidRDefault="00F9320F" w:rsidP="00AA6F32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C072D9" w14:textId="77777777" w:rsidR="00F9320F" w:rsidRPr="003D114E" w:rsidRDefault="00F9320F" w:rsidP="00AA6F32">
            <w:pPr>
              <w:jc w:val="right"/>
              <w:rPr>
                <w:sz w:val="14"/>
                <w:szCs w:val="14"/>
              </w:rPr>
            </w:pPr>
            <w:proofErr w:type="gramStart"/>
            <w:r w:rsidRPr="003D114E">
              <w:rPr>
                <w:sz w:val="14"/>
                <w:szCs w:val="14"/>
              </w:rPr>
              <w:t>jaar</w:t>
            </w:r>
            <w:proofErr w:type="gramEnd"/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2BD82" w14:textId="77777777" w:rsidR="00F9320F" w:rsidRPr="003D114E" w:rsidRDefault="00F9320F" w:rsidP="00AA6F32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9320F" w:rsidRPr="003D114E" w14:paraId="596C8A07" w14:textId="77777777" w:rsidTr="00AA6F32">
        <w:trPr>
          <w:gridAfter w:val="1"/>
          <w:wAfter w:w="15" w:type="dxa"/>
          <w:trHeight w:val="680"/>
        </w:trPr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7837636" w14:textId="77777777" w:rsidR="00F9320F" w:rsidRPr="004C6E93" w:rsidRDefault="00F9320F" w:rsidP="00AA6F32">
            <w:pPr>
              <w:pStyle w:val="leeg"/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5AD8C0" w14:textId="77777777" w:rsidR="00F9320F" w:rsidRPr="003D114E" w:rsidRDefault="00F9320F" w:rsidP="00AA6F32">
            <w:pPr>
              <w:spacing w:after="80"/>
              <w:jc w:val="right"/>
            </w:pPr>
            <w:proofErr w:type="gramStart"/>
            <w:r>
              <w:t>handtekening</w:t>
            </w:r>
            <w:proofErr w:type="gramEnd"/>
          </w:p>
        </w:tc>
        <w:tc>
          <w:tcPr>
            <w:tcW w:w="36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39FD24" w14:textId="77777777" w:rsidR="00F9320F" w:rsidRPr="003D114E" w:rsidRDefault="00F9320F" w:rsidP="00AA6F32">
            <w:pPr>
              <w:pStyle w:val="invulveld"/>
              <w:framePr w:hSpace="0" w:wrap="auto" w:vAnchor="margin" w:xAlign="left" w:yAlign="inline"/>
              <w:spacing w:after="80"/>
              <w:suppressOverlap w:val="0"/>
            </w:pPr>
            <w:r w:rsidRPr="003D114E"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t> </w:t>
            </w:r>
            <w:r w:rsidRPr="003D114E">
              <w:t> </w:t>
            </w:r>
            <w:r w:rsidRPr="003D114E">
              <w:t> </w:t>
            </w:r>
            <w:r w:rsidRPr="003D114E">
              <w:t> </w:t>
            </w:r>
            <w:r w:rsidRPr="003D114E">
              <w:t> </w:t>
            </w:r>
            <w:r w:rsidRPr="003D114E">
              <w:fldChar w:fldCharType="end"/>
            </w:r>
          </w:p>
        </w:tc>
        <w:tc>
          <w:tcPr>
            <w:tcW w:w="34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B11B2E" w14:textId="77777777" w:rsidR="00F9320F" w:rsidRPr="003D114E" w:rsidRDefault="00F9320F" w:rsidP="00AA6F32">
            <w:pPr>
              <w:pStyle w:val="invulveld"/>
              <w:framePr w:hSpace="0" w:wrap="auto" w:vAnchor="margin" w:xAlign="left" w:yAlign="inline"/>
              <w:spacing w:after="80"/>
              <w:suppressOverlap w:val="0"/>
            </w:pPr>
            <w:r w:rsidRPr="003D114E"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t> </w:t>
            </w:r>
            <w:r w:rsidRPr="003D114E">
              <w:t> </w:t>
            </w:r>
            <w:r w:rsidRPr="003D114E">
              <w:t> </w:t>
            </w:r>
            <w:r w:rsidRPr="003D114E">
              <w:t> </w:t>
            </w:r>
            <w:r w:rsidRPr="003D114E">
              <w:t> </w:t>
            </w:r>
            <w:r w:rsidRPr="003D114E">
              <w:fldChar w:fldCharType="end"/>
            </w:r>
          </w:p>
        </w:tc>
      </w:tr>
      <w:tr w:rsidR="00F9320F" w:rsidRPr="003D114E" w14:paraId="16DE43F1" w14:textId="77777777" w:rsidTr="00AA6F32">
        <w:trPr>
          <w:gridAfter w:val="1"/>
          <w:wAfter w:w="15" w:type="dxa"/>
          <w:trHeight w:val="340"/>
        </w:trPr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F811F9" w14:textId="77777777" w:rsidR="00F9320F" w:rsidRPr="004C6E93" w:rsidRDefault="00F9320F" w:rsidP="00AA6F32">
            <w:pPr>
              <w:pStyle w:val="leeg"/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658B8" w14:textId="77777777" w:rsidR="00F9320F" w:rsidRPr="003D114E" w:rsidRDefault="00F9320F" w:rsidP="00AA6F32">
            <w:pPr>
              <w:pStyle w:val="rechts"/>
            </w:pPr>
            <w:proofErr w:type="gramStart"/>
            <w:r>
              <w:t>voor</w:t>
            </w:r>
            <w:proofErr w:type="gramEnd"/>
            <w:r>
              <w:t>- en achternaam</w:t>
            </w:r>
          </w:p>
        </w:tc>
        <w:tc>
          <w:tcPr>
            <w:tcW w:w="36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66DD4" w14:textId="77777777" w:rsidR="00F9320F" w:rsidRPr="003D114E" w:rsidRDefault="00F9320F" w:rsidP="00AA6F32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  <w:tc>
          <w:tcPr>
            <w:tcW w:w="34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00F78" w14:textId="77777777" w:rsidR="00F9320F" w:rsidRPr="003D114E" w:rsidRDefault="00F9320F" w:rsidP="00AA6F32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</w:tr>
      <w:tr w:rsidR="00887C70" w:rsidRPr="003D114E" w14:paraId="19DDFAF3" w14:textId="77777777" w:rsidTr="00FE4913">
        <w:trPr>
          <w:gridBefore w:val="1"/>
          <w:trHeight w:hRule="exact" w:val="340"/>
        </w:trPr>
        <w:tc>
          <w:tcPr>
            <w:tcW w:w="10081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7AC2AFC4" w14:textId="77777777" w:rsidR="00887C70" w:rsidRPr="003D114E" w:rsidRDefault="00887C70" w:rsidP="005951AB"/>
        </w:tc>
      </w:tr>
      <w:tr w:rsidR="00887C70" w:rsidRPr="003D114E" w14:paraId="4EDE58A3" w14:textId="77777777" w:rsidTr="00FE4913">
        <w:trPr>
          <w:gridBefore w:val="1"/>
          <w:trHeight w:hRule="exact" w:val="397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73F102C8" w14:textId="77777777" w:rsidR="00887C70" w:rsidRPr="003D114E" w:rsidRDefault="00887C70" w:rsidP="00FE4913">
            <w:pPr>
              <w:pStyle w:val="leeg"/>
            </w:pPr>
          </w:p>
        </w:tc>
        <w:tc>
          <w:tcPr>
            <w:tcW w:w="968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solid" w:color="7F7F7F" w:themeColor="text1" w:themeTint="80" w:fill="auto"/>
          </w:tcPr>
          <w:p w14:paraId="0004AFF1" w14:textId="77777777" w:rsidR="00887C70" w:rsidRPr="003D114E" w:rsidRDefault="00887C70" w:rsidP="00FE4913">
            <w:pPr>
              <w:pStyle w:val="Kop1"/>
              <w:spacing w:before="0"/>
              <w:ind w:left="28"/>
              <w:rPr>
                <w:rFonts w:cs="Calibri"/>
              </w:rPr>
            </w:pPr>
            <w:proofErr w:type="spellStart"/>
            <w:r>
              <w:rPr>
                <w:rFonts w:cs="Calibri"/>
              </w:rPr>
              <w:t>Privacywaarborg</w:t>
            </w:r>
            <w:proofErr w:type="spellEnd"/>
            <w:r>
              <w:rPr>
                <w:rFonts w:cs="Calibri"/>
              </w:rPr>
              <w:t xml:space="preserve"> </w:t>
            </w:r>
          </w:p>
        </w:tc>
      </w:tr>
      <w:tr w:rsidR="00887C70" w:rsidRPr="003D114E" w14:paraId="3CB46FDA" w14:textId="77777777" w:rsidTr="00FE4913">
        <w:trPr>
          <w:gridBefore w:val="1"/>
          <w:trHeight w:hRule="exact" w:val="113"/>
        </w:trPr>
        <w:tc>
          <w:tcPr>
            <w:tcW w:w="10081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42FB45E0" w14:textId="77777777" w:rsidR="00887C70" w:rsidRPr="003D114E" w:rsidRDefault="00887C70" w:rsidP="00FE4913">
            <w:pPr>
              <w:pStyle w:val="nummersvragen"/>
              <w:framePr w:hSpace="0" w:wrap="auto" w:vAnchor="margin" w:xAlign="left" w:yAlign="inline"/>
              <w:suppressOverlap w:val="0"/>
              <w:jc w:val="left"/>
              <w:rPr>
                <w:color w:val="FFFFFF"/>
              </w:rPr>
            </w:pPr>
          </w:p>
        </w:tc>
      </w:tr>
      <w:tr w:rsidR="00887C70" w:rsidRPr="006076E6" w14:paraId="5BE3EF37" w14:textId="77777777" w:rsidTr="00FE4913">
        <w:trPr>
          <w:gridBefore w:val="1"/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7133D0FD" w14:textId="53821650" w:rsidR="00887C70" w:rsidRPr="003D114E" w:rsidRDefault="00887C70" w:rsidP="00FE4913">
            <w:pPr>
              <w:pStyle w:val="nummersvragen"/>
              <w:framePr w:hSpace="0" w:wrap="auto" w:vAnchor="margin" w:xAlign="left" w:yAlign="inline"/>
              <w:suppressOverlap w:val="0"/>
            </w:pPr>
            <w:r>
              <w:t>13</w:t>
            </w:r>
          </w:p>
        </w:tc>
        <w:tc>
          <w:tcPr>
            <w:tcW w:w="9685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6BE56F18" w14:textId="77777777" w:rsidR="00887C70" w:rsidRPr="006076E6" w:rsidRDefault="00887C70" w:rsidP="00FE4913">
            <w:pPr>
              <w:pStyle w:val="Aanwijzing"/>
              <w:rPr>
                <w:rStyle w:val="Nadruk"/>
                <w:i/>
                <w:iCs w:val="0"/>
              </w:rPr>
            </w:pPr>
            <w:r w:rsidRPr="006076E6">
              <w:rPr>
                <w:rStyle w:val="Nadruk"/>
                <w:i/>
                <w:iCs w:val="0"/>
              </w:rPr>
              <w:t xml:space="preserve">De bevoegde instantie (zie contactgegevens bovenaan dit formulier) </w:t>
            </w:r>
            <w:r>
              <w:rPr>
                <w:rStyle w:val="Nadruk"/>
                <w:i/>
                <w:iCs w:val="0"/>
              </w:rPr>
              <w:t>waar</w:t>
            </w:r>
            <w:r w:rsidRPr="006076E6">
              <w:rPr>
                <w:rStyle w:val="Nadruk"/>
                <w:i/>
                <w:iCs w:val="0"/>
              </w:rPr>
              <w:t xml:space="preserve">aan u dit formulier bezorgt, verwerkt uw persoonsgegevens in het kader van het algemeen belang voor de verwezenlijking van de taken en de doelstellingen, vermeld in titel 2 van het Instrumentendecreet van 26 mei 2023. </w:t>
            </w:r>
            <w:r w:rsidRPr="00DC3CC5">
              <w:rPr>
                <w:iCs/>
              </w:rPr>
              <w:t xml:space="preserve">Bent u het niet eens met de manier waarop we uw gegevens verwerken, dan kunt u zich wenden tot de Vlaamse Toezichtcommissie voor de verwerking van persoonsgegevens, Koning Albert II-laan 15, 1210 Brussel - </w:t>
            </w:r>
            <w:hyperlink r:id="rId22" w:history="1">
              <w:r w:rsidRPr="00DC3CC5">
                <w:rPr>
                  <w:rStyle w:val="Hyperlink"/>
                  <w:iCs/>
                </w:rPr>
                <w:t>https://www.vlaanderen.be/vlaamse-toezichtcommissie/rechten-van-betrokkenen/klachtenprocedure-vtc</w:t>
              </w:r>
            </w:hyperlink>
            <w:r w:rsidRPr="00DC3CC5">
              <w:rPr>
                <w:iCs/>
              </w:rPr>
              <w:t>.</w:t>
            </w:r>
          </w:p>
        </w:tc>
      </w:tr>
    </w:tbl>
    <w:p w14:paraId="7A1671CB" w14:textId="77777777" w:rsidR="000845EB" w:rsidRPr="0095379A" w:rsidRDefault="000845EB" w:rsidP="00887C70">
      <w:pPr>
        <w:jc w:val="center"/>
        <w:rPr>
          <w:lang w:val="fr-BE"/>
        </w:rPr>
      </w:pPr>
    </w:p>
    <w:sectPr w:rsidR="000845EB" w:rsidRPr="0095379A" w:rsidSect="00B27AA7">
      <w:footerReference w:type="default" r:id="rId23"/>
      <w:footerReference w:type="first" r:id="rId24"/>
      <w:pgSz w:w="11906" w:h="16838" w:code="9"/>
      <w:pgMar w:top="851" w:right="680" w:bottom="1814" w:left="851" w:header="709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521FA" w14:textId="77777777" w:rsidR="007E155C" w:rsidRDefault="007E155C" w:rsidP="008E174D">
      <w:r>
        <w:separator/>
      </w:r>
    </w:p>
  </w:endnote>
  <w:endnote w:type="continuationSeparator" w:id="0">
    <w:p w14:paraId="318BD04D" w14:textId="77777777" w:rsidR="007E155C" w:rsidRDefault="007E155C" w:rsidP="008E1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596B8" w14:textId="69B8601F" w:rsidR="00EB7413" w:rsidRDefault="008109B9" w:rsidP="00594054">
    <w:pPr>
      <w:pStyle w:val="Koptekst"/>
      <w:tabs>
        <w:tab w:val="clear" w:pos="4536"/>
        <w:tab w:val="clear" w:pos="9072"/>
        <w:tab w:val="center" w:pos="9356"/>
        <w:tab w:val="right" w:pos="10206"/>
      </w:tabs>
      <w:jc w:val="right"/>
    </w:pPr>
    <w:r>
      <w:rPr>
        <w:sz w:val="18"/>
        <w:szCs w:val="18"/>
      </w:rPr>
      <w:t>Melding van het o</w:t>
    </w:r>
    <w:r w:rsidRPr="007D168A">
      <w:rPr>
        <w:sz w:val="18"/>
        <w:szCs w:val="18"/>
      </w:rPr>
      <w:t xml:space="preserve">verlijden </w:t>
    </w:r>
    <w:r>
      <w:rPr>
        <w:sz w:val="18"/>
        <w:szCs w:val="18"/>
      </w:rPr>
      <w:t xml:space="preserve">van de </w:t>
    </w:r>
    <w:r w:rsidR="00E3000B">
      <w:rPr>
        <w:sz w:val="18"/>
        <w:szCs w:val="18"/>
      </w:rPr>
      <w:t>begunstigde</w:t>
    </w:r>
    <w:r w:rsidR="007D168A" w:rsidRPr="007D168A">
      <w:rPr>
        <w:sz w:val="18"/>
        <w:szCs w:val="18"/>
      </w:rPr>
      <w:t xml:space="preserve"> </w:t>
    </w:r>
    <w:r>
      <w:rPr>
        <w:sz w:val="18"/>
        <w:szCs w:val="18"/>
      </w:rPr>
      <w:t xml:space="preserve">van een </w:t>
    </w:r>
    <w:r w:rsidR="003F7B83">
      <w:rPr>
        <w:sz w:val="18"/>
        <w:szCs w:val="18"/>
      </w:rPr>
      <w:t xml:space="preserve">eigenaarsvergoeding </w:t>
    </w:r>
    <w:r>
      <w:rPr>
        <w:sz w:val="18"/>
        <w:szCs w:val="18"/>
      </w:rPr>
      <w:t xml:space="preserve">voor een </w:t>
    </w:r>
    <w:r w:rsidR="003F7B83">
      <w:rPr>
        <w:sz w:val="18"/>
        <w:szCs w:val="18"/>
      </w:rPr>
      <w:t>watergevoelig openruimtegebied</w:t>
    </w:r>
    <w:r w:rsidR="00BC1A6B">
      <w:rPr>
        <w:sz w:val="18"/>
        <w:szCs w:val="18"/>
      </w:rPr>
      <w:t xml:space="preserve"> </w:t>
    </w:r>
    <w:r w:rsidR="00EB7413" w:rsidRPr="003E02FB">
      <w:rPr>
        <w:sz w:val="18"/>
        <w:szCs w:val="18"/>
      </w:rPr>
      <w:t xml:space="preserve">- pagina </w:t>
    </w:r>
    <w:r w:rsidR="00EB7413" w:rsidRPr="003E02FB">
      <w:rPr>
        <w:sz w:val="18"/>
        <w:szCs w:val="18"/>
      </w:rPr>
      <w:fldChar w:fldCharType="begin"/>
    </w:r>
    <w:r w:rsidR="00EB7413" w:rsidRPr="003E02FB">
      <w:rPr>
        <w:sz w:val="18"/>
        <w:szCs w:val="18"/>
      </w:rPr>
      <w:instrText xml:space="preserve"> PAGE </w:instrText>
    </w:r>
    <w:r w:rsidR="00EB7413" w:rsidRPr="003E02FB">
      <w:rPr>
        <w:sz w:val="18"/>
        <w:szCs w:val="18"/>
      </w:rPr>
      <w:fldChar w:fldCharType="separate"/>
    </w:r>
    <w:r w:rsidR="00E93367">
      <w:rPr>
        <w:noProof/>
        <w:sz w:val="18"/>
        <w:szCs w:val="18"/>
      </w:rPr>
      <w:t>20</w:t>
    </w:r>
    <w:r w:rsidR="00EB7413" w:rsidRPr="003E02FB">
      <w:rPr>
        <w:sz w:val="18"/>
        <w:szCs w:val="18"/>
      </w:rPr>
      <w:fldChar w:fldCharType="end"/>
    </w:r>
    <w:r w:rsidR="00EB7413" w:rsidRPr="003E02FB">
      <w:rPr>
        <w:sz w:val="18"/>
        <w:szCs w:val="18"/>
      </w:rPr>
      <w:t xml:space="preserve"> van </w:t>
    </w:r>
    <w:r w:rsidR="00EB7413" w:rsidRPr="003E02FB">
      <w:rPr>
        <w:rStyle w:val="Paginanummer"/>
        <w:sz w:val="18"/>
        <w:szCs w:val="18"/>
      </w:rPr>
      <w:fldChar w:fldCharType="begin"/>
    </w:r>
    <w:r w:rsidR="00EB7413" w:rsidRPr="003E02FB">
      <w:rPr>
        <w:rStyle w:val="Paginanummer"/>
        <w:sz w:val="18"/>
        <w:szCs w:val="18"/>
      </w:rPr>
      <w:instrText xml:space="preserve"> NUMPAGES </w:instrText>
    </w:r>
    <w:r w:rsidR="00EB7413" w:rsidRPr="003E02FB">
      <w:rPr>
        <w:rStyle w:val="Paginanummer"/>
        <w:sz w:val="18"/>
        <w:szCs w:val="18"/>
      </w:rPr>
      <w:fldChar w:fldCharType="separate"/>
    </w:r>
    <w:r w:rsidR="00E93367">
      <w:rPr>
        <w:rStyle w:val="Paginanummer"/>
        <w:noProof/>
        <w:sz w:val="18"/>
        <w:szCs w:val="18"/>
      </w:rPr>
      <w:t>20</w:t>
    </w:r>
    <w:r w:rsidR="00EB7413" w:rsidRPr="003E02FB">
      <w:rPr>
        <w:rStyle w:val="Paginanummer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596B9" w14:textId="77777777" w:rsidR="00EB7413" w:rsidRPr="00594054" w:rsidRDefault="00EB7413" w:rsidP="0005708D">
    <w:pPr>
      <w:pStyle w:val="Voettekst"/>
      <w:ind w:left="284"/>
    </w:pPr>
    <w:r w:rsidRPr="00F51652">
      <w:rPr>
        <w:noProof/>
        <w:lang w:eastAsia="nl-BE"/>
      </w:rPr>
      <w:drawing>
        <wp:anchor distT="0" distB="0" distL="114300" distR="114300" simplePos="0" relativeHeight="251658240" behindDoc="0" locked="0" layoutInCell="1" allowOverlap="1" wp14:anchorId="026596BA" wp14:editId="026596BB">
          <wp:simplePos x="0" y="0"/>
          <wp:positionH relativeFrom="page">
            <wp:posOffset>737235</wp:posOffset>
          </wp:positionH>
          <wp:positionV relativeFrom="page">
            <wp:posOffset>9757410</wp:posOffset>
          </wp:positionV>
          <wp:extent cx="1165200" cy="540000"/>
          <wp:effectExtent l="0" t="0" r="0" b="0"/>
          <wp:wrapNone/>
          <wp:docPr id="1979282598" name="Afbeelding 5" descr="H:\2014\HUISSTIJL\Logo's\Logo Vlaamse overhei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:\2014\HUISSTIJL\Logo's\Logo Vlaamse overheid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52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F0FAF" w14:textId="77777777" w:rsidR="007E155C" w:rsidRDefault="007E155C" w:rsidP="008E174D">
      <w:r>
        <w:separator/>
      </w:r>
    </w:p>
  </w:footnote>
  <w:footnote w:type="continuationSeparator" w:id="0">
    <w:p w14:paraId="7EC63CD1" w14:textId="77777777" w:rsidR="007E155C" w:rsidRDefault="007E155C" w:rsidP="008E17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73CE8A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3"/>
    <w:multiLevelType w:val="singleLevel"/>
    <w:tmpl w:val="C12439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18C04EC"/>
    <w:multiLevelType w:val="hybridMultilevel"/>
    <w:tmpl w:val="08BC82F8"/>
    <w:lvl w:ilvl="0" w:tplc="C5FCD96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6304B8"/>
    <w:multiLevelType w:val="hybridMultilevel"/>
    <w:tmpl w:val="5B30DD42"/>
    <w:lvl w:ilvl="0" w:tplc="107CE3AC">
      <w:numFmt w:val="bullet"/>
      <w:lvlText w:val="-"/>
      <w:lvlJc w:val="left"/>
      <w:pPr>
        <w:ind w:left="749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4" w15:restartNumberingAfterBreak="0">
    <w:nsid w:val="169D4705"/>
    <w:multiLevelType w:val="hybridMultilevel"/>
    <w:tmpl w:val="B79EA5A4"/>
    <w:lvl w:ilvl="0" w:tplc="C2388702">
      <w:numFmt w:val="bullet"/>
      <w:lvlText w:val="-"/>
      <w:lvlJc w:val="left"/>
      <w:pPr>
        <w:ind w:left="388" w:hanging="360"/>
      </w:pPr>
      <w:rPr>
        <w:rFonts w:ascii="Calibri" w:eastAsiaTheme="minorHAns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10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2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4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6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8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70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2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48" w:hanging="360"/>
      </w:pPr>
      <w:rPr>
        <w:rFonts w:ascii="Wingdings" w:hAnsi="Wingdings" w:hint="default"/>
      </w:rPr>
    </w:lvl>
  </w:abstractNum>
  <w:abstractNum w:abstractNumId="5" w15:restartNumberingAfterBreak="0">
    <w:nsid w:val="174D0845"/>
    <w:multiLevelType w:val="hybridMultilevel"/>
    <w:tmpl w:val="D08C3F86"/>
    <w:lvl w:ilvl="0" w:tplc="0096D6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2F5725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3EA21ADE"/>
    <w:multiLevelType w:val="hybridMultilevel"/>
    <w:tmpl w:val="154AF7E4"/>
    <w:lvl w:ilvl="0" w:tplc="107CE3AC">
      <w:numFmt w:val="bullet"/>
      <w:lvlText w:val="-"/>
      <w:lvlJc w:val="left"/>
      <w:pPr>
        <w:ind w:left="748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8" w15:restartNumberingAfterBreak="0">
    <w:nsid w:val="3FA44736"/>
    <w:multiLevelType w:val="hybridMultilevel"/>
    <w:tmpl w:val="3A50990A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773F5B"/>
    <w:multiLevelType w:val="multilevel"/>
    <w:tmpl w:val="481843B2"/>
    <w:lvl w:ilvl="0">
      <w:start w:val="1"/>
      <w:numFmt w:val="decimal"/>
      <w:lvlText w:val="%1"/>
      <w:lvlJc w:val="left"/>
      <w:pPr>
        <w:tabs>
          <w:tab w:val="num" w:pos="1281"/>
        </w:tabs>
        <w:ind w:left="1281" w:hanging="430"/>
      </w:pPr>
    </w:lvl>
    <w:lvl w:ilvl="1">
      <w:start w:val="1"/>
      <w:numFmt w:val="decimal"/>
      <w:pStyle w:val="Lijstopsomteken2"/>
      <w:lvlText w:val="%1.%2"/>
      <w:lvlJc w:val="left"/>
      <w:pPr>
        <w:tabs>
          <w:tab w:val="num" w:pos="1531"/>
        </w:tabs>
        <w:ind w:left="1531" w:hanging="680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0" w15:restartNumberingAfterBreak="0">
    <w:nsid w:val="4F4E3BEE"/>
    <w:multiLevelType w:val="hybridMultilevel"/>
    <w:tmpl w:val="8C342616"/>
    <w:lvl w:ilvl="0" w:tplc="E530FB2C">
      <w:start w:val="888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  <w:sz w:val="18"/>
      </w:rPr>
    </w:lvl>
    <w:lvl w:ilvl="1" w:tplc="0813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1" w15:restartNumberingAfterBreak="0">
    <w:nsid w:val="57872B39"/>
    <w:multiLevelType w:val="hybridMultilevel"/>
    <w:tmpl w:val="65E43CA6"/>
    <w:lvl w:ilvl="0" w:tplc="F310490A">
      <w:start w:val="1"/>
      <w:numFmt w:val="decimal"/>
      <w:lvlText w:val="%1"/>
      <w:lvlJc w:val="left"/>
      <w:pPr>
        <w:ind w:left="360" w:hanging="360"/>
      </w:pPr>
      <w:rPr>
        <w:rFonts w:ascii="Calibri" w:hAnsi="Calibr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244061" w:themeColor="accent1" w:themeShade="80"/>
        <w:spacing w:val="0"/>
        <w:kern w:val="0"/>
        <w:position w:val="0"/>
        <w:sz w:val="24"/>
        <w:u w:val="none"/>
        <w:vertAlign w:val="baseline"/>
        <w:em w:val="none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AB509A"/>
    <w:multiLevelType w:val="hybridMultilevel"/>
    <w:tmpl w:val="B3EAC142"/>
    <w:lvl w:ilvl="0" w:tplc="CA1AC610">
      <w:numFmt w:val="bullet"/>
      <w:lvlText w:val="-"/>
      <w:lvlJc w:val="left"/>
      <w:pPr>
        <w:ind w:left="388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389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09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29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549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269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989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09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29" w:hanging="360"/>
      </w:pPr>
      <w:rPr>
        <w:rFonts w:ascii="Wingdings" w:hAnsi="Wingdings" w:hint="default"/>
      </w:rPr>
    </w:lvl>
  </w:abstractNum>
  <w:abstractNum w:abstractNumId="13" w15:restartNumberingAfterBreak="0">
    <w:nsid w:val="598A3EA1"/>
    <w:multiLevelType w:val="hybridMultilevel"/>
    <w:tmpl w:val="4E660DA8"/>
    <w:lvl w:ilvl="0" w:tplc="107CE3AC">
      <w:numFmt w:val="bullet"/>
      <w:lvlText w:val="-"/>
      <w:lvlJc w:val="left"/>
      <w:pPr>
        <w:ind w:left="748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14" w15:restartNumberingAfterBreak="0">
    <w:nsid w:val="5D926226"/>
    <w:multiLevelType w:val="hybridMultilevel"/>
    <w:tmpl w:val="DDC8DDC6"/>
    <w:lvl w:ilvl="0" w:tplc="C2388702">
      <w:numFmt w:val="bullet"/>
      <w:lvlText w:val="-"/>
      <w:lvlJc w:val="left"/>
      <w:pPr>
        <w:ind w:left="748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15" w15:restartNumberingAfterBreak="0">
    <w:nsid w:val="62FD6022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6E2963F1"/>
    <w:multiLevelType w:val="hybridMultilevel"/>
    <w:tmpl w:val="BCCEB134"/>
    <w:lvl w:ilvl="0" w:tplc="A2EE204E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i w:val="0"/>
        <w:sz w:val="28"/>
        <w:szCs w:val="28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5F4A74"/>
    <w:multiLevelType w:val="hybridMultilevel"/>
    <w:tmpl w:val="E8A489D8"/>
    <w:lvl w:ilvl="0" w:tplc="08130011">
      <w:start w:val="1"/>
      <w:numFmt w:val="decimal"/>
      <w:lvlText w:val="%1)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3997733">
    <w:abstractNumId w:val="16"/>
  </w:num>
  <w:num w:numId="2" w16cid:durableId="740979916">
    <w:abstractNumId w:val="10"/>
  </w:num>
  <w:num w:numId="3" w16cid:durableId="2045863834">
    <w:abstractNumId w:val="1"/>
  </w:num>
  <w:num w:numId="4" w16cid:durableId="631251473">
    <w:abstractNumId w:val="9"/>
  </w:num>
  <w:num w:numId="5" w16cid:durableId="1657026781">
    <w:abstractNumId w:val="6"/>
  </w:num>
  <w:num w:numId="6" w16cid:durableId="724839251">
    <w:abstractNumId w:val="15"/>
  </w:num>
  <w:num w:numId="7" w16cid:durableId="578059556">
    <w:abstractNumId w:val="0"/>
  </w:num>
  <w:num w:numId="8" w16cid:durableId="879316901">
    <w:abstractNumId w:val="8"/>
  </w:num>
  <w:num w:numId="9" w16cid:durableId="244268334">
    <w:abstractNumId w:val="11"/>
  </w:num>
  <w:num w:numId="10" w16cid:durableId="1543983030">
    <w:abstractNumId w:val="17"/>
  </w:num>
  <w:num w:numId="11" w16cid:durableId="1621377916">
    <w:abstractNumId w:val="11"/>
  </w:num>
  <w:num w:numId="12" w16cid:durableId="210850467">
    <w:abstractNumId w:val="11"/>
  </w:num>
  <w:num w:numId="13" w16cid:durableId="1836916973">
    <w:abstractNumId w:val="11"/>
  </w:num>
  <w:num w:numId="14" w16cid:durableId="1525094104">
    <w:abstractNumId w:val="11"/>
  </w:num>
  <w:num w:numId="15" w16cid:durableId="87699751">
    <w:abstractNumId w:val="11"/>
  </w:num>
  <w:num w:numId="16" w16cid:durableId="576784546">
    <w:abstractNumId w:val="11"/>
  </w:num>
  <w:num w:numId="17" w16cid:durableId="251623902">
    <w:abstractNumId w:val="11"/>
  </w:num>
  <w:num w:numId="18" w16cid:durableId="324355272">
    <w:abstractNumId w:val="2"/>
  </w:num>
  <w:num w:numId="19" w16cid:durableId="1105468026">
    <w:abstractNumId w:val="4"/>
  </w:num>
  <w:num w:numId="20" w16cid:durableId="1021005481">
    <w:abstractNumId w:val="12"/>
  </w:num>
  <w:num w:numId="21" w16cid:durableId="1610624494">
    <w:abstractNumId w:val="7"/>
  </w:num>
  <w:num w:numId="22" w16cid:durableId="87821204">
    <w:abstractNumId w:val="13"/>
  </w:num>
  <w:num w:numId="23" w16cid:durableId="1541627346">
    <w:abstractNumId w:val="3"/>
  </w:num>
  <w:num w:numId="24" w16cid:durableId="630017456">
    <w:abstractNumId w:val="5"/>
  </w:num>
  <w:num w:numId="25" w16cid:durableId="4108564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OPe2QV623WnQrWDeTZSEWu/42q4mNZ6pBkwvzxhrTW9TjdJFRVvplQ/8CYjoaPVQhH3U6K1raqvNFzcceT1wIw==" w:salt="I+9/Bn5ztZ6vagxNJdI+7A=="/>
  <w:defaultTabStop w:val="709"/>
  <w:hyphenationZone w:val="425"/>
  <w:drawingGridHorizontalSpacing w:val="110"/>
  <w:drawingGridVerticalSpacing w:val="57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C17"/>
    <w:rsid w:val="00000E34"/>
    <w:rsid w:val="00001981"/>
    <w:rsid w:val="000028FF"/>
    <w:rsid w:val="00002F0B"/>
    <w:rsid w:val="0000345C"/>
    <w:rsid w:val="00004839"/>
    <w:rsid w:val="00004BAB"/>
    <w:rsid w:val="00007912"/>
    <w:rsid w:val="0001042F"/>
    <w:rsid w:val="00010EDF"/>
    <w:rsid w:val="00012DFE"/>
    <w:rsid w:val="00013344"/>
    <w:rsid w:val="000158EE"/>
    <w:rsid w:val="00021717"/>
    <w:rsid w:val="00022D5F"/>
    <w:rsid w:val="00023083"/>
    <w:rsid w:val="00023EBD"/>
    <w:rsid w:val="00024057"/>
    <w:rsid w:val="00025232"/>
    <w:rsid w:val="00027666"/>
    <w:rsid w:val="00030AC4"/>
    <w:rsid w:val="00030F47"/>
    <w:rsid w:val="00031337"/>
    <w:rsid w:val="00032F9C"/>
    <w:rsid w:val="0003350E"/>
    <w:rsid w:val="00033C0A"/>
    <w:rsid w:val="00035834"/>
    <w:rsid w:val="00035AE3"/>
    <w:rsid w:val="00035F0E"/>
    <w:rsid w:val="000368A9"/>
    <w:rsid w:val="00037730"/>
    <w:rsid w:val="000379C4"/>
    <w:rsid w:val="0004101C"/>
    <w:rsid w:val="000416A4"/>
    <w:rsid w:val="00042161"/>
    <w:rsid w:val="00043403"/>
    <w:rsid w:val="000434E4"/>
    <w:rsid w:val="00043D0C"/>
    <w:rsid w:val="0004475E"/>
    <w:rsid w:val="00045C5E"/>
    <w:rsid w:val="000466E9"/>
    <w:rsid w:val="00046C25"/>
    <w:rsid w:val="00046F1B"/>
    <w:rsid w:val="00047E54"/>
    <w:rsid w:val="0005181C"/>
    <w:rsid w:val="000558D2"/>
    <w:rsid w:val="00055F90"/>
    <w:rsid w:val="0005708D"/>
    <w:rsid w:val="00057DEA"/>
    <w:rsid w:val="000602C7"/>
    <w:rsid w:val="000603C9"/>
    <w:rsid w:val="000609AF"/>
    <w:rsid w:val="00061139"/>
    <w:rsid w:val="00061587"/>
    <w:rsid w:val="00062D04"/>
    <w:rsid w:val="00064CF0"/>
    <w:rsid w:val="000653CB"/>
    <w:rsid w:val="00065AAB"/>
    <w:rsid w:val="00066CCF"/>
    <w:rsid w:val="000679E2"/>
    <w:rsid w:val="00071A43"/>
    <w:rsid w:val="000729C1"/>
    <w:rsid w:val="00073BEF"/>
    <w:rsid w:val="000753A0"/>
    <w:rsid w:val="00075B4E"/>
    <w:rsid w:val="000762AB"/>
    <w:rsid w:val="00077C6F"/>
    <w:rsid w:val="000845EB"/>
    <w:rsid w:val="00084E5E"/>
    <w:rsid w:val="00085C47"/>
    <w:rsid w:val="0008609C"/>
    <w:rsid w:val="00086440"/>
    <w:rsid w:val="00091A4B"/>
    <w:rsid w:val="00091ACB"/>
    <w:rsid w:val="00091BDC"/>
    <w:rsid w:val="00091F84"/>
    <w:rsid w:val="000972C2"/>
    <w:rsid w:val="00097B1F"/>
    <w:rsid w:val="00097D39"/>
    <w:rsid w:val="000A0693"/>
    <w:rsid w:val="000A0CB7"/>
    <w:rsid w:val="000A0D61"/>
    <w:rsid w:val="000A31F2"/>
    <w:rsid w:val="000A385F"/>
    <w:rsid w:val="000A5120"/>
    <w:rsid w:val="000B0230"/>
    <w:rsid w:val="000B0B7B"/>
    <w:rsid w:val="000B0E4B"/>
    <w:rsid w:val="000B2D73"/>
    <w:rsid w:val="000B4334"/>
    <w:rsid w:val="000B541A"/>
    <w:rsid w:val="000B58FD"/>
    <w:rsid w:val="000B5E35"/>
    <w:rsid w:val="000B710B"/>
    <w:rsid w:val="000B71CF"/>
    <w:rsid w:val="000B7253"/>
    <w:rsid w:val="000B75CE"/>
    <w:rsid w:val="000C16F2"/>
    <w:rsid w:val="000C3456"/>
    <w:rsid w:val="000C3576"/>
    <w:rsid w:val="000C59A5"/>
    <w:rsid w:val="000C7FBC"/>
    <w:rsid w:val="000D04CB"/>
    <w:rsid w:val="000D0FE2"/>
    <w:rsid w:val="000D12E3"/>
    <w:rsid w:val="000D2006"/>
    <w:rsid w:val="000D3444"/>
    <w:rsid w:val="000D4912"/>
    <w:rsid w:val="000D57DF"/>
    <w:rsid w:val="000D613E"/>
    <w:rsid w:val="000E1B5F"/>
    <w:rsid w:val="000E23B0"/>
    <w:rsid w:val="000E3EF3"/>
    <w:rsid w:val="000E4047"/>
    <w:rsid w:val="000E4DE1"/>
    <w:rsid w:val="000E7311"/>
    <w:rsid w:val="000E77F9"/>
    <w:rsid w:val="000E7B6C"/>
    <w:rsid w:val="000E7C78"/>
    <w:rsid w:val="000F0CD6"/>
    <w:rsid w:val="000F2DE3"/>
    <w:rsid w:val="000F39BB"/>
    <w:rsid w:val="000F424B"/>
    <w:rsid w:val="000F4B01"/>
    <w:rsid w:val="000F5541"/>
    <w:rsid w:val="000F671B"/>
    <w:rsid w:val="000F70D9"/>
    <w:rsid w:val="00100F83"/>
    <w:rsid w:val="00101A4F"/>
    <w:rsid w:val="00101B23"/>
    <w:rsid w:val="00102681"/>
    <w:rsid w:val="00104E77"/>
    <w:rsid w:val="00105481"/>
    <w:rsid w:val="00105591"/>
    <w:rsid w:val="00110AFD"/>
    <w:rsid w:val="001114A9"/>
    <w:rsid w:val="001120FE"/>
    <w:rsid w:val="001149F2"/>
    <w:rsid w:val="00115BF2"/>
    <w:rsid w:val="00116828"/>
    <w:rsid w:val="001226C6"/>
    <w:rsid w:val="00122EB4"/>
    <w:rsid w:val="001237C0"/>
    <w:rsid w:val="00125168"/>
    <w:rsid w:val="001255ED"/>
    <w:rsid w:val="00125749"/>
    <w:rsid w:val="00125F5A"/>
    <w:rsid w:val="00131170"/>
    <w:rsid w:val="00133020"/>
    <w:rsid w:val="001348AA"/>
    <w:rsid w:val="0013741A"/>
    <w:rsid w:val="00142935"/>
    <w:rsid w:val="00142A46"/>
    <w:rsid w:val="00142D91"/>
    <w:rsid w:val="00143134"/>
    <w:rsid w:val="00143965"/>
    <w:rsid w:val="00143B76"/>
    <w:rsid w:val="00146935"/>
    <w:rsid w:val="00147129"/>
    <w:rsid w:val="00152301"/>
    <w:rsid w:val="001555E6"/>
    <w:rsid w:val="00157CAB"/>
    <w:rsid w:val="00161B93"/>
    <w:rsid w:val="00162B26"/>
    <w:rsid w:val="00162CC2"/>
    <w:rsid w:val="0016431A"/>
    <w:rsid w:val="0016501A"/>
    <w:rsid w:val="001656CB"/>
    <w:rsid w:val="00165E83"/>
    <w:rsid w:val="00167ACC"/>
    <w:rsid w:val="00170D7E"/>
    <w:rsid w:val="00172572"/>
    <w:rsid w:val="001764A6"/>
    <w:rsid w:val="00176865"/>
    <w:rsid w:val="001777C1"/>
    <w:rsid w:val="001803F0"/>
    <w:rsid w:val="001816D5"/>
    <w:rsid w:val="00183537"/>
    <w:rsid w:val="00183949"/>
    <w:rsid w:val="00183A68"/>
    <w:rsid w:val="00183EFC"/>
    <w:rsid w:val="001851D1"/>
    <w:rsid w:val="001909B6"/>
    <w:rsid w:val="00190CBE"/>
    <w:rsid w:val="001917FA"/>
    <w:rsid w:val="001922B2"/>
    <w:rsid w:val="00192B06"/>
    <w:rsid w:val="00192B4B"/>
    <w:rsid w:val="0019406C"/>
    <w:rsid w:val="001A23D3"/>
    <w:rsid w:val="001A33FE"/>
    <w:rsid w:val="001A36C8"/>
    <w:rsid w:val="001A3CC2"/>
    <w:rsid w:val="001A3E1E"/>
    <w:rsid w:val="001A7499"/>
    <w:rsid w:val="001A764A"/>
    <w:rsid w:val="001A7AFA"/>
    <w:rsid w:val="001B232D"/>
    <w:rsid w:val="001B3189"/>
    <w:rsid w:val="001B4629"/>
    <w:rsid w:val="001B5D94"/>
    <w:rsid w:val="001B7DFA"/>
    <w:rsid w:val="001C13E9"/>
    <w:rsid w:val="001C3D4C"/>
    <w:rsid w:val="001C526F"/>
    <w:rsid w:val="001C5776"/>
    <w:rsid w:val="001C5D85"/>
    <w:rsid w:val="001C6238"/>
    <w:rsid w:val="001D056A"/>
    <w:rsid w:val="001D0965"/>
    <w:rsid w:val="001D0DB7"/>
    <w:rsid w:val="001D16B7"/>
    <w:rsid w:val="001D1DF3"/>
    <w:rsid w:val="001D46F9"/>
    <w:rsid w:val="001D4C9A"/>
    <w:rsid w:val="001D51C2"/>
    <w:rsid w:val="001D649D"/>
    <w:rsid w:val="001E17D4"/>
    <w:rsid w:val="001E1E0B"/>
    <w:rsid w:val="001E3663"/>
    <w:rsid w:val="001E38C0"/>
    <w:rsid w:val="001E4208"/>
    <w:rsid w:val="001E589A"/>
    <w:rsid w:val="001F1C7E"/>
    <w:rsid w:val="001F29A5"/>
    <w:rsid w:val="001F3741"/>
    <w:rsid w:val="001F3B9A"/>
    <w:rsid w:val="001F7119"/>
    <w:rsid w:val="0020029B"/>
    <w:rsid w:val="00200C95"/>
    <w:rsid w:val="00203AEF"/>
    <w:rsid w:val="002049A0"/>
    <w:rsid w:val="00204C7E"/>
    <w:rsid w:val="002054CB"/>
    <w:rsid w:val="002057E3"/>
    <w:rsid w:val="00205B04"/>
    <w:rsid w:val="00205CB6"/>
    <w:rsid w:val="00210873"/>
    <w:rsid w:val="00212291"/>
    <w:rsid w:val="00214841"/>
    <w:rsid w:val="00215141"/>
    <w:rsid w:val="00215BBF"/>
    <w:rsid w:val="00216833"/>
    <w:rsid w:val="00217C59"/>
    <w:rsid w:val="002207EF"/>
    <w:rsid w:val="002215B0"/>
    <w:rsid w:val="00221A1E"/>
    <w:rsid w:val="00222276"/>
    <w:rsid w:val="002230A4"/>
    <w:rsid w:val="00223431"/>
    <w:rsid w:val="002242A0"/>
    <w:rsid w:val="00224F7D"/>
    <w:rsid w:val="00225D0E"/>
    <w:rsid w:val="00225E69"/>
    <w:rsid w:val="00226392"/>
    <w:rsid w:val="002268C9"/>
    <w:rsid w:val="00232277"/>
    <w:rsid w:val="00236F90"/>
    <w:rsid w:val="002372EF"/>
    <w:rsid w:val="00237E8B"/>
    <w:rsid w:val="00240902"/>
    <w:rsid w:val="00241C72"/>
    <w:rsid w:val="002424EA"/>
    <w:rsid w:val="00242797"/>
    <w:rsid w:val="0024398F"/>
    <w:rsid w:val="0025128E"/>
    <w:rsid w:val="00252799"/>
    <w:rsid w:val="00254C6C"/>
    <w:rsid w:val="002551E5"/>
    <w:rsid w:val="002557C6"/>
    <w:rsid w:val="002565D7"/>
    <w:rsid w:val="00256721"/>
    <w:rsid w:val="00256E73"/>
    <w:rsid w:val="00257168"/>
    <w:rsid w:val="00261971"/>
    <w:rsid w:val="00261ED6"/>
    <w:rsid w:val="00262335"/>
    <w:rsid w:val="002625B5"/>
    <w:rsid w:val="00262ED0"/>
    <w:rsid w:val="002646F9"/>
    <w:rsid w:val="0026608B"/>
    <w:rsid w:val="00266E15"/>
    <w:rsid w:val="002705DB"/>
    <w:rsid w:val="002723EA"/>
    <w:rsid w:val="002723FC"/>
    <w:rsid w:val="00272A26"/>
    <w:rsid w:val="00273378"/>
    <w:rsid w:val="00274E62"/>
    <w:rsid w:val="00281B85"/>
    <w:rsid w:val="002825AD"/>
    <w:rsid w:val="00283D00"/>
    <w:rsid w:val="00284677"/>
    <w:rsid w:val="00284BB3"/>
    <w:rsid w:val="00285412"/>
    <w:rsid w:val="00285A8B"/>
    <w:rsid w:val="00285D45"/>
    <w:rsid w:val="00286C17"/>
    <w:rsid w:val="0028714A"/>
    <w:rsid w:val="00287A6D"/>
    <w:rsid w:val="00290108"/>
    <w:rsid w:val="002901AA"/>
    <w:rsid w:val="002927B4"/>
    <w:rsid w:val="00292B7F"/>
    <w:rsid w:val="00293492"/>
    <w:rsid w:val="00293721"/>
    <w:rsid w:val="002942AD"/>
    <w:rsid w:val="002946A4"/>
    <w:rsid w:val="00294D0D"/>
    <w:rsid w:val="002A1286"/>
    <w:rsid w:val="002A1845"/>
    <w:rsid w:val="002A1A8A"/>
    <w:rsid w:val="002A3BF2"/>
    <w:rsid w:val="002A5106"/>
    <w:rsid w:val="002A5A44"/>
    <w:rsid w:val="002A60CA"/>
    <w:rsid w:val="002B2EC6"/>
    <w:rsid w:val="002B4E40"/>
    <w:rsid w:val="002B5414"/>
    <w:rsid w:val="002B6360"/>
    <w:rsid w:val="002C0278"/>
    <w:rsid w:val="002C287B"/>
    <w:rsid w:val="002C4E44"/>
    <w:rsid w:val="002C5AB2"/>
    <w:rsid w:val="002C6B73"/>
    <w:rsid w:val="002D0DC1"/>
    <w:rsid w:val="002D0E31"/>
    <w:rsid w:val="002D1751"/>
    <w:rsid w:val="002D2733"/>
    <w:rsid w:val="002D38A1"/>
    <w:rsid w:val="002D5325"/>
    <w:rsid w:val="002D73C3"/>
    <w:rsid w:val="002D759F"/>
    <w:rsid w:val="002E01EF"/>
    <w:rsid w:val="002E16CC"/>
    <w:rsid w:val="002E36CC"/>
    <w:rsid w:val="002E3C53"/>
    <w:rsid w:val="002E5702"/>
    <w:rsid w:val="002E60C1"/>
    <w:rsid w:val="002E6644"/>
    <w:rsid w:val="002E799B"/>
    <w:rsid w:val="002F0B45"/>
    <w:rsid w:val="002F26E9"/>
    <w:rsid w:val="002F3344"/>
    <w:rsid w:val="002F4DC0"/>
    <w:rsid w:val="002F6BA1"/>
    <w:rsid w:val="003004F4"/>
    <w:rsid w:val="003019D6"/>
    <w:rsid w:val="003024C9"/>
    <w:rsid w:val="003039F9"/>
    <w:rsid w:val="00305E2E"/>
    <w:rsid w:val="003074F1"/>
    <w:rsid w:val="00310C16"/>
    <w:rsid w:val="003110E4"/>
    <w:rsid w:val="00311C66"/>
    <w:rsid w:val="0031551C"/>
    <w:rsid w:val="00316ADB"/>
    <w:rsid w:val="00317484"/>
    <w:rsid w:val="00317D4B"/>
    <w:rsid w:val="0032079B"/>
    <w:rsid w:val="00320890"/>
    <w:rsid w:val="00323DC6"/>
    <w:rsid w:val="00324984"/>
    <w:rsid w:val="00324F1C"/>
    <w:rsid w:val="003250F2"/>
    <w:rsid w:val="00325E0D"/>
    <w:rsid w:val="00327CEE"/>
    <w:rsid w:val="003303E1"/>
    <w:rsid w:val="003315DB"/>
    <w:rsid w:val="003347F1"/>
    <w:rsid w:val="00337ED7"/>
    <w:rsid w:val="003400DF"/>
    <w:rsid w:val="00344002"/>
    <w:rsid w:val="00344078"/>
    <w:rsid w:val="00347465"/>
    <w:rsid w:val="003517E2"/>
    <w:rsid w:val="00351BE7"/>
    <w:rsid w:val="003522D6"/>
    <w:rsid w:val="00354D4F"/>
    <w:rsid w:val="00355C6C"/>
    <w:rsid w:val="00356152"/>
    <w:rsid w:val="003571D2"/>
    <w:rsid w:val="003605B2"/>
    <w:rsid w:val="00360649"/>
    <w:rsid w:val="00363856"/>
    <w:rsid w:val="00363AF0"/>
    <w:rsid w:val="00363BCD"/>
    <w:rsid w:val="003640E8"/>
    <w:rsid w:val="003645A9"/>
    <w:rsid w:val="0036480F"/>
    <w:rsid w:val="00365085"/>
    <w:rsid w:val="003660F1"/>
    <w:rsid w:val="0036611E"/>
    <w:rsid w:val="00370240"/>
    <w:rsid w:val="003771E0"/>
    <w:rsid w:val="00380CFE"/>
    <w:rsid w:val="00380E8D"/>
    <w:rsid w:val="003816C8"/>
    <w:rsid w:val="00382491"/>
    <w:rsid w:val="00384E9D"/>
    <w:rsid w:val="00386525"/>
    <w:rsid w:val="00386E54"/>
    <w:rsid w:val="003876C0"/>
    <w:rsid w:val="00390326"/>
    <w:rsid w:val="00390EC7"/>
    <w:rsid w:val="003939D6"/>
    <w:rsid w:val="003966EF"/>
    <w:rsid w:val="003A11D3"/>
    <w:rsid w:val="003A18CA"/>
    <w:rsid w:val="003A2D06"/>
    <w:rsid w:val="003A35E7"/>
    <w:rsid w:val="003A4498"/>
    <w:rsid w:val="003A46CE"/>
    <w:rsid w:val="003A4E6F"/>
    <w:rsid w:val="003A6216"/>
    <w:rsid w:val="003A7EE9"/>
    <w:rsid w:val="003A7F76"/>
    <w:rsid w:val="003B0490"/>
    <w:rsid w:val="003B08B5"/>
    <w:rsid w:val="003B1F13"/>
    <w:rsid w:val="003C32D0"/>
    <w:rsid w:val="003C32DB"/>
    <w:rsid w:val="003C34C3"/>
    <w:rsid w:val="003C3663"/>
    <w:rsid w:val="003C45C8"/>
    <w:rsid w:val="003C5461"/>
    <w:rsid w:val="003C55AE"/>
    <w:rsid w:val="003C6132"/>
    <w:rsid w:val="003C65FD"/>
    <w:rsid w:val="003C75CA"/>
    <w:rsid w:val="003C7C69"/>
    <w:rsid w:val="003D114E"/>
    <w:rsid w:val="003D23E0"/>
    <w:rsid w:val="003D570D"/>
    <w:rsid w:val="003D5F5A"/>
    <w:rsid w:val="003E02FB"/>
    <w:rsid w:val="003E05E3"/>
    <w:rsid w:val="003E29B1"/>
    <w:rsid w:val="003E3EAF"/>
    <w:rsid w:val="003E5458"/>
    <w:rsid w:val="003E5FCA"/>
    <w:rsid w:val="003F758A"/>
    <w:rsid w:val="003F7AAE"/>
    <w:rsid w:val="003F7B83"/>
    <w:rsid w:val="004000AE"/>
    <w:rsid w:val="0040107C"/>
    <w:rsid w:val="0040190E"/>
    <w:rsid w:val="00401FD9"/>
    <w:rsid w:val="00401FF5"/>
    <w:rsid w:val="0040290B"/>
    <w:rsid w:val="0040291B"/>
    <w:rsid w:val="00403827"/>
    <w:rsid w:val="004042C1"/>
    <w:rsid w:val="00406A5D"/>
    <w:rsid w:val="00407FE0"/>
    <w:rsid w:val="00412807"/>
    <w:rsid w:val="0041283A"/>
    <w:rsid w:val="00412ADC"/>
    <w:rsid w:val="00412E01"/>
    <w:rsid w:val="0041513D"/>
    <w:rsid w:val="00416B44"/>
    <w:rsid w:val="00417E3A"/>
    <w:rsid w:val="004213FA"/>
    <w:rsid w:val="00422E30"/>
    <w:rsid w:val="00423A49"/>
    <w:rsid w:val="00424E01"/>
    <w:rsid w:val="004258F8"/>
    <w:rsid w:val="00425A77"/>
    <w:rsid w:val="00430EF9"/>
    <w:rsid w:val="00431661"/>
    <w:rsid w:val="00435E17"/>
    <w:rsid w:val="004362FB"/>
    <w:rsid w:val="00437CD4"/>
    <w:rsid w:val="00440A62"/>
    <w:rsid w:val="00442E17"/>
    <w:rsid w:val="00444563"/>
    <w:rsid w:val="00445080"/>
    <w:rsid w:val="0044546C"/>
    <w:rsid w:val="00446C10"/>
    <w:rsid w:val="00450445"/>
    <w:rsid w:val="0045144E"/>
    <w:rsid w:val="004519AB"/>
    <w:rsid w:val="00451CC3"/>
    <w:rsid w:val="00452111"/>
    <w:rsid w:val="00456DCE"/>
    <w:rsid w:val="00463023"/>
    <w:rsid w:val="00465E44"/>
    <w:rsid w:val="00466B62"/>
    <w:rsid w:val="00471768"/>
    <w:rsid w:val="00473634"/>
    <w:rsid w:val="0047381F"/>
    <w:rsid w:val="004758D1"/>
    <w:rsid w:val="00482FB0"/>
    <w:rsid w:val="004857A8"/>
    <w:rsid w:val="00486FC2"/>
    <w:rsid w:val="00490661"/>
    <w:rsid w:val="00490C7C"/>
    <w:rsid w:val="004928D1"/>
    <w:rsid w:val="00492951"/>
    <w:rsid w:val="00494498"/>
    <w:rsid w:val="00495ADC"/>
    <w:rsid w:val="00497745"/>
    <w:rsid w:val="004A119D"/>
    <w:rsid w:val="004A185A"/>
    <w:rsid w:val="004A247B"/>
    <w:rsid w:val="004A28E3"/>
    <w:rsid w:val="004A38DB"/>
    <w:rsid w:val="004A40F8"/>
    <w:rsid w:val="004A48D9"/>
    <w:rsid w:val="004A4F27"/>
    <w:rsid w:val="004A5F24"/>
    <w:rsid w:val="004A7A0A"/>
    <w:rsid w:val="004B1BBB"/>
    <w:rsid w:val="004B2B40"/>
    <w:rsid w:val="004B314B"/>
    <w:rsid w:val="004B3CFD"/>
    <w:rsid w:val="004B482E"/>
    <w:rsid w:val="004B6731"/>
    <w:rsid w:val="004B7F60"/>
    <w:rsid w:val="004B7FE3"/>
    <w:rsid w:val="004C123C"/>
    <w:rsid w:val="004C1346"/>
    <w:rsid w:val="004C1535"/>
    <w:rsid w:val="004C1E9B"/>
    <w:rsid w:val="004C2A4F"/>
    <w:rsid w:val="004C330E"/>
    <w:rsid w:val="004C622C"/>
    <w:rsid w:val="004C6D3F"/>
    <w:rsid w:val="004C6E93"/>
    <w:rsid w:val="004D1304"/>
    <w:rsid w:val="004D18A1"/>
    <w:rsid w:val="004D213B"/>
    <w:rsid w:val="004D2B69"/>
    <w:rsid w:val="004D2DC8"/>
    <w:rsid w:val="004D2FF2"/>
    <w:rsid w:val="004D4843"/>
    <w:rsid w:val="004D4F34"/>
    <w:rsid w:val="004D5397"/>
    <w:rsid w:val="004D5B75"/>
    <w:rsid w:val="004D65B0"/>
    <w:rsid w:val="004E066F"/>
    <w:rsid w:val="004E1C5E"/>
    <w:rsid w:val="004E2712"/>
    <w:rsid w:val="004E2CF2"/>
    <w:rsid w:val="004E2FB1"/>
    <w:rsid w:val="004E341C"/>
    <w:rsid w:val="004E6AC1"/>
    <w:rsid w:val="004F0B46"/>
    <w:rsid w:val="004F0FB3"/>
    <w:rsid w:val="004F49F2"/>
    <w:rsid w:val="004F5BB2"/>
    <w:rsid w:val="004F64B9"/>
    <w:rsid w:val="004F66D1"/>
    <w:rsid w:val="004F7A6E"/>
    <w:rsid w:val="00501AD2"/>
    <w:rsid w:val="00502FEB"/>
    <w:rsid w:val="00503AC0"/>
    <w:rsid w:val="00504D1E"/>
    <w:rsid w:val="00506277"/>
    <w:rsid w:val="0051016B"/>
    <w:rsid w:val="0051224B"/>
    <w:rsid w:val="005133A5"/>
    <w:rsid w:val="0051379D"/>
    <w:rsid w:val="00516BDC"/>
    <w:rsid w:val="005177A0"/>
    <w:rsid w:val="00520BC7"/>
    <w:rsid w:val="005247C1"/>
    <w:rsid w:val="0052518F"/>
    <w:rsid w:val="00525222"/>
    <w:rsid w:val="00527F3D"/>
    <w:rsid w:val="00530A3F"/>
    <w:rsid w:val="00531CAB"/>
    <w:rsid w:val="005335B1"/>
    <w:rsid w:val="005361A0"/>
    <w:rsid w:val="00537C0D"/>
    <w:rsid w:val="005402C3"/>
    <w:rsid w:val="00540FF4"/>
    <w:rsid w:val="00541098"/>
    <w:rsid w:val="00541959"/>
    <w:rsid w:val="005419B9"/>
    <w:rsid w:val="005423FF"/>
    <w:rsid w:val="005431A9"/>
    <w:rsid w:val="005438BD"/>
    <w:rsid w:val="00544953"/>
    <w:rsid w:val="005471D8"/>
    <w:rsid w:val="005509D4"/>
    <w:rsid w:val="00550C64"/>
    <w:rsid w:val="005542C0"/>
    <w:rsid w:val="00555186"/>
    <w:rsid w:val="00555262"/>
    <w:rsid w:val="005619B2"/>
    <w:rsid w:val="005622C1"/>
    <w:rsid w:val="005635A6"/>
    <w:rsid w:val="005637C4"/>
    <w:rsid w:val="00563FEE"/>
    <w:rsid w:val="005644A7"/>
    <w:rsid w:val="005657B2"/>
    <w:rsid w:val="00565B2C"/>
    <w:rsid w:val="00570980"/>
    <w:rsid w:val="0057124A"/>
    <w:rsid w:val="00573388"/>
    <w:rsid w:val="005745A9"/>
    <w:rsid w:val="00575C59"/>
    <w:rsid w:val="00577EBE"/>
    <w:rsid w:val="0058088D"/>
    <w:rsid w:val="00580BAD"/>
    <w:rsid w:val="0058178B"/>
    <w:rsid w:val="005819BA"/>
    <w:rsid w:val="00581ACB"/>
    <w:rsid w:val="00583F20"/>
    <w:rsid w:val="00585C5B"/>
    <w:rsid w:val="00586DB4"/>
    <w:rsid w:val="00587ED4"/>
    <w:rsid w:val="00590EC3"/>
    <w:rsid w:val="0059183A"/>
    <w:rsid w:val="0059198F"/>
    <w:rsid w:val="00592013"/>
    <w:rsid w:val="005920A9"/>
    <w:rsid w:val="00592A4D"/>
    <w:rsid w:val="0059331B"/>
    <w:rsid w:val="00593585"/>
    <w:rsid w:val="00594054"/>
    <w:rsid w:val="005941C8"/>
    <w:rsid w:val="00594ED0"/>
    <w:rsid w:val="00595055"/>
    <w:rsid w:val="005951AB"/>
    <w:rsid w:val="00595A87"/>
    <w:rsid w:val="00595BEE"/>
    <w:rsid w:val="005A0CE3"/>
    <w:rsid w:val="005A1166"/>
    <w:rsid w:val="005A12B6"/>
    <w:rsid w:val="005A2B04"/>
    <w:rsid w:val="005A2D8B"/>
    <w:rsid w:val="005A4E43"/>
    <w:rsid w:val="005A69F8"/>
    <w:rsid w:val="005A7396"/>
    <w:rsid w:val="005B01ED"/>
    <w:rsid w:val="005B24B7"/>
    <w:rsid w:val="005B28DB"/>
    <w:rsid w:val="005B3668"/>
    <w:rsid w:val="005B3EA8"/>
    <w:rsid w:val="005B44ED"/>
    <w:rsid w:val="005B4A16"/>
    <w:rsid w:val="005B5117"/>
    <w:rsid w:val="005B58B3"/>
    <w:rsid w:val="005B69C8"/>
    <w:rsid w:val="005B6B85"/>
    <w:rsid w:val="005C1EF6"/>
    <w:rsid w:val="005C2F1C"/>
    <w:rsid w:val="005C3256"/>
    <w:rsid w:val="005C353F"/>
    <w:rsid w:val="005C356F"/>
    <w:rsid w:val="005C3A90"/>
    <w:rsid w:val="005C46C4"/>
    <w:rsid w:val="005C50B1"/>
    <w:rsid w:val="005C51E0"/>
    <w:rsid w:val="005C5BDA"/>
    <w:rsid w:val="005D05CC"/>
    <w:rsid w:val="005D09E4"/>
    <w:rsid w:val="005D0E68"/>
    <w:rsid w:val="005D0FE7"/>
    <w:rsid w:val="005D2012"/>
    <w:rsid w:val="005D7ABC"/>
    <w:rsid w:val="005E0ADA"/>
    <w:rsid w:val="005E1F59"/>
    <w:rsid w:val="005E33AD"/>
    <w:rsid w:val="005E3F7E"/>
    <w:rsid w:val="005E51B5"/>
    <w:rsid w:val="005E6535"/>
    <w:rsid w:val="005F1F38"/>
    <w:rsid w:val="005F3486"/>
    <w:rsid w:val="005F6894"/>
    <w:rsid w:val="005F706A"/>
    <w:rsid w:val="005F7828"/>
    <w:rsid w:val="00600220"/>
    <w:rsid w:val="0061096C"/>
    <w:rsid w:val="00610E7C"/>
    <w:rsid w:val="0061253A"/>
    <w:rsid w:val="00612D11"/>
    <w:rsid w:val="006137BA"/>
    <w:rsid w:val="00614A17"/>
    <w:rsid w:val="0061675A"/>
    <w:rsid w:val="00616A03"/>
    <w:rsid w:val="00617F19"/>
    <w:rsid w:val="0062056D"/>
    <w:rsid w:val="0062059B"/>
    <w:rsid w:val="006217C2"/>
    <w:rsid w:val="00621C38"/>
    <w:rsid w:val="00623E9C"/>
    <w:rsid w:val="00625341"/>
    <w:rsid w:val="00626578"/>
    <w:rsid w:val="006319B2"/>
    <w:rsid w:val="006321A1"/>
    <w:rsid w:val="00632506"/>
    <w:rsid w:val="00632BB2"/>
    <w:rsid w:val="006355E2"/>
    <w:rsid w:val="00635F3D"/>
    <w:rsid w:val="00637728"/>
    <w:rsid w:val="006404B0"/>
    <w:rsid w:val="006408C7"/>
    <w:rsid w:val="006411A1"/>
    <w:rsid w:val="006411D0"/>
    <w:rsid w:val="00641698"/>
    <w:rsid w:val="00641E14"/>
    <w:rsid w:val="006449D3"/>
    <w:rsid w:val="00644BAB"/>
    <w:rsid w:val="006458F5"/>
    <w:rsid w:val="0064611D"/>
    <w:rsid w:val="006478B1"/>
    <w:rsid w:val="00650BF1"/>
    <w:rsid w:val="00650FA0"/>
    <w:rsid w:val="006516D6"/>
    <w:rsid w:val="00651945"/>
    <w:rsid w:val="006541DC"/>
    <w:rsid w:val="0065475D"/>
    <w:rsid w:val="0065758B"/>
    <w:rsid w:val="00657EBE"/>
    <w:rsid w:val="00657F13"/>
    <w:rsid w:val="0066037C"/>
    <w:rsid w:val="006606B1"/>
    <w:rsid w:val="006608EE"/>
    <w:rsid w:val="00660E56"/>
    <w:rsid w:val="006655AD"/>
    <w:rsid w:val="00665E66"/>
    <w:rsid w:val="0066630E"/>
    <w:rsid w:val="006672D4"/>
    <w:rsid w:val="00670BFC"/>
    <w:rsid w:val="00670CEF"/>
    <w:rsid w:val="00671529"/>
    <w:rsid w:val="00671C3E"/>
    <w:rsid w:val="0067255D"/>
    <w:rsid w:val="00672661"/>
    <w:rsid w:val="00672C81"/>
    <w:rsid w:val="00673235"/>
    <w:rsid w:val="006758D8"/>
    <w:rsid w:val="00676016"/>
    <w:rsid w:val="0068227D"/>
    <w:rsid w:val="00683C60"/>
    <w:rsid w:val="0068473E"/>
    <w:rsid w:val="00684DF5"/>
    <w:rsid w:val="00687811"/>
    <w:rsid w:val="006909EE"/>
    <w:rsid w:val="00691506"/>
    <w:rsid w:val="006928AA"/>
    <w:rsid w:val="006935AC"/>
    <w:rsid w:val="006937B9"/>
    <w:rsid w:val="006939F2"/>
    <w:rsid w:val="00695A1A"/>
    <w:rsid w:val="006A1D33"/>
    <w:rsid w:val="006A1F98"/>
    <w:rsid w:val="006A2664"/>
    <w:rsid w:val="006A4DE8"/>
    <w:rsid w:val="006B0E3F"/>
    <w:rsid w:val="006B1A13"/>
    <w:rsid w:val="006B1E8C"/>
    <w:rsid w:val="006B2A6E"/>
    <w:rsid w:val="006B3EB7"/>
    <w:rsid w:val="006B4137"/>
    <w:rsid w:val="006B4871"/>
    <w:rsid w:val="006B51E1"/>
    <w:rsid w:val="006B6F70"/>
    <w:rsid w:val="006B7717"/>
    <w:rsid w:val="006C2179"/>
    <w:rsid w:val="006C4337"/>
    <w:rsid w:val="006C51E9"/>
    <w:rsid w:val="006C59C7"/>
    <w:rsid w:val="006C746B"/>
    <w:rsid w:val="006D01FB"/>
    <w:rsid w:val="006D0E83"/>
    <w:rsid w:val="006D0EC8"/>
    <w:rsid w:val="006D5342"/>
    <w:rsid w:val="006D66B7"/>
    <w:rsid w:val="006D6F9D"/>
    <w:rsid w:val="006E29BE"/>
    <w:rsid w:val="006E3F2E"/>
    <w:rsid w:val="006F3211"/>
    <w:rsid w:val="006F3B0C"/>
    <w:rsid w:val="006F657A"/>
    <w:rsid w:val="006F7E41"/>
    <w:rsid w:val="00700A82"/>
    <w:rsid w:val="0070145B"/>
    <w:rsid w:val="007016AF"/>
    <w:rsid w:val="00703531"/>
    <w:rsid w:val="007044A7"/>
    <w:rsid w:val="007046B3"/>
    <w:rsid w:val="0070526E"/>
    <w:rsid w:val="0070537C"/>
    <w:rsid w:val="00706B44"/>
    <w:rsid w:val="00706C8D"/>
    <w:rsid w:val="007076EB"/>
    <w:rsid w:val="007106E2"/>
    <w:rsid w:val="00711225"/>
    <w:rsid w:val="00711E27"/>
    <w:rsid w:val="00712438"/>
    <w:rsid w:val="007144AC"/>
    <w:rsid w:val="00715311"/>
    <w:rsid w:val="007160C9"/>
    <w:rsid w:val="0072000A"/>
    <w:rsid w:val="00724657"/>
    <w:rsid w:val="007247AC"/>
    <w:rsid w:val="007255A9"/>
    <w:rsid w:val="00733552"/>
    <w:rsid w:val="0073380E"/>
    <w:rsid w:val="0073503E"/>
    <w:rsid w:val="007353EC"/>
    <w:rsid w:val="00736274"/>
    <w:rsid w:val="00740094"/>
    <w:rsid w:val="007443DA"/>
    <w:rsid w:val="007447BF"/>
    <w:rsid w:val="00746177"/>
    <w:rsid w:val="00751A1B"/>
    <w:rsid w:val="00752881"/>
    <w:rsid w:val="00753016"/>
    <w:rsid w:val="0075418A"/>
    <w:rsid w:val="00754877"/>
    <w:rsid w:val="00755162"/>
    <w:rsid w:val="007557D2"/>
    <w:rsid w:val="0076000B"/>
    <w:rsid w:val="0076022D"/>
    <w:rsid w:val="007602F5"/>
    <w:rsid w:val="0076073D"/>
    <w:rsid w:val="00762FF4"/>
    <w:rsid w:val="00763AC5"/>
    <w:rsid w:val="00765105"/>
    <w:rsid w:val="0076637F"/>
    <w:rsid w:val="00770A49"/>
    <w:rsid w:val="00771E52"/>
    <w:rsid w:val="00772AEE"/>
    <w:rsid w:val="00773F18"/>
    <w:rsid w:val="00780619"/>
    <w:rsid w:val="00781F63"/>
    <w:rsid w:val="00782976"/>
    <w:rsid w:val="007844E8"/>
    <w:rsid w:val="0078586D"/>
    <w:rsid w:val="00785A10"/>
    <w:rsid w:val="00786BC8"/>
    <w:rsid w:val="007876FA"/>
    <w:rsid w:val="007878DE"/>
    <w:rsid w:val="007902DB"/>
    <w:rsid w:val="00793ACB"/>
    <w:rsid w:val="007950E5"/>
    <w:rsid w:val="00795FFD"/>
    <w:rsid w:val="00796FB1"/>
    <w:rsid w:val="007970D1"/>
    <w:rsid w:val="007A30C3"/>
    <w:rsid w:val="007A3EB4"/>
    <w:rsid w:val="007A5032"/>
    <w:rsid w:val="007A524B"/>
    <w:rsid w:val="007A5FA0"/>
    <w:rsid w:val="007A6BE0"/>
    <w:rsid w:val="007A7CFD"/>
    <w:rsid w:val="007B3243"/>
    <w:rsid w:val="007B523B"/>
    <w:rsid w:val="007B525C"/>
    <w:rsid w:val="007B5A0C"/>
    <w:rsid w:val="007B6FFF"/>
    <w:rsid w:val="007C2099"/>
    <w:rsid w:val="007C65E5"/>
    <w:rsid w:val="007D070B"/>
    <w:rsid w:val="007D168A"/>
    <w:rsid w:val="007D2869"/>
    <w:rsid w:val="007D3046"/>
    <w:rsid w:val="007D36EA"/>
    <w:rsid w:val="007D58A4"/>
    <w:rsid w:val="007E155C"/>
    <w:rsid w:val="007E2CB5"/>
    <w:rsid w:val="007E4648"/>
    <w:rsid w:val="007E4840"/>
    <w:rsid w:val="007E7706"/>
    <w:rsid w:val="007F0574"/>
    <w:rsid w:val="007F3BA8"/>
    <w:rsid w:val="007F4219"/>
    <w:rsid w:val="007F61F5"/>
    <w:rsid w:val="007F62C0"/>
    <w:rsid w:val="007F6BD4"/>
    <w:rsid w:val="007F732A"/>
    <w:rsid w:val="007F765D"/>
    <w:rsid w:val="008008ED"/>
    <w:rsid w:val="008011B5"/>
    <w:rsid w:val="00804455"/>
    <w:rsid w:val="008044F3"/>
    <w:rsid w:val="0080603D"/>
    <w:rsid w:val="00807E89"/>
    <w:rsid w:val="008109B9"/>
    <w:rsid w:val="00811AA2"/>
    <w:rsid w:val="00812E22"/>
    <w:rsid w:val="00813894"/>
    <w:rsid w:val="0081408B"/>
    <w:rsid w:val="00814665"/>
    <w:rsid w:val="008150A3"/>
    <w:rsid w:val="00815F9E"/>
    <w:rsid w:val="00816F03"/>
    <w:rsid w:val="00816FC1"/>
    <w:rsid w:val="00817BB2"/>
    <w:rsid w:val="00820FE1"/>
    <w:rsid w:val="008229DA"/>
    <w:rsid w:val="00822FDA"/>
    <w:rsid w:val="0082494D"/>
    <w:rsid w:val="00824976"/>
    <w:rsid w:val="00824E04"/>
    <w:rsid w:val="00825D0C"/>
    <w:rsid w:val="0082645C"/>
    <w:rsid w:val="00826920"/>
    <w:rsid w:val="00827E84"/>
    <w:rsid w:val="0083033B"/>
    <w:rsid w:val="008308CA"/>
    <w:rsid w:val="0083427C"/>
    <w:rsid w:val="008350F6"/>
    <w:rsid w:val="00840641"/>
    <w:rsid w:val="0084129A"/>
    <w:rsid w:val="00843616"/>
    <w:rsid w:val="008438C8"/>
    <w:rsid w:val="00844B16"/>
    <w:rsid w:val="00845AB1"/>
    <w:rsid w:val="00845E73"/>
    <w:rsid w:val="00846A5D"/>
    <w:rsid w:val="00846FB4"/>
    <w:rsid w:val="0084752A"/>
    <w:rsid w:val="00853F02"/>
    <w:rsid w:val="0085411C"/>
    <w:rsid w:val="00857D05"/>
    <w:rsid w:val="008604D1"/>
    <w:rsid w:val="00862713"/>
    <w:rsid w:val="008630B5"/>
    <w:rsid w:val="00863C64"/>
    <w:rsid w:val="008646FC"/>
    <w:rsid w:val="00867B8E"/>
    <w:rsid w:val="0087058A"/>
    <w:rsid w:val="00871B14"/>
    <w:rsid w:val="00872092"/>
    <w:rsid w:val="00872125"/>
    <w:rsid w:val="00872C5C"/>
    <w:rsid w:val="008740E6"/>
    <w:rsid w:val="008747C0"/>
    <w:rsid w:val="00874F34"/>
    <w:rsid w:val="00874FB0"/>
    <w:rsid w:val="0087630B"/>
    <w:rsid w:val="00877401"/>
    <w:rsid w:val="00877606"/>
    <w:rsid w:val="008807CB"/>
    <w:rsid w:val="00880A15"/>
    <w:rsid w:val="0088206C"/>
    <w:rsid w:val="00882155"/>
    <w:rsid w:val="0088301C"/>
    <w:rsid w:val="00884C0F"/>
    <w:rsid w:val="00884EF4"/>
    <w:rsid w:val="008862F1"/>
    <w:rsid w:val="00887C70"/>
    <w:rsid w:val="00887E46"/>
    <w:rsid w:val="00892B14"/>
    <w:rsid w:val="00894BAF"/>
    <w:rsid w:val="008954B5"/>
    <w:rsid w:val="00895ACA"/>
    <w:rsid w:val="00895F58"/>
    <w:rsid w:val="00896280"/>
    <w:rsid w:val="00897021"/>
    <w:rsid w:val="00897B68"/>
    <w:rsid w:val="008A123A"/>
    <w:rsid w:val="008A29B0"/>
    <w:rsid w:val="008A468E"/>
    <w:rsid w:val="008A599E"/>
    <w:rsid w:val="008A6362"/>
    <w:rsid w:val="008A643A"/>
    <w:rsid w:val="008B153E"/>
    <w:rsid w:val="008B1882"/>
    <w:rsid w:val="008B4648"/>
    <w:rsid w:val="008B5955"/>
    <w:rsid w:val="008B6933"/>
    <w:rsid w:val="008B6ABE"/>
    <w:rsid w:val="008C34E0"/>
    <w:rsid w:val="008C3A03"/>
    <w:rsid w:val="008C3FB8"/>
    <w:rsid w:val="008C4463"/>
    <w:rsid w:val="008C47B6"/>
    <w:rsid w:val="008C4B7F"/>
    <w:rsid w:val="008C6D1B"/>
    <w:rsid w:val="008D0405"/>
    <w:rsid w:val="008D059F"/>
    <w:rsid w:val="008D0889"/>
    <w:rsid w:val="008D1512"/>
    <w:rsid w:val="008D2731"/>
    <w:rsid w:val="008D2C0D"/>
    <w:rsid w:val="008D347C"/>
    <w:rsid w:val="008D36C7"/>
    <w:rsid w:val="008D3E18"/>
    <w:rsid w:val="008D3F20"/>
    <w:rsid w:val="008D6AA3"/>
    <w:rsid w:val="008E174D"/>
    <w:rsid w:val="008E359F"/>
    <w:rsid w:val="008E3870"/>
    <w:rsid w:val="008E4199"/>
    <w:rsid w:val="008E7258"/>
    <w:rsid w:val="008E79AF"/>
    <w:rsid w:val="008E7B73"/>
    <w:rsid w:val="008F03FA"/>
    <w:rsid w:val="008F056C"/>
    <w:rsid w:val="008F0B2D"/>
    <w:rsid w:val="008F0D5D"/>
    <w:rsid w:val="008F13AA"/>
    <w:rsid w:val="008F154D"/>
    <w:rsid w:val="008F3FB7"/>
    <w:rsid w:val="008F57EE"/>
    <w:rsid w:val="008F6BF8"/>
    <w:rsid w:val="0090014D"/>
    <w:rsid w:val="009001C2"/>
    <w:rsid w:val="009007A7"/>
    <w:rsid w:val="00901191"/>
    <w:rsid w:val="00901703"/>
    <w:rsid w:val="009034CB"/>
    <w:rsid w:val="00903B5A"/>
    <w:rsid w:val="00903F47"/>
    <w:rsid w:val="009051F8"/>
    <w:rsid w:val="00907246"/>
    <w:rsid w:val="009077C4"/>
    <w:rsid w:val="00907C18"/>
    <w:rsid w:val="009110D4"/>
    <w:rsid w:val="0091347C"/>
    <w:rsid w:val="00914ED6"/>
    <w:rsid w:val="0091707D"/>
    <w:rsid w:val="0091757B"/>
    <w:rsid w:val="00922DBE"/>
    <w:rsid w:val="00924573"/>
    <w:rsid w:val="00925C39"/>
    <w:rsid w:val="00927367"/>
    <w:rsid w:val="0093279E"/>
    <w:rsid w:val="0093458C"/>
    <w:rsid w:val="00934809"/>
    <w:rsid w:val="00934B7F"/>
    <w:rsid w:val="00935482"/>
    <w:rsid w:val="00936177"/>
    <w:rsid w:val="00937367"/>
    <w:rsid w:val="009416C2"/>
    <w:rsid w:val="00943DFD"/>
    <w:rsid w:val="00943FA0"/>
    <w:rsid w:val="00944C79"/>
    <w:rsid w:val="00944CB5"/>
    <w:rsid w:val="00946AFF"/>
    <w:rsid w:val="0095012E"/>
    <w:rsid w:val="0095379A"/>
    <w:rsid w:val="00954C9C"/>
    <w:rsid w:val="0095579F"/>
    <w:rsid w:val="00956315"/>
    <w:rsid w:val="00957077"/>
    <w:rsid w:val="0095747E"/>
    <w:rsid w:val="00957B9D"/>
    <w:rsid w:val="0096011F"/>
    <w:rsid w:val="00962337"/>
    <w:rsid w:val="0096344A"/>
    <w:rsid w:val="00963C2D"/>
    <w:rsid w:val="0096409D"/>
    <w:rsid w:val="00964F13"/>
    <w:rsid w:val="009664B5"/>
    <w:rsid w:val="009668F8"/>
    <w:rsid w:val="00966D26"/>
    <w:rsid w:val="009673BC"/>
    <w:rsid w:val="0097015A"/>
    <w:rsid w:val="00970CA6"/>
    <w:rsid w:val="00971196"/>
    <w:rsid w:val="00972D93"/>
    <w:rsid w:val="00974A63"/>
    <w:rsid w:val="00977734"/>
    <w:rsid w:val="00977C30"/>
    <w:rsid w:val="00977CEA"/>
    <w:rsid w:val="009801C4"/>
    <w:rsid w:val="00980548"/>
    <w:rsid w:val="00980839"/>
    <w:rsid w:val="009833C7"/>
    <w:rsid w:val="00983D78"/>
    <w:rsid w:val="00983E7B"/>
    <w:rsid w:val="0098542A"/>
    <w:rsid w:val="00986D29"/>
    <w:rsid w:val="009873B2"/>
    <w:rsid w:val="0098752E"/>
    <w:rsid w:val="00990228"/>
    <w:rsid w:val="00991689"/>
    <w:rsid w:val="00991D7F"/>
    <w:rsid w:val="00993C34"/>
    <w:rsid w:val="009948DE"/>
    <w:rsid w:val="0099574E"/>
    <w:rsid w:val="00995B84"/>
    <w:rsid w:val="009963B0"/>
    <w:rsid w:val="00997227"/>
    <w:rsid w:val="00997525"/>
    <w:rsid w:val="009A1409"/>
    <w:rsid w:val="009A3226"/>
    <w:rsid w:val="009A3A2F"/>
    <w:rsid w:val="009A45A4"/>
    <w:rsid w:val="009A498E"/>
    <w:rsid w:val="009A62ED"/>
    <w:rsid w:val="009A6D8C"/>
    <w:rsid w:val="009A77ED"/>
    <w:rsid w:val="009B1293"/>
    <w:rsid w:val="009B1582"/>
    <w:rsid w:val="009B3856"/>
    <w:rsid w:val="009B4964"/>
    <w:rsid w:val="009B7127"/>
    <w:rsid w:val="009B7E35"/>
    <w:rsid w:val="009C0827"/>
    <w:rsid w:val="009C2D7B"/>
    <w:rsid w:val="009C70B8"/>
    <w:rsid w:val="009C76FA"/>
    <w:rsid w:val="009D1774"/>
    <w:rsid w:val="009D2CFA"/>
    <w:rsid w:val="009D5BE5"/>
    <w:rsid w:val="009E1512"/>
    <w:rsid w:val="009E220B"/>
    <w:rsid w:val="009E2929"/>
    <w:rsid w:val="009E39A9"/>
    <w:rsid w:val="009E41F5"/>
    <w:rsid w:val="009E4CAE"/>
    <w:rsid w:val="009E65C4"/>
    <w:rsid w:val="009F1171"/>
    <w:rsid w:val="009F4EBF"/>
    <w:rsid w:val="009F51A6"/>
    <w:rsid w:val="009F603C"/>
    <w:rsid w:val="009F636F"/>
    <w:rsid w:val="009F68B7"/>
    <w:rsid w:val="009F7700"/>
    <w:rsid w:val="009F7711"/>
    <w:rsid w:val="00A034C5"/>
    <w:rsid w:val="00A0358E"/>
    <w:rsid w:val="00A03D0D"/>
    <w:rsid w:val="00A051D6"/>
    <w:rsid w:val="00A05C62"/>
    <w:rsid w:val="00A05D8E"/>
    <w:rsid w:val="00A05F8D"/>
    <w:rsid w:val="00A13E47"/>
    <w:rsid w:val="00A1478B"/>
    <w:rsid w:val="00A17D34"/>
    <w:rsid w:val="00A24F7D"/>
    <w:rsid w:val="00A26786"/>
    <w:rsid w:val="00A27823"/>
    <w:rsid w:val="00A3078A"/>
    <w:rsid w:val="00A30B4B"/>
    <w:rsid w:val="00A32541"/>
    <w:rsid w:val="00A32E60"/>
    <w:rsid w:val="00A33265"/>
    <w:rsid w:val="00A35214"/>
    <w:rsid w:val="00A35578"/>
    <w:rsid w:val="00A35D50"/>
    <w:rsid w:val="00A37B17"/>
    <w:rsid w:val="00A40840"/>
    <w:rsid w:val="00A41708"/>
    <w:rsid w:val="00A43487"/>
    <w:rsid w:val="00A43625"/>
    <w:rsid w:val="00A44360"/>
    <w:rsid w:val="00A504D1"/>
    <w:rsid w:val="00A54894"/>
    <w:rsid w:val="00A557E3"/>
    <w:rsid w:val="00A56961"/>
    <w:rsid w:val="00A57232"/>
    <w:rsid w:val="00A57F91"/>
    <w:rsid w:val="00A60184"/>
    <w:rsid w:val="00A64787"/>
    <w:rsid w:val="00A666A2"/>
    <w:rsid w:val="00A66AE8"/>
    <w:rsid w:val="00A67420"/>
    <w:rsid w:val="00A67655"/>
    <w:rsid w:val="00A714FC"/>
    <w:rsid w:val="00A75D9D"/>
    <w:rsid w:val="00A76FCD"/>
    <w:rsid w:val="00A77C51"/>
    <w:rsid w:val="00A81C22"/>
    <w:rsid w:val="00A837C9"/>
    <w:rsid w:val="00A842A1"/>
    <w:rsid w:val="00A84E6F"/>
    <w:rsid w:val="00A906FC"/>
    <w:rsid w:val="00A91815"/>
    <w:rsid w:val="00A92C34"/>
    <w:rsid w:val="00A933E2"/>
    <w:rsid w:val="00A93BDD"/>
    <w:rsid w:val="00A96A12"/>
    <w:rsid w:val="00A96C92"/>
    <w:rsid w:val="00A97844"/>
    <w:rsid w:val="00AA3C4C"/>
    <w:rsid w:val="00AA6DB2"/>
    <w:rsid w:val="00AA6EFB"/>
    <w:rsid w:val="00AA7449"/>
    <w:rsid w:val="00AA7633"/>
    <w:rsid w:val="00AB0ACB"/>
    <w:rsid w:val="00AB0CF2"/>
    <w:rsid w:val="00AB1912"/>
    <w:rsid w:val="00AB1D23"/>
    <w:rsid w:val="00AB27A6"/>
    <w:rsid w:val="00AB27CB"/>
    <w:rsid w:val="00AB396A"/>
    <w:rsid w:val="00AB3DF7"/>
    <w:rsid w:val="00AB431A"/>
    <w:rsid w:val="00AB49DC"/>
    <w:rsid w:val="00AB4B20"/>
    <w:rsid w:val="00AC02D8"/>
    <w:rsid w:val="00AC08C3"/>
    <w:rsid w:val="00AC24C9"/>
    <w:rsid w:val="00AC3A94"/>
    <w:rsid w:val="00AC4CF6"/>
    <w:rsid w:val="00AC6DDA"/>
    <w:rsid w:val="00AC7EB3"/>
    <w:rsid w:val="00AC7FC2"/>
    <w:rsid w:val="00AD006A"/>
    <w:rsid w:val="00AD0911"/>
    <w:rsid w:val="00AD1A37"/>
    <w:rsid w:val="00AD2310"/>
    <w:rsid w:val="00AD38B3"/>
    <w:rsid w:val="00AD3A4C"/>
    <w:rsid w:val="00AD430E"/>
    <w:rsid w:val="00AD6667"/>
    <w:rsid w:val="00AD71AC"/>
    <w:rsid w:val="00AE042E"/>
    <w:rsid w:val="00AE07E3"/>
    <w:rsid w:val="00AE2545"/>
    <w:rsid w:val="00AE33C1"/>
    <w:rsid w:val="00AE4AA7"/>
    <w:rsid w:val="00AE4AED"/>
    <w:rsid w:val="00AE4B70"/>
    <w:rsid w:val="00AE54A8"/>
    <w:rsid w:val="00AF05F1"/>
    <w:rsid w:val="00AF0FAE"/>
    <w:rsid w:val="00AF113E"/>
    <w:rsid w:val="00AF181A"/>
    <w:rsid w:val="00AF2D9C"/>
    <w:rsid w:val="00AF377B"/>
    <w:rsid w:val="00AF3FB3"/>
    <w:rsid w:val="00AF566F"/>
    <w:rsid w:val="00AF6768"/>
    <w:rsid w:val="00AF7209"/>
    <w:rsid w:val="00B010C3"/>
    <w:rsid w:val="00B025D0"/>
    <w:rsid w:val="00B032FD"/>
    <w:rsid w:val="00B0482B"/>
    <w:rsid w:val="00B04EF7"/>
    <w:rsid w:val="00B05582"/>
    <w:rsid w:val="00B05DA9"/>
    <w:rsid w:val="00B05ED4"/>
    <w:rsid w:val="00B061D9"/>
    <w:rsid w:val="00B066A6"/>
    <w:rsid w:val="00B0704A"/>
    <w:rsid w:val="00B07CE5"/>
    <w:rsid w:val="00B104FF"/>
    <w:rsid w:val="00B1132D"/>
    <w:rsid w:val="00B113DB"/>
    <w:rsid w:val="00B1211E"/>
    <w:rsid w:val="00B1259C"/>
    <w:rsid w:val="00B13CA9"/>
    <w:rsid w:val="00B13DEA"/>
    <w:rsid w:val="00B14150"/>
    <w:rsid w:val="00B14FEB"/>
    <w:rsid w:val="00B15024"/>
    <w:rsid w:val="00B155F0"/>
    <w:rsid w:val="00B16278"/>
    <w:rsid w:val="00B20585"/>
    <w:rsid w:val="00B20C82"/>
    <w:rsid w:val="00B20D61"/>
    <w:rsid w:val="00B21829"/>
    <w:rsid w:val="00B245F1"/>
    <w:rsid w:val="00B25DBF"/>
    <w:rsid w:val="00B26770"/>
    <w:rsid w:val="00B267C4"/>
    <w:rsid w:val="00B26B10"/>
    <w:rsid w:val="00B27AA7"/>
    <w:rsid w:val="00B27B36"/>
    <w:rsid w:val="00B305A0"/>
    <w:rsid w:val="00B3079D"/>
    <w:rsid w:val="00B31E4B"/>
    <w:rsid w:val="00B33867"/>
    <w:rsid w:val="00B34A95"/>
    <w:rsid w:val="00B35237"/>
    <w:rsid w:val="00B357AF"/>
    <w:rsid w:val="00B40853"/>
    <w:rsid w:val="00B43D36"/>
    <w:rsid w:val="00B448AF"/>
    <w:rsid w:val="00B47D57"/>
    <w:rsid w:val="00B51EEB"/>
    <w:rsid w:val="00B52BAE"/>
    <w:rsid w:val="00B54073"/>
    <w:rsid w:val="00B54A0C"/>
    <w:rsid w:val="00B54DCC"/>
    <w:rsid w:val="00B57B53"/>
    <w:rsid w:val="00B628A7"/>
    <w:rsid w:val="00B62F61"/>
    <w:rsid w:val="00B63B5D"/>
    <w:rsid w:val="00B6523F"/>
    <w:rsid w:val="00B65F28"/>
    <w:rsid w:val="00B67A29"/>
    <w:rsid w:val="00B7082B"/>
    <w:rsid w:val="00B7176E"/>
    <w:rsid w:val="00B71D1D"/>
    <w:rsid w:val="00B73F1B"/>
    <w:rsid w:val="00B7558A"/>
    <w:rsid w:val="00B76B18"/>
    <w:rsid w:val="00B770E2"/>
    <w:rsid w:val="00B80F07"/>
    <w:rsid w:val="00B82013"/>
    <w:rsid w:val="00B848AF"/>
    <w:rsid w:val="00B84D58"/>
    <w:rsid w:val="00B85434"/>
    <w:rsid w:val="00B875BA"/>
    <w:rsid w:val="00B90884"/>
    <w:rsid w:val="00B92726"/>
    <w:rsid w:val="00B93D8C"/>
    <w:rsid w:val="00B953C6"/>
    <w:rsid w:val="00B957D4"/>
    <w:rsid w:val="00BA134E"/>
    <w:rsid w:val="00BA2C4A"/>
    <w:rsid w:val="00BA3309"/>
    <w:rsid w:val="00BA489E"/>
    <w:rsid w:val="00BA4933"/>
    <w:rsid w:val="00BA64DE"/>
    <w:rsid w:val="00BA6564"/>
    <w:rsid w:val="00BA76BD"/>
    <w:rsid w:val="00BA7855"/>
    <w:rsid w:val="00BB4EA9"/>
    <w:rsid w:val="00BB6E77"/>
    <w:rsid w:val="00BB7CA3"/>
    <w:rsid w:val="00BC1A6B"/>
    <w:rsid w:val="00BC1EA5"/>
    <w:rsid w:val="00BC1ED7"/>
    <w:rsid w:val="00BC362B"/>
    <w:rsid w:val="00BC3666"/>
    <w:rsid w:val="00BC3D7C"/>
    <w:rsid w:val="00BC59CC"/>
    <w:rsid w:val="00BC5CBE"/>
    <w:rsid w:val="00BD1F3B"/>
    <w:rsid w:val="00BD227B"/>
    <w:rsid w:val="00BD3E53"/>
    <w:rsid w:val="00BD4230"/>
    <w:rsid w:val="00BD68C0"/>
    <w:rsid w:val="00BE0459"/>
    <w:rsid w:val="00BE173D"/>
    <w:rsid w:val="00BE1C1F"/>
    <w:rsid w:val="00BE23A7"/>
    <w:rsid w:val="00BE2504"/>
    <w:rsid w:val="00BE2E6D"/>
    <w:rsid w:val="00BE34A5"/>
    <w:rsid w:val="00BE5FC5"/>
    <w:rsid w:val="00BE63A4"/>
    <w:rsid w:val="00BF0568"/>
    <w:rsid w:val="00BF31EB"/>
    <w:rsid w:val="00BF3FFA"/>
    <w:rsid w:val="00BF72A0"/>
    <w:rsid w:val="00BF7914"/>
    <w:rsid w:val="00C069CF"/>
    <w:rsid w:val="00C06C74"/>
    <w:rsid w:val="00C06CD3"/>
    <w:rsid w:val="00C07B32"/>
    <w:rsid w:val="00C104C4"/>
    <w:rsid w:val="00C1138A"/>
    <w:rsid w:val="00C11E16"/>
    <w:rsid w:val="00C13077"/>
    <w:rsid w:val="00C13907"/>
    <w:rsid w:val="00C149C3"/>
    <w:rsid w:val="00C15508"/>
    <w:rsid w:val="00C170B4"/>
    <w:rsid w:val="00C1735B"/>
    <w:rsid w:val="00C20D2A"/>
    <w:rsid w:val="00C22EC6"/>
    <w:rsid w:val="00C231E4"/>
    <w:rsid w:val="00C26F41"/>
    <w:rsid w:val="00C27572"/>
    <w:rsid w:val="00C27689"/>
    <w:rsid w:val="00C31B0D"/>
    <w:rsid w:val="00C32EC2"/>
    <w:rsid w:val="00C339E3"/>
    <w:rsid w:val="00C33CA7"/>
    <w:rsid w:val="00C35359"/>
    <w:rsid w:val="00C35D85"/>
    <w:rsid w:val="00C36C0F"/>
    <w:rsid w:val="00C37454"/>
    <w:rsid w:val="00C41737"/>
    <w:rsid w:val="00C41CBF"/>
    <w:rsid w:val="00C42015"/>
    <w:rsid w:val="00C42A6F"/>
    <w:rsid w:val="00C447B6"/>
    <w:rsid w:val="00C459A6"/>
    <w:rsid w:val="00C50863"/>
    <w:rsid w:val="00C57C67"/>
    <w:rsid w:val="00C61C3A"/>
    <w:rsid w:val="00C61D10"/>
    <w:rsid w:val="00C61D70"/>
    <w:rsid w:val="00C628B4"/>
    <w:rsid w:val="00C6434C"/>
    <w:rsid w:val="00C64709"/>
    <w:rsid w:val="00C67233"/>
    <w:rsid w:val="00C676DD"/>
    <w:rsid w:val="00C7155C"/>
    <w:rsid w:val="00C72900"/>
    <w:rsid w:val="00C74DBC"/>
    <w:rsid w:val="00C75DE1"/>
    <w:rsid w:val="00C768AE"/>
    <w:rsid w:val="00C76EE5"/>
    <w:rsid w:val="00C811A4"/>
    <w:rsid w:val="00C8151A"/>
    <w:rsid w:val="00C823AC"/>
    <w:rsid w:val="00C83440"/>
    <w:rsid w:val="00C83888"/>
    <w:rsid w:val="00C84A23"/>
    <w:rsid w:val="00C84FB5"/>
    <w:rsid w:val="00C86148"/>
    <w:rsid w:val="00C86AE4"/>
    <w:rsid w:val="00C8770E"/>
    <w:rsid w:val="00C87F30"/>
    <w:rsid w:val="00C87FA4"/>
    <w:rsid w:val="00C91532"/>
    <w:rsid w:val="00C91D99"/>
    <w:rsid w:val="00C94546"/>
    <w:rsid w:val="00C95E78"/>
    <w:rsid w:val="00C95F49"/>
    <w:rsid w:val="00CA07C4"/>
    <w:rsid w:val="00CA20B0"/>
    <w:rsid w:val="00CA4C88"/>
    <w:rsid w:val="00CA4E6C"/>
    <w:rsid w:val="00CA50C7"/>
    <w:rsid w:val="00CA61EB"/>
    <w:rsid w:val="00CA76E0"/>
    <w:rsid w:val="00CA770C"/>
    <w:rsid w:val="00CA7BBC"/>
    <w:rsid w:val="00CB0D57"/>
    <w:rsid w:val="00CB30EC"/>
    <w:rsid w:val="00CB3108"/>
    <w:rsid w:val="00CB3E00"/>
    <w:rsid w:val="00CB5E30"/>
    <w:rsid w:val="00CB6531"/>
    <w:rsid w:val="00CB6E87"/>
    <w:rsid w:val="00CC1099"/>
    <w:rsid w:val="00CC127D"/>
    <w:rsid w:val="00CC1868"/>
    <w:rsid w:val="00CC1D46"/>
    <w:rsid w:val="00CC1F90"/>
    <w:rsid w:val="00CC2F61"/>
    <w:rsid w:val="00CC46DD"/>
    <w:rsid w:val="00CC55BB"/>
    <w:rsid w:val="00CC7865"/>
    <w:rsid w:val="00CD21A6"/>
    <w:rsid w:val="00CD26CC"/>
    <w:rsid w:val="00CD28F3"/>
    <w:rsid w:val="00CD444D"/>
    <w:rsid w:val="00CD653B"/>
    <w:rsid w:val="00CD6BE4"/>
    <w:rsid w:val="00CE2B9D"/>
    <w:rsid w:val="00CE3888"/>
    <w:rsid w:val="00CE38A0"/>
    <w:rsid w:val="00CE59A4"/>
    <w:rsid w:val="00CF0A33"/>
    <w:rsid w:val="00CF20DC"/>
    <w:rsid w:val="00CF30D1"/>
    <w:rsid w:val="00CF3D31"/>
    <w:rsid w:val="00CF3E02"/>
    <w:rsid w:val="00CF4337"/>
    <w:rsid w:val="00CF5AD9"/>
    <w:rsid w:val="00CF7833"/>
    <w:rsid w:val="00CF783D"/>
    <w:rsid w:val="00CF7950"/>
    <w:rsid w:val="00CF7CDA"/>
    <w:rsid w:val="00D01555"/>
    <w:rsid w:val="00D01ACC"/>
    <w:rsid w:val="00D01BE3"/>
    <w:rsid w:val="00D02758"/>
    <w:rsid w:val="00D02AE7"/>
    <w:rsid w:val="00D032FB"/>
    <w:rsid w:val="00D03B5B"/>
    <w:rsid w:val="00D04ED1"/>
    <w:rsid w:val="00D06615"/>
    <w:rsid w:val="00D06772"/>
    <w:rsid w:val="00D0758A"/>
    <w:rsid w:val="00D10A42"/>
    <w:rsid w:val="00D10F0E"/>
    <w:rsid w:val="00D11A95"/>
    <w:rsid w:val="00D11E99"/>
    <w:rsid w:val="00D13963"/>
    <w:rsid w:val="00D13D4C"/>
    <w:rsid w:val="00D14535"/>
    <w:rsid w:val="00D148C7"/>
    <w:rsid w:val="00D14A92"/>
    <w:rsid w:val="00D15B10"/>
    <w:rsid w:val="00D1659F"/>
    <w:rsid w:val="00D207C9"/>
    <w:rsid w:val="00D20B3D"/>
    <w:rsid w:val="00D221E3"/>
    <w:rsid w:val="00D23485"/>
    <w:rsid w:val="00D24A5C"/>
    <w:rsid w:val="00D24D21"/>
    <w:rsid w:val="00D25903"/>
    <w:rsid w:val="00D306D6"/>
    <w:rsid w:val="00D30A2D"/>
    <w:rsid w:val="00D30E5B"/>
    <w:rsid w:val="00D31550"/>
    <w:rsid w:val="00D31CC6"/>
    <w:rsid w:val="00D320C4"/>
    <w:rsid w:val="00D3255C"/>
    <w:rsid w:val="00D332E8"/>
    <w:rsid w:val="00D33BB7"/>
    <w:rsid w:val="00D364CB"/>
    <w:rsid w:val="00D40016"/>
    <w:rsid w:val="00D405F4"/>
    <w:rsid w:val="00D40967"/>
    <w:rsid w:val="00D411A2"/>
    <w:rsid w:val="00D42F39"/>
    <w:rsid w:val="00D430C5"/>
    <w:rsid w:val="00D46675"/>
    <w:rsid w:val="00D4762E"/>
    <w:rsid w:val="00D47FBD"/>
    <w:rsid w:val="00D503A8"/>
    <w:rsid w:val="00D51779"/>
    <w:rsid w:val="00D52549"/>
    <w:rsid w:val="00D53054"/>
    <w:rsid w:val="00D531FD"/>
    <w:rsid w:val="00D534A4"/>
    <w:rsid w:val="00D54261"/>
    <w:rsid w:val="00D54B25"/>
    <w:rsid w:val="00D55574"/>
    <w:rsid w:val="00D556E6"/>
    <w:rsid w:val="00D5586A"/>
    <w:rsid w:val="00D60B55"/>
    <w:rsid w:val="00D61AA3"/>
    <w:rsid w:val="00D633CA"/>
    <w:rsid w:val="00D66042"/>
    <w:rsid w:val="00D66855"/>
    <w:rsid w:val="00D66C23"/>
    <w:rsid w:val="00D7003D"/>
    <w:rsid w:val="00D70697"/>
    <w:rsid w:val="00D710AD"/>
    <w:rsid w:val="00D72109"/>
    <w:rsid w:val="00D724AC"/>
    <w:rsid w:val="00D729FE"/>
    <w:rsid w:val="00D72DF7"/>
    <w:rsid w:val="00D7339F"/>
    <w:rsid w:val="00D74A85"/>
    <w:rsid w:val="00D77A67"/>
    <w:rsid w:val="00D814F2"/>
    <w:rsid w:val="00D830A9"/>
    <w:rsid w:val="00D83251"/>
    <w:rsid w:val="00D838D3"/>
    <w:rsid w:val="00D84751"/>
    <w:rsid w:val="00D8547D"/>
    <w:rsid w:val="00D85608"/>
    <w:rsid w:val="00D86BD6"/>
    <w:rsid w:val="00D934FF"/>
    <w:rsid w:val="00D93E6A"/>
    <w:rsid w:val="00D9622B"/>
    <w:rsid w:val="00DA0684"/>
    <w:rsid w:val="00DA39DF"/>
    <w:rsid w:val="00DA4187"/>
    <w:rsid w:val="00DA43D5"/>
    <w:rsid w:val="00DA56FC"/>
    <w:rsid w:val="00DA64B5"/>
    <w:rsid w:val="00DA65C6"/>
    <w:rsid w:val="00DA7E63"/>
    <w:rsid w:val="00DB0BA9"/>
    <w:rsid w:val="00DB10A4"/>
    <w:rsid w:val="00DB2D99"/>
    <w:rsid w:val="00DB54F6"/>
    <w:rsid w:val="00DB73E6"/>
    <w:rsid w:val="00DC0581"/>
    <w:rsid w:val="00DC1642"/>
    <w:rsid w:val="00DC2A4A"/>
    <w:rsid w:val="00DC31AA"/>
    <w:rsid w:val="00DC3294"/>
    <w:rsid w:val="00DC43BC"/>
    <w:rsid w:val="00DC4B58"/>
    <w:rsid w:val="00DC66FA"/>
    <w:rsid w:val="00DD0B77"/>
    <w:rsid w:val="00DD1714"/>
    <w:rsid w:val="00DD4C6A"/>
    <w:rsid w:val="00DD6674"/>
    <w:rsid w:val="00DD7C60"/>
    <w:rsid w:val="00DE1868"/>
    <w:rsid w:val="00DE48D2"/>
    <w:rsid w:val="00DE4F79"/>
    <w:rsid w:val="00DE56DD"/>
    <w:rsid w:val="00DE598C"/>
    <w:rsid w:val="00DE6075"/>
    <w:rsid w:val="00DE7F40"/>
    <w:rsid w:val="00DF07B4"/>
    <w:rsid w:val="00DF0DCA"/>
    <w:rsid w:val="00DF153D"/>
    <w:rsid w:val="00DF3A37"/>
    <w:rsid w:val="00DF3DF9"/>
    <w:rsid w:val="00DF6376"/>
    <w:rsid w:val="00DF662D"/>
    <w:rsid w:val="00DF7271"/>
    <w:rsid w:val="00DF787F"/>
    <w:rsid w:val="00DF7AAC"/>
    <w:rsid w:val="00E0113D"/>
    <w:rsid w:val="00E0135A"/>
    <w:rsid w:val="00E0202F"/>
    <w:rsid w:val="00E02624"/>
    <w:rsid w:val="00E03B51"/>
    <w:rsid w:val="00E048DF"/>
    <w:rsid w:val="00E051E8"/>
    <w:rsid w:val="00E05D0A"/>
    <w:rsid w:val="00E0679C"/>
    <w:rsid w:val="00E101A9"/>
    <w:rsid w:val="00E107F8"/>
    <w:rsid w:val="00E10802"/>
    <w:rsid w:val="00E11CE7"/>
    <w:rsid w:val="00E1224C"/>
    <w:rsid w:val="00E130F6"/>
    <w:rsid w:val="00E135D9"/>
    <w:rsid w:val="00E13F9F"/>
    <w:rsid w:val="00E218A0"/>
    <w:rsid w:val="00E224B0"/>
    <w:rsid w:val="00E227FA"/>
    <w:rsid w:val="00E26383"/>
    <w:rsid w:val="00E26E1C"/>
    <w:rsid w:val="00E27018"/>
    <w:rsid w:val="00E275B9"/>
    <w:rsid w:val="00E3000B"/>
    <w:rsid w:val="00E318F1"/>
    <w:rsid w:val="00E34613"/>
    <w:rsid w:val="00E35B30"/>
    <w:rsid w:val="00E4039A"/>
    <w:rsid w:val="00E407F5"/>
    <w:rsid w:val="00E40F84"/>
    <w:rsid w:val="00E437A0"/>
    <w:rsid w:val="00E43DE4"/>
    <w:rsid w:val="00E45C1D"/>
    <w:rsid w:val="00E462BF"/>
    <w:rsid w:val="00E4642D"/>
    <w:rsid w:val="00E46CC7"/>
    <w:rsid w:val="00E5124B"/>
    <w:rsid w:val="00E531D9"/>
    <w:rsid w:val="00E53AAA"/>
    <w:rsid w:val="00E53C93"/>
    <w:rsid w:val="00E5457F"/>
    <w:rsid w:val="00E54754"/>
    <w:rsid w:val="00E5505E"/>
    <w:rsid w:val="00E55B94"/>
    <w:rsid w:val="00E568AE"/>
    <w:rsid w:val="00E608A3"/>
    <w:rsid w:val="00E630A4"/>
    <w:rsid w:val="00E6312A"/>
    <w:rsid w:val="00E63F89"/>
    <w:rsid w:val="00E65087"/>
    <w:rsid w:val="00E65FA3"/>
    <w:rsid w:val="00E661C2"/>
    <w:rsid w:val="00E66967"/>
    <w:rsid w:val="00E66A7C"/>
    <w:rsid w:val="00E7072E"/>
    <w:rsid w:val="00E72501"/>
    <w:rsid w:val="00E72C72"/>
    <w:rsid w:val="00E74A42"/>
    <w:rsid w:val="00E75EC0"/>
    <w:rsid w:val="00E7798E"/>
    <w:rsid w:val="00E815CA"/>
    <w:rsid w:val="00E84326"/>
    <w:rsid w:val="00E87DBB"/>
    <w:rsid w:val="00E90137"/>
    <w:rsid w:val="00E91E98"/>
    <w:rsid w:val="00E93367"/>
    <w:rsid w:val="00E93D13"/>
    <w:rsid w:val="00E9665E"/>
    <w:rsid w:val="00EA2C7D"/>
    <w:rsid w:val="00EA3144"/>
    <w:rsid w:val="00EA343D"/>
    <w:rsid w:val="00EA6387"/>
    <w:rsid w:val="00EA78AB"/>
    <w:rsid w:val="00EA7C62"/>
    <w:rsid w:val="00EB1024"/>
    <w:rsid w:val="00EB15F1"/>
    <w:rsid w:val="00EB46F6"/>
    <w:rsid w:val="00EB4882"/>
    <w:rsid w:val="00EB4A16"/>
    <w:rsid w:val="00EB50CD"/>
    <w:rsid w:val="00EB5901"/>
    <w:rsid w:val="00EB6787"/>
    <w:rsid w:val="00EB7372"/>
    <w:rsid w:val="00EB7413"/>
    <w:rsid w:val="00EB76A2"/>
    <w:rsid w:val="00EB7E81"/>
    <w:rsid w:val="00EC1D46"/>
    <w:rsid w:val="00EC27BF"/>
    <w:rsid w:val="00EC5033"/>
    <w:rsid w:val="00EC52CC"/>
    <w:rsid w:val="00EC590E"/>
    <w:rsid w:val="00EC6EF9"/>
    <w:rsid w:val="00ED02B7"/>
    <w:rsid w:val="00ED19A4"/>
    <w:rsid w:val="00ED240D"/>
    <w:rsid w:val="00ED2896"/>
    <w:rsid w:val="00ED3703"/>
    <w:rsid w:val="00ED40A2"/>
    <w:rsid w:val="00ED5992"/>
    <w:rsid w:val="00ED630D"/>
    <w:rsid w:val="00EE08CD"/>
    <w:rsid w:val="00EE1B58"/>
    <w:rsid w:val="00EE2168"/>
    <w:rsid w:val="00EE3277"/>
    <w:rsid w:val="00EE4619"/>
    <w:rsid w:val="00EE632C"/>
    <w:rsid w:val="00EE71FC"/>
    <w:rsid w:val="00EE7471"/>
    <w:rsid w:val="00EE7978"/>
    <w:rsid w:val="00EF1409"/>
    <w:rsid w:val="00EF2B23"/>
    <w:rsid w:val="00EF3B3C"/>
    <w:rsid w:val="00EF3BED"/>
    <w:rsid w:val="00EF41BA"/>
    <w:rsid w:val="00EF44D0"/>
    <w:rsid w:val="00EF6990"/>
    <w:rsid w:val="00EF6CD2"/>
    <w:rsid w:val="00EF7410"/>
    <w:rsid w:val="00F0238E"/>
    <w:rsid w:val="00F037C3"/>
    <w:rsid w:val="00F03AB3"/>
    <w:rsid w:val="00F0440D"/>
    <w:rsid w:val="00F04C7B"/>
    <w:rsid w:val="00F0600B"/>
    <w:rsid w:val="00F0623A"/>
    <w:rsid w:val="00F06A93"/>
    <w:rsid w:val="00F076CF"/>
    <w:rsid w:val="00F100C8"/>
    <w:rsid w:val="00F10F53"/>
    <w:rsid w:val="00F115A3"/>
    <w:rsid w:val="00F13703"/>
    <w:rsid w:val="00F13EB1"/>
    <w:rsid w:val="00F152DF"/>
    <w:rsid w:val="00F17496"/>
    <w:rsid w:val="00F17E4D"/>
    <w:rsid w:val="00F2012C"/>
    <w:rsid w:val="00F21D00"/>
    <w:rsid w:val="00F241B4"/>
    <w:rsid w:val="00F24468"/>
    <w:rsid w:val="00F255EF"/>
    <w:rsid w:val="00F26A52"/>
    <w:rsid w:val="00F26F4A"/>
    <w:rsid w:val="00F26FD3"/>
    <w:rsid w:val="00F276F8"/>
    <w:rsid w:val="00F32C2B"/>
    <w:rsid w:val="00F34274"/>
    <w:rsid w:val="00F346A0"/>
    <w:rsid w:val="00F3489C"/>
    <w:rsid w:val="00F370F3"/>
    <w:rsid w:val="00F379D3"/>
    <w:rsid w:val="00F40B47"/>
    <w:rsid w:val="00F42458"/>
    <w:rsid w:val="00F42DD6"/>
    <w:rsid w:val="00F43BE2"/>
    <w:rsid w:val="00F44637"/>
    <w:rsid w:val="00F51652"/>
    <w:rsid w:val="00F5176B"/>
    <w:rsid w:val="00F52E8D"/>
    <w:rsid w:val="00F54E0B"/>
    <w:rsid w:val="00F55E85"/>
    <w:rsid w:val="00F5617C"/>
    <w:rsid w:val="00F56B26"/>
    <w:rsid w:val="00F56C48"/>
    <w:rsid w:val="00F61D40"/>
    <w:rsid w:val="00F62502"/>
    <w:rsid w:val="00F625CA"/>
    <w:rsid w:val="00F63364"/>
    <w:rsid w:val="00F635CA"/>
    <w:rsid w:val="00F66F9C"/>
    <w:rsid w:val="00F70FFA"/>
    <w:rsid w:val="00F75B1A"/>
    <w:rsid w:val="00F77145"/>
    <w:rsid w:val="00F771C3"/>
    <w:rsid w:val="00F7720A"/>
    <w:rsid w:val="00F80487"/>
    <w:rsid w:val="00F80C39"/>
    <w:rsid w:val="00F811C4"/>
    <w:rsid w:val="00F82F10"/>
    <w:rsid w:val="00F83417"/>
    <w:rsid w:val="00F83570"/>
    <w:rsid w:val="00F835FC"/>
    <w:rsid w:val="00F839EF"/>
    <w:rsid w:val="00F84E58"/>
    <w:rsid w:val="00F854CF"/>
    <w:rsid w:val="00F85B95"/>
    <w:rsid w:val="00F93152"/>
    <w:rsid w:val="00F9320F"/>
    <w:rsid w:val="00F94CE1"/>
    <w:rsid w:val="00F96608"/>
    <w:rsid w:val="00FA63A6"/>
    <w:rsid w:val="00FB0C1A"/>
    <w:rsid w:val="00FB2BD8"/>
    <w:rsid w:val="00FB432C"/>
    <w:rsid w:val="00FB5D02"/>
    <w:rsid w:val="00FB7357"/>
    <w:rsid w:val="00FC0538"/>
    <w:rsid w:val="00FC1160"/>
    <w:rsid w:val="00FC1832"/>
    <w:rsid w:val="00FC2A6D"/>
    <w:rsid w:val="00FC7D3D"/>
    <w:rsid w:val="00FD0047"/>
    <w:rsid w:val="00FD0E8B"/>
    <w:rsid w:val="00FD38BD"/>
    <w:rsid w:val="00FD4A60"/>
    <w:rsid w:val="00FD4E62"/>
    <w:rsid w:val="00FD51F0"/>
    <w:rsid w:val="00FD6CC0"/>
    <w:rsid w:val="00FD71A7"/>
    <w:rsid w:val="00FE0A2E"/>
    <w:rsid w:val="00FE0B84"/>
    <w:rsid w:val="00FE1315"/>
    <w:rsid w:val="00FE174E"/>
    <w:rsid w:val="00FE1971"/>
    <w:rsid w:val="00FE28AB"/>
    <w:rsid w:val="00FE2B79"/>
    <w:rsid w:val="00FE350D"/>
    <w:rsid w:val="00FE3D3B"/>
    <w:rsid w:val="00FE4F7D"/>
    <w:rsid w:val="00FE5724"/>
    <w:rsid w:val="00FE5930"/>
    <w:rsid w:val="00FE5AF4"/>
    <w:rsid w:val="00FE64CC"/>
    <w:rsid w:val="00FE69C7"/>
    <w:rsid w:val="00FF0E9B"/>
    <w:rsid w:val="00FF3485"/>
    <w:rsid w:val="00FF363C"/>
    <w:rsid w:val="00FF48EB"/>
    <w:rsid w:val="00FF502F"/>
    <w:rsid w:val="00FF630A"/>
    <w:rsid w:val="00FF6D06"/>
    <w:rsid w:val="034AD6C0"/>
    <w:rsid w:val="03821787"/>
    <w:rsid w:val="03BE0016"/>
    <w:rsid w:val="08F24DB4"/>
    <w:rsid w:val="0A4F0577"/>
    <w:rsid w:val="11BB7559"/>
    <w:rsid w:val="195C5BB5"/>
    <w:rsid w:val="2C473E69"/>
    <w:rsid w:val="323E1685"/>
    <w:rsid w:val="3BA03167"/>
    <w:rsid w:val="4679BFBE"/>
    <w:rsid w:val="4844D71C"/>
    <w:rsid w:val="4A36D67C"/>
    <w:rsid w:val="4E8DE81A"/>
    <w:rsid w:val="582F4251"/>
    <w:rsid w:val="5F2123BC"/>
    <w:rsid w:val="60EF0C4B"/>
    <w:rsid w:val="6A6FBAD1"/>
    <w:rsid w:val="77F333DE"/>
    <w:rsid w:val="7AFC838E"/>
    <w:rsid w:val="7BDF15BF"/>
    <w:rsid w:val="7C7462D8"/>
    <w:rsid w:val="7E2C0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26585C3"/>
  <w15:docId w15:val="{C58E744F-CF9D-4509-B9AB-6D6B1D94A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color w:val="000000" w:themeColor="text1"/>
        <w:lang w:val="nl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1" w:unhideWhenUsed="1"/>
    <w:lsdException w:name="header" w:semiHidden="1" w:uiPriority="1" w:unhideWhenUsed="1"/>
    <w:lsdException w:name="footer" w:semiHidden="1" w:uiPriority="2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1" w:unhideWhenUsed="1"/>
    <w:lsdException w:name="line number" w:semiHidden="1" w:unhideWhenUsed="1"/>
    <w:lsdException w:name="page number" w:semiHidden="1" w:uiPriority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CF0A33"/>
  </w:style>
  <w:style w:type="paragraph" w:styleId="Kop1">
    <w:name w:val="heading 1"/>
    <w:basedOn w:val="Standaard"/>
    <w:next w:val="Standaard"/>
    <w:link w:val="Kop1Char"/>
    <w:uiPriority w:val="1"/>
    <w:qFormat/>
    <w:rsid w:val="00C37454"/>
    <w:pPr>
      <w:keepNext/>
      <w:keepLines/>
      <w:spacing w:before="320"/>
      <w:outlineLvl w:val="0"/>
    </w:pPr>
    <w:rPr>
      <w:rFonts w:eastAsiaTheme="majorEastAsia" w:cstheme="majorBidi"/>
      <w:b/>
      <w:bCs/>
      <w:color w:val="FFFFFF" w:themeColor="background1"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1"/>
    <w:unhideWhenUsed/>
    <w:qFormat/>
    <w:rsid w:val="00845AB1"/>
    <w:pPr>
      <w:keepNext/>
      <w:keepLines/>
      <w:spacing w:before="200"/>
      <w:outlineLvl w:val="1"/>
    </w:pPr>
    <w:rPr>
      <w:rFonts w:eastAsiaTheme="majorEastAsia" w:cstheme="majorBidi"/>
      <w:b/>
      <w:bCs/>
      <w:color w:val="auto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1"/>
    <w:qFormat/>
    <w:rsid w:val="003816C8"/>
    <w:pPr>
      <w:keepNext/>
      <w:outlineLvl w:val="2"/>
    </w:pPr>
    <w:rPr>
      <w:rFonts w:eastAsia="Times New Roman" w:cs="Times New Roman"/>
      <w:b/>
      <w:sz w:val="24"/>
      <w:lang w:val="nl-NL" w:eastAsia="nl-NL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D72109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1E589A"/>
    <w:pPr>
      <w:keepNext/>
      <w:keepLines/>
      <w:spacing w:before="200"/>
      <w:outlineLvl w:val="4"/>
    </w:pPr>
    <w:rPr>
      <w:rFonts w:eastAsiaTheme="majorEastAsia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A0C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232277"/>
    <w:rPr>
      <w:rFonts w:eastAsiaTheme="majorEastAsia" w:cstheme="majorBidi"/>
      <w:b/>
      <w:bCs/>
      <w:color w:val="FFFFFF" w:themeColor="background1"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1"/>
    <w:rsid w:val="00232277"/>
    <w:rPr>
      <w:rFonts w:eastAsiaTheme="majorEastAsia" w:cstheme="majorBidi"/>
      <w:b/>
      <w:bCs/>
      <w:color w:val="auto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1"/>
    <w:rsid w:val="00232277"/>
    <w:rPr>
      <w:rFonts w:eastAsia="Times New Roman" w:cs="Times New Roman"/>
      <w:b/>
      <w:sz w:val="24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D72109"/>
    <w:rPr>
      <w:rFonts w:eastAsiaTheme="majorEastAsia" w:cstheme="majorBidi"/>
      <w:b/>
      <w:bCs/>
      <w:i/>
      <w:iCs/>
      <w:color w:val="365F9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1E589A"/>
    <w:rPr>
      <w:rFonts w:eastAsiaTheme="majorEastAsia" w:cstheme="majorBidi"/>
      <w:color w:val="243F60" w:themeColor="accent1" w:themeShade="7F"/>
    </w:rPr>
  </w:style>
  <w:style w:type="character" w:styleId="Hyperlink">
    <w:name w:val="Hyperlink"/>
    <w:basedOn w:val="Standaardalinea-lettertype"/>
    <w:uiPriority w:val="99"/>
    <w:unhideWhenUsed/>
    <w:qFormat/>
    <w:rsid w:val="00997227"/>
    <w:rPr>
      <w:color w:val="0000FF" w:themeColor="hyperlink"/>
      <w:u w:val="single"/>
    </w:rPr>
  </w:style>
  <w:style w:type="paragraph" w:styleId="Koptekst">
    <w:name w:val="header"/>
    <w:basedOn w:val="Standaard"/>
    <w:link w:val="KoptekstChar"/>
    <w:uiPriority w:val="1"/>
    <w:unhideWhenUsed/>
    <w:rsid w:val="008E174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1"/>
    <w:rsid w:val="00232277"/>
  </w:style>
  <w:style w:type="paragraph" w:styleId="Voettekst">
    <w:name w:val="footer"/>
    <w:basedOn w:val="Standaard"/>
    <w:link w:val="VoettekstChar"/>
    <w:uiPriority w:val="2"/>
    <w:unhideWhenUsed/>
    <w:rsid w:val="008E174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2"/>
    <w:rsid w:val="00FF630A"/>
  </w:style>
  <w:style w:type="character" w:styleId="Paginanummer">
    <w:name w:val="page number"/>
    <w:basedOn w:val="Standaardalinea-lettertype"/>
    <w:uiPriority w:val="1"/>
    <w:rsid w:val="008E174D"/>
  </w:style>
  <w:style w:type="paragraph" w:styleId="Ballontekst">
    <w:name w:val="Balloon Text"/>
    <w:basedOn w:val="Standaard"/>
    <w:link w:val="BallontekstChar"/>
    <w:semiHidden/>
    <w:unhideWhenUsed/>
    <w:rsid w:val="008E174D"/>
    <w:rPr>
      <w:rFonts w:ascii="Tahoma" w:hAnsi="Tahoma" w:cs="Tahoma"/>
      <w:sz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E174D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B1211E"/>
    <w:pPr>
      <w:ind w:left="720"/>
      <w:contextualSpacing/>
    </w:pPr>
  </w:style>
  <w:style w:type="table" w:styleId="Tabelraster">
    <w:name w:val="Table Grid"/>
    <w:basedOn w:val="Standaardtabel"/>
    <w:uiPriority w:val="59"/>
    <w:rsid w:val="00B150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uiPriority w:val="1"/>
    <w:rsid w:val="00B7176E"/>
    <w:pPr>
      <w:spacing w:before="40" w:after="40"/>
    </w:pPr>
    <w:rPr>
      <w:rFonts w:ascii="Arial" w:eastAsia="Times New Roman" w:hAnsi="Arial" w:cs="Times New Roman"/>
      <w:i/>
      <w:sz w:val="18"/>
      <w:lang w:val="nl-NL" w:eastAsia="nl-NL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232277"/>
    <w:rPr>
      <w:rFonts w:ascii="Arial" w:eastAsia="Times New Roman" w:hAnsi="Arial" w:cs="Times New Roman"/>
      <w:i/>
      <w:sz w:val="18"/>
      <w:lang w:val="nl-NL" w:eastAsia="nl-NL"/>
    </w:rPr>
  </w:style>
  <w:style w:type="paragraph" w:styleId="Lijstopsomteken2">
    <w:name w:val="List Bullet 2"/>
    <w:basedOn w:val="Standaard"/>
    <w:autoRedefine/>
    <w:uiPriority w:val="1"/>
    <w:rsid w:val="00143B76"/>
    <w:pPr>
      <w:numPr>
        <w:ilvl w:val="1"/>
        <w:numId w:val="4"/>
      </w:numPr>
      <w:outlineLvl w:val="1"/>
    </w:pPr>
    <w:rPr>
      <w:rFonts w:ascii="Lucida Sans Unicode" w:eastAsia="Times New Roman" w:hAnsi="Lucida Sans Unicode" w:cs="Times New Roman"/>
      <w:sz w:val="18"/>
      <w:lang w:val="nl-NL" w:eastAsia="nl-NL"/>
    </w:rPr>
  </w:style>
  <w:style w:type="character" w:styleId="Verwijzingopmerking">
    <w:name w:val="annotation reference"/>
    <w:uiPriority w:val="1"/>
    <w:rsid w:val="00143B7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1"/>
    <w:rsid w:val="00143B76"/>
    <w:rPr>
      <w:rFonts w:ascii="Times New Roman" w:eastAsia="Times New Roman" w:hAnsi="Times New Roman" w:cs="Times New Roman"/>
      <w:lang w:val="nl-NL" w:eastAsia="nl-NL"/>
    </w:rPr>
  </w:style>
  <w:style w:type="character" w:customStyle="1" w:styleId="TekstopmerkingChar">
    <w:name w:val="Tekst opmerking Char"/>
    <w:basedOn w:val="Standaardalinea-lettertype"/>
    <w:link w:val="Tekstopmerking"/>
    <w:uiPriority w:val="1"/>
    <w:rsid w:val="00FF630A"/>
    <w:rPr>
      <w:rFonts w:ascii="Times New Roman" w:eastAsia="Times New Roman" w:hAnsi="Times New Roman" w:cs="Times New Roman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143B7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43B76"/>
    <w:rPr>
      <w:rFonts w:ascii="Times New Roman" w:eastAsia="Times New Roman" w:hAnsi="Times New Roman" w:cs="Times New Roman"/>
      <w:b/>
      <w:bCs/>
      <w:sz w:val="20"/>
      <w:szCs w:val="20"/>
      <w:lang w:val="nl-NL" w:eastAsia="nl-NL"/>
    </w:rPr>
  </w:style>
  <w:style w:type="paragraph" w:styleId="Titel">
    <w:name w:val="Title"/>
    <w:basedOn w:val="Standaard"/>
    <w:next w:val="Standaard"/>
    <w:link w:val="TitelChar"/>
    <w:uiPriority w:val="1"/>
    <w:qFormat/>
    <w:rsid w:val="00344002"/>
    <w:pPr>
      <w:framePr w:hSpace="142" w:wrap="around" w:vAnchor="text" w:hAnchor="text" w:x="-2" w:y="1"/>
      <w:suppressOverlap/>
    </w:pPr>
    <w:rPr>
      <w:b/>
      <w:sz w:val="40"/>
      <w:szCs w:val="40"/>
    </w:rPr>
  </w:style>
  <w:style w:type="character" w:customStyle="1" w:styleId="TitelChar">
    <w:name w:val="Titel Char"/>
    <w:basedOn w:val="Standaardalinea-lettertype"/>
    <w:link w:val="Titel"/>
    <w:uiPriority w:val="1"/>
    <w:rsid w:val="00FF630A"/>
    <w:rPr>
      <w:b/>
      <w:sz w:val="40"/>
      <w:szCs w:val="40"/>
    </w:rPr>
  </w:style>
  <w:style w:type="paragraph" w:styleId="Ondertitel">
    <w:name w:val="Subtitle"/>
    <w:basedOn w:val="Standaard"/>
    <w:next w:val="Standaard"/>
    <w:link w:val="OndertitelChar"/>
    <w:uiPriority w:val="1"/>
    <w:qFormat/>
    <w:rsid w:val="00D72109"/>
    <w:pPr>
      <w:numPr>
        <w:ilvl w:val="1"/>
      </w:numPr>
    </w:pPr>
    <w:rPr>
      <w:rFonts w:eastAsiaTheme="majorEastAsia" w:cstheme="majorBidi"/>
      <w:i/>
      <w:iCs/>
      <w:color w:val="365F91" w:themeColor="accent1" w:themeShade="BF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"/>
    <w:rsid w:val="00FF630A"/>
    <w:rPr>
      <w:rFonts w:eastAsiaTheme="majorEastAsia" w:cstheme="majorBidi"/>
      <w:i/>
      <w:iCs/>
      <w:color w:val="365F91" w:themeColor="accent1" w:themeShade="BF"/>
      <w:spacing w:val="15"/>
      <w:sz w:val="24"/>
      <w:szCs w:val="24"/>
    </w:rPr>
  </w:style>
  <w:style w:type="paragraph" w:styleId="Geenafstand">
    <w:name w:val="No Spacing"/>
    <w:uiPriority w:val="1"/>
    <w:qFormat/>
    <w:rsid w:val="00D72109"/>
  </w:style>
  <w:style w:type="paragraph" w:customStyle="1" w:styleId="lijn">
    <w:name w:val="lijn"/>
    <w:basedOn w:val="Standaard"/>
    <w:uiPriority w:val="1"/>
    <w:qFormat/>
    <w:rsid w:val="00D77A67"/>
    <w:pPr>
      <w:pBdr>
        <w:bottom w:val="single" w:sz="18" w:space="1" w:color="00B050"/>
      </w:pBdr>
      <w:tabs>
        <w:tab w:val="right" w:leader="underscore" w:pos="9923"/>
      </w:tabs>
    </w:pPr>
    <w:rPr>
      <w:color w:val="00B050"/>
    </w:rPr>
  </w:style>
  <w:style w:type="paragraph" w:customStyle="1" w:styleId="rechts">
    <w:name w:val="rechts"/>
    <w:basedOn w:val="Standaard"/>
    <w:link w:val="rechtsChar"/>
    <w:uiPriority w:val="1"/>
    <w:qFormat/>
    <w:rsid w:val="009B1293"/>
    <w:pPr>
      <w:jc w:val="right"/>
    </w:pPr>
  </w:style>
  <w:style w:type="character" w:customStyle="1" w:styleId="rechtsChar">
    <w:name w:val="rechts Char"/>
    <w:basedOn w:val="Standaardalinea-lettertype"/>
    <w:link w:val="rechts"/>
    <w:uiPriority w:val="1"/>
    <w:rsid w:val="00232277"/>
  </w:style>
  <w:style w:type="character" w:styleId="Zwaar">
    <w:name w:val="Strong"/>
    <w:basedOn w:val="Standaardalinea-lettertype"/>
    <w:uiPriority w:val="22"/>
    <w:qFormat/>
    <w:rsid w:val="00506277"/>
    <w:rPr>
      <w:b/>
      <w:bCs/>
    </w:rPr>
  </w:style>
  <w:style w:type="character" w:styleId="Nadruk">
    <w:name w:val="Emphasis"/>
    <w:aliases w:val="aanwijzing"/>
    <w:basedOn w:val="Standaardalinea-lettertype"/>
    <w:uiPriority w:val="20"/>
    <w:qFormat/>
    <w:rsid w:val="00B90884"/>
    <w:rPr>
      <w:rFonts w:ascii="Calibri" w:hAnsi="Calibri"/>
      <w:b w:val="0"/>
      <w:i/>
      <w:iCs/>
      <w:sz w:val="20"/>
    </w:rPr>
  </w:style>
  <w:style w:type="paragraph" w:customStyle="1" w:styleId="invulveld">
    <w:name w:val="invulveld"/>
    <w:basedOn w:val="Standaard"/>
    <w:uiPriority w:val="1"/>
    <w:qFormat/>
    <w:rsid w:val="00A76FCD"/>
    <w:pPr>
      <w:framePr w:hSpace="142" w:wrap="around" w:vAnchor="text" w:hAnchor="text" w:x="55" w:y="1"/>
      <w:suppressOverlap/>
    </w:pPr>
  </w:style>
  <w:style w:type="paragraph" w:customStyle="1" w:styleId="voorgedrukt">
    <w:name w:val="voorgedrukt"/>
    <w:basedOn w:val="Standaard"/>
    <w:uiPriority w:val="1"/>
    <w:qFormat/>
    <w:rsid w:val="005247C1"/>
    <w:pPr>
      <w:spacing w:before="40"/>
    </w:pPr>
    <w:rPr>
      <w:rFonts w:ascii="Courier New" w:hAnsi="Courier New" w:cs="Courier New"/>
    </w:rPr>
  </w:style>
  <w:style w:type="paragraph" w:customStyle="1" w:styleId="kolomhoofd">
    <w:name w:val="kolomhoofd"/>
    <w:basedOn w:val="Kop3"/>
    <w:uiPriority w:val="1"/>
    <w:qFormat/>
    <w:rsid w:val="00595055"/>
    <w:pPr>
      <w:framePr w:wrap="auto" w:hAnchor="text" w:x="55"/>
      <w:pBdr>
        <w:top w:val="single" w:sz="12" w:space="0" w:color="7F7F7F" w:themeColor="text1" w:themeTint="80"/>
        <w:bottom w:val="single" w:sz="12" w:space="2" w:color="7F7F7F" w:themeColor="text1" w:themeTint="80"/>
      </w:pBdr>
    </w:pPr>
    <w:rPr>
      <w:sz w:val="20"/>
    </w:rPr>
  </w:style>
  <w:style w:type="paragraph" w:customStyle="1" w:styleId="kolomhoofd2">
    <w:name w:val="kolomhoofd 2"/>
    <w:basedOn w:val="kolomhoofd"/>
    <w:uiPriority w:val="1"/>
    <w:qFormat/>
    <w:rsid w:val="0070526E"/>
    <w:pPr>
      <w:framePr w:wrap="auto"/>
      <w:pBdr>
        <w:top w:val="none" w:sz="0" w:space="0" w:color="auto"/>
      </w:pBdr>
    </w:pPr>
  </w:style>
  <w:style w:type="paragraph" w:customStyle="1" w:styleId="kolomhoofd3">
    <w:name w:val="kolomhoofd 3"/>
    <w:basedOn w:val="kolomhoofd"/>
    <w:uiPriority w:val="1"/>
    <w:qFormat/>
    <w:rsid w:val="0082494D"/>
    <w:pPr>
      <w:framePr w:wrap="auto"/>
      <w:pBdr>
        <w:bottom w:val="dashed" w:sz="2" w:space="3" w:color="000000" w:themeColor="text1"/>
      </w:pBdr>
    </w:pPr>
  </w:style>
  <w:style w:type="paragraph" w:customStyle="1" w:styleId="kolomhoofd4">
    <w:name w:val="kolomhoofd 4"/>
    <w:basedOn w:val="kolomhoofd3"/>
    <w:uiPriority w:val="1"/>
    <w:qFormat/>
    <w:rsid w:val="00D31CC6"/>
    <w:pPr>
      <w:framePr w:wrap="auto"/>
      <w:pBdr>
        <w:bottom w:val="single" w:sz="12" w:space="2" w:color="FFFFFF" w:themeColor="background1"/>
      </w:pBdr>
    </w:pPr>
  </w:style>
  <w:style w:type="paragraph" w:customStyle="1" w:styleId="streepjes">
    <w:name w:val="streepjes"/>
    <w:basedOn w:val="rechts"/>
    <w:uiPriority w:val="1"/>
    <w:qFormat/>
    <w:rsid w:val="004C6D3F"/>
    <w:rPr>
      <w:sz w:val="16"/>
    </w:rPr>
  </w:style>
  <w:style w:type="paragraph" w:customStyle="1" w:styleId="Vetcursief">
    <w:name w:val="Vet cursief"/>
    <w:basedOn w:val="Standaard"/>
    <w:link w:val="VetcursiefChar"/>
    <w:uiPriority w:val="1"/>
    <w:qFormat/>
    <w:rsid w:val="007076EB"/>
    <w:pPr>
      <w:framePr w:hSpace="142" w:wrap="around" w:vAnchor="text" w:hAnchor="text" w:x="55" w:y="1"/>
      <w:suppressOverlap/>
    </w:pPr>
    <w:rPr>
      <w:b/>
      <w:i/>
    </w:rPr>
  </w:style>
  <w:style w:type="character" w:customStyle="1" w:styleId="VetcursiefChar">
    <w:name w:val="Vet cursief Char"/>
    <w:basedOn w:val="Standaardalinea-lettertype"/>
    <w:link w:val="Vetcursief"/>
    <w:uiPriority w:val="1"/>
    <w:rsid w:val="00FF630A"/>
    <w:rPr>
      <w:b/>
      <w:i/>
    </w:rPr>
  </w:style>
  <w:style w:type="paragraph" w:customStyle="1" w:styleId="nummersvragen">
    <w:name w:val="nummers vragen"/>
    <w:basedOn w:val="Standaard"/>
    <w:qFormat/>
    <w:rsid w:val="007076EB"/>
    <w:pPr>
      <w:framePr w:hSpace="142" w:wrap="around" w:vAnchor="text" w:hAnchor="text" w:x="55" w:y="1"/>
      <w:suppressOverlap/>
      <w:jc w:val="right"/>
    </w:pPr>
    <w:rPr>
      <w:b/>
    </w:rPr>
  </w:style>
  <w:style w:type="paragraph" w:customStyle="1" w:styleId="vink">
    <w:name w:val="vink"/>
    <w:basedOn w:val="Standaard"/>
    <w:uiPriority w:val="1"/>
    <w:qFormat/>
    <w:rsid w:val="00EC1D46"/>
    <w:pPr>
      <w:framePr w:hSpace="142" w:wrap="around" w:vAnchor="text" w:hAnchor="text" w:x="55" w:y="1"/>
      <w:suppressOverlap/>
      <w:jc w:val="center"/>
    </w:pPr>
    <w:rPr>
      <w:sz w:val="18"/>
      <w:szCs w:val="18"/>
    </w:rPr>
  </w:style>
  <w:style w:type="paragraph" w:styleId="Revisie">
    <w:name w:val="Revision"/>
    <w:hidden/>
    <w:uiPriority w:val="99"/>
    <w:semiHidden/>
    <w:rsid w:val="00537C0D"/>
  </w:style>
  <w:style w:type="paragraph" w:customStyle="1" w:styleId="URLene-mailadres">
    <w:name w:val="URL en e-mailadres"/>
    <w:basedOn w:val="nummersvragen"/>
    <w:uiPriority w:val="1"/>
    <w:qFormat/>
    <w:rsid w:val="002E3C53"/>
    <w:pPr>
      <w:framePr w:hSpace="0" w:wrap="auto" w:vAnchor="margin" w:xAlign="left" w:yAlign="inline"/>
      <w:suppressOverlap w:val="0"/>
    </w:pPr>
  </w:style>
  <w:style w:type="character" w:styleId="GevolgdeHyperlink">
    <w:name w:val="FollowedHyperlink"/>
    <w:basedOn w:val="Standaardalinea-lettertype"/>
    <w:uiPriority w:val="99"/>
    <w:semiHidden/>
    <w:unhideWhenUsed/>
    <w:rsid w:val="00C75DE1"/>
    <w:rPr>
      <w:color w:val="800080" w:themeColor="followedHyperlink"/>
      <w:u w:val="single"/>
    </w:rPr>
  </w:style>
  <w:style w:type="paragraph" w:customStyle="1" w:styleId="Bouwsteenkop1">
    <w:name w:val="Bouwsteen kop 1"/>
    <w:basedOn w:val="Kop2"/>
    <w:uiPriority w:val="1"/>
    <w:qFormat/>
    <w:rsid w:val="00CE3888"/>
    <w:rPr>
      <w:color w:val="00B050"/>
    </w:rPr>
  </w:style>
  <w:style w:type="paragraph" w:customStyle="1" w:styleId="Bouwsteenbrood">
    <w:name w:val="Bouwsteen brood"/>
    <w:basedOn w:val="Standaard"/>
    <w:uiPriority w:val="1"/>
    <w:qFormat/>
    <w:rsid w:val="00CE3888"/>
    <w:rPr>
      <w:color w:val="00B050"/>
    </w:rPr>
  </w:style>
  <w:style w:type="paragraph" w:customStyle="1" w:styleId="Bouwsteenkop2">
    <w:name w:val="Bouwsteen kop 2"/>
    <w:basedOn w:val="Kop1"/>
    <w:uiPriority w:val="1"/>
    <w:qFormat/>
    <w:rsid w:val="00CE3888"/>
    <w:pPr>
      <w:spacing w:before="200"/>
    </w:pPr>
    <w:rPr>
      <w:rFonts w:cs="Calibri"/>
      <w:color w:val="00B050"/>
      <w:sz w:val="20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176865"/>
    <w:rPr>
      <w:color w:val="808080"/>
    </w:rPr>
  </w:style>
  <w:style w:type="paragraph" w:customStyle="1" w:styleId="aankruishokje">
    <w:name w:val="aankruishokje"/>
    <w:basedOn w:val="vink"/>
    <w:uiPriority w:val="1"/>
    <w:qFormat/>
    <w:rsid w:val="008A123A"/>
    <w:pPr>
      <w:framePr w:hSpace="0" w:wrap="auto" w:vAnchor="margin" w:xAlign="left" w:yAlign="inline"/>
      <w:spacing w:before="40"/>
      <w:suppressOverlap w:val="0"/>
      <w:jc w:val="left"/>
    </w:pPr>
  </w:style>
  <w:style w:type="paragraph" w:customStyle="1" w:styleId="leeg">
    <w:name w:val="leeg"/>
    <w:basedOn w:val="Standaard"/>
    <w:qFormat/>
    <w:rsid w:val="00463023"/>
    <w:pPr>
      <w:jc w:val="right"/>
    </w:pPr>
  </w:style>
  <w:style w:type="paragraph" w:customStyle="1" w:styleId="Vraagintern">
    <w:name w:val="Vraag intern"/>
    <w:basedOn w:val="Vetcursief"/>
    <w:qFormat/>
    <w:rsid w:val="008B1882"/>
    <w:pPr>
      <w:framePr w:hSpace="0" w:wrap="auto" w:vAnchor="margin" w:xAlign="left" w:yAlign="inline"/>
      <w:ind w:left="28"/>
      <w:suppressOverlap w:val="0"/>
    </w:pPr>
  </w:style>
  <w:style w:type="paragraph" w:customStyle="1" w:styleId="Vraag">
    <w:name w:val="Vraag"/>
    <w:basedOn w:val="Standaard"/>
    <w:link w:val="VraagChar"/>
    <w:qFormat/>
    <w:rsid w:val="00FF630A"/>
    <w:pPr>
      <w:ind w:left="29"/>
    </w:pPr>
    <w:rPr>
      <w:b/>
    </w:rPr>
  </w:style>
  <w:style w:type="paragraph" w:customStyle="1" w:styleId="Aanwijzing">
    <w:name w:val="Aanwijzing"/>
    <w:basedOn w:val="Standaard"/>
    <w:link w:val="AanwijzingChar"/>
    <w:qFormat/>
    <w:rsid w:val="00FF630A"/>
    <w:pPr>
      <w:ind w:left="28"/>
    </w:pPr>
    <w:rPr>
      <w:bCs/>
      <w:i/>
    </w:rPr>
  </w:style>
  <w:style w:type="paragraph" w:customStyle="1" w:styleId="Verklaring">
    <w:name w:val="Verklaring"/>
    <w:basedOn w:val="Standaard"/>
    <w:link w:val="VerklaringChar"/>
    <w:qFormat/>
    <w:rsid w:val="00232277"/>
    <w:pPr>
      <w:spacing w:before="80" w:after="60"/>
      <w:ind w:left="28"/>
    </w:pPr>
    <w:rPr>
      <w:b/>
    </w:rPr>
  </w:style>
  <w:style w:type="character" w:customStyle="1" w:styleId="VraagChar">
    <w:name w:val="Vraag Char"/>
    <w:basedOn w:val="Standaardalinea-lettertype"/>
    <w:link w:val="Vraag"/>
    <w:rsid w:val="00232277"/>
    <w:rPr>
      <w:b/>
    </w:rPr>
  </w:style>
  <w:style w:type="character" w:customStyle="1" w:styleId="VerklaringChar">
    <w:name w:val="Verklaring Char"/>
    <w:basedOn w:val="Standaardalinea-lettertype"/>
    <w:link w:val="Verklaring"/>
    <w:rsid w:val="00232277"/>
    <w:rPr>
      <w:b/>
    </w:rPr>
  </w:style>
  <w:style w:type="character" w:customStyle="1" w:styleId="AanwijzingChar">
    <w:name w:val="Aanwijzing Char"/>
    <w:basedOn w:val="Standaardalinea-lettertype"/>
    <w:link w:val="Aanwijzing"/>
    <w:rsid w:val="00232277"/>
    <w:rPr>
      <w:bCs/>
      <w:i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A0CE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E2929"/>
    <w:rPr>
      <w:color w:val="808080"/>
      <w:shd w:val="clear" w:color="auto" w:fill="E6E6E6"/>
    </w:rPr>
  </w:style>
  <w:style w:type="paragraph" w:customStyle="1" w:styleId="Standaard1">
    <w:name w:val="Standaard1"/>
    <w:rsid w:val="00C32EC2"/>
    <w:pPr>
      <w:suppressAutoHyphens/>
      <w:autoSpaceDN w:val="0"/>
      <w:spacing w:line="360" w:lineRule="auto"/>
      <w:textAlignment w:val="baseline"/>
    </w:pPr>
    <w:rPr>
      <w:rFonts w:eastAsia="Calibri" w:cs="Times New Roman"/>
      <w:color w:val="1D1B11"/>
      <w:sz w:val="22"/>
      <w:szCs w:val="22"/>
      <w:lang w:val="fr-BE"/>
    </w:rPr>
  </w:style>
  <w:style w:type="character" w:customStyle="1" w:styleId="Standaardalinea-lettertype1">
    <w:name w:val="Standaardalinea-lettertype1"/>
    <w:rsid w:val="00C32EC2"/>
  </w:style>
  <w:style w:type="paragraph" w:styleId="Normaalweb">
    <w:name w:val="Normal (Web)"/>
    <w:basedOn w:val="Standaard"/>
    <w:uiPriority w:val="99"/>
    <w:semiHidden/>
    <w:unhideWhenUsed/>
    <w:rsid w:val="006B1E8C"/>
    <w:rPr>
      <w:rFonts w:ascii="Times New Roman" w:hAnsi="Times New Roman" w:cs="Times New Roman"/>
      <w:sz w:val="24"/>
      <w:szCs w:val="24"/>
    </w:rPr>
  </w:style>
  <w:style w:type="character" w:styleId="Vermelding">
    <w:name w:val="Mention"/>
    <w:basedOn w:val="Standaardalinea-lettertype"/>
    <w:uiPriority w:val="99"/>
    <w:unhideWhenUsed/>
    <w:rsid w:val="00FD51F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03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LandcommissieVLBRA@vlm.be" TargetMode="External"/><Relationship Id="rId18" Type="http://schemas.openxmlformats.org/officeDocument/2006/relationships/hyperlink" Target="https://myebox.be/nl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loketlandinrichting.vlaanderen.be" TargetMode="External"/><Relationship Id="rId7" Type="http://schemas.openxmlformats.org/officeDocument/2006/relationships/settings" Target="settings.xml"/><Relationship Id="rId12" Type="http://schemas.openxmlformats.org/officeDocument/2006/relationships/hyperlink" Target="mailto:LandcommissieOVL@vlm.be" TargetMode="External"/><Relationship Id="rId17" Type="http://schemas.openxmlformats.org/officeDocument/2006/relationships/hyperlink" Target="https://loketlandinrichting.vlaanderen.be/aanvragen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loketlandinrichting.vlaanderen.be" TargetMode="External"/><Relationship Id="rId20" Type="http://schemas.openxmlformats.org/officeDocument/2006/relationships/hyperlink" Target="https://loketlandinrichting.vlaanderen.be/aanvragen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LandcommissieWVL@vlm.be" TargetMode="External"/><Relationship Id="rId24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hyperlink" Target="mailto:LandcommissieLIM@vlm.be" TargetMode="External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loketlandinrichting.vlaanderen.be/aanvragen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LandcommissieANT@vlm.be" TargetMode="External"/><Relationship Id="rId22" Type="http://schemas.openxmlformats.org/officeDocument/2006/relationships/hyperlink" Target="https://eur03.safelinks.protection.outlook.com/?url=https%3A%2F%2Fwww.vlaanderen.be%2Fvlaamse-toezichtcommissie%2Frechten-van-betrokkenen%2Fklachtenprocedure-vtc&amp;data=05%7C02%7CRebekka.Veeckman%40vlm.be%7C642eaa6ec1a044f49fa208dcdbd0ddaf%7C4145cbfcb2884b48861e26b6d4ea7735%7C0%7C0%7C638626937346442911%7CUnknown%7CTWFpbGZsb3d8eyJWIjoiMC4wLjAwMDAiLCJQIjoiV2luMzIiLCJBTiI6Ik1haWwiLCJXVCI6Mn0%3D%7C0%7C%7C%7C&amp;sdata=QXGV2kFaqYFljYJvqx5Yrv9ZEWgx8%2Fqr8jwH8RJggpw%3D&amp;reserved=0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pillekr\AppData\Local\Microsoft\Windows\Temporary%20Internet%20Files\Content.Outlook\WBA55KF8\140825_Formulierensjabloon.dotx" TargetMode="External"/></Relationships>
</file>

<file path=word/theme/theme1.xml><?xml version="1.0" encoding="utf-8"?>
<a:theme xmlns:a="http://schemas.openxmlformats.org/drawingml/2006/main" name="VO_algemeen">
  <a:themeElements>
    <a:clrScheme name="Vlaamse overheid algemeen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O Calibri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98C3EA06960646931FECBF22C421CF" ma:contentTypeVersion="13" ma:contentTypeDescription="Een nieuw document maken." ma:contentTypeScope="" ma:versionID="74942b421c8b6ec9ffcc0b586045edc5">
  <xsd:schema xmlns:xsd="http://www.w3.org/2001/XMLSchema" xmlns:xs="http://www.w3.org/2001/XMLSchema" xmlns:p="http://schemas.microsoft.com/office/2006/metadata/properties" xmlns:ns1="http://schemas.microsoft.com/sharepoint/v3" xmlns:ns2="8352b163-ef7a-4c75-991d-0dfe92b21fb1" targetNamespace="http://schemas.microsoft.com/office/2006/metadata/properties" ma:root="true" ma:fieldsID="0cec374037bb6a7ab943da848d877c87" ns1:_="" ns2:_="">
    <xsd:import namespace="http://schemas.microsoft.com/sharepoint/v3"/>
    <xsd:import namespace="8352b163-ef7a-4c75-991d-0dfe92b21fb1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Begindatum van de planning" ma:description="" ma:internalName="PublishingStartDate">
      <xsd:simpleType>
        <xsd:restriction base="dms:Unknown"/>
      </xsd:simpleType>
    </xsd:element>
    <xsd:element name="PublishingExpirationDate" ma:index="5" nillable="true" ma:displayName="Einddatum van de planning" ma:description="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52b163-ef7a-4c75-991d-0dfe92b21fb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C912162-4A89-4B45-93EE-A8387DAA62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96D8F6-CC07-49DC-A014-47059D75175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F9A1ECA-EC3C-46EF-B2E9-B919D1FEF219}"/>
</file>

<file path=customXml/itemProps4.xml><?xml version="1.0" encoding="utf-8"?>
<ds:datastoreItem xmlns:ds="http://schemas.openxmlformats.org/officeDocument/2006/customXml" ds:itemID="{D34F5E13-8B2A-4F6E-95BD-913249A4E4B1}">
  <ds:schemaRefs>
    <ds:schemaRef ds:uri="http://schemas.microsoft.com/office/2006/metadata/properties"/>
    <ds:schemaRef ds:uri="http://schemas.microsoft.com/office/infopath/2007/PartnerControls"/>
    <ds:schemaRef ds:uri="22a20320-d1c6-4b16-9728-2ef0b4fa7c33"/>
    <ds:schemaRef ds:uri="949b438e-b25c-4392-8b8b-5e8f1756eeb6"/>
  </ds:schemaRefs>
</ds:datastoreItem>
</file>

<file path=docMetadata/LabelInfo.xml><?xml version="1.0" encoding="utf-8"?>
<clbl:labelList xmlns:clbl="http://schemas.microsoft.com/office/2020/mipLabelMetadata">
  <clbl:label id="{0c0338a6-9561-4ee8-b8d6-4e89cbd520a0}" enabled="0" method="" siteId="{0c0338a6-9561-4ee8-b8d6-4e89cbd520a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140825_Formulierensjabloon</Template>
  <TotalTime>1</TotalTime>
  <Pages>8</Pages>
  <Words>2930</Words>
  <Characters>17171</Characters>
  <Application>Microsoft Office Word</Application>
  <DocSecurity>0</DocSecurity>
  <Lines>953</Lines>
  <Paragraphs>591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Vlaamse Overheid</Company>
  <LinksUpToDate>false</LinksUpToDate>
  <CharactersWithSpaces>19510</CharactersWithSpaces>
  <SharedDoc>false</SharedDoc>
  <HLinks>
    <vt:vector size="72" baseType="variant">
      <vt:variant>
        <vt:i4>6815777</vt:i4>
      </vt:variant>
      <vt:variant>
        <vt:i4>537</vt:i4>
      </vt:variant>
      <vt:variant>
        <vt:i4>0</vt:i4>
      </vt:variant>
      <vt:variant>
        <vt:i4>5</vt:i4>
      </vt:variant>
      <vt:variant>
        <vt:lpwstr>https://eur03.safelinks.protection.outlook.com/?url=https%3A%2F%2Fwww.vlaanderen.be%2Fvlaamse-toezichtcommissie%2Frechten-van-betrokkenen%2Fklachtenprocedure-vtc&amp;data=05%7C02%7CRebekka.Veeckman%40vlm.be%7C642eaa6ec1a044f49fa208dcdbd0ddaf%7C4145cbfcb2884b48861e26b6d4ea7735%7C0%7C0%7C638626937346442911%7CUnknown%7CTWFpbGZsb3d8eyJWIjoiMC4wLjAwMDAiLCJQIjoiV2luMzIiLCJBTiI6Ik1haWwiLCJXVCI6Mn0%3D%7C0%7C%7C%7C&amp;sdata=QXGV2kFaqYFljYJvqx5Yrv9ZEWgx8%2Fqr8jwH8RJggpw%3D&amp;reserved=0</vt:lpwstr>
      </vt:variant>
      <vt:variant>
        <vt:lpwstr/>
      </vt:variant>
      <vt:variant>
        <vt:i4>7143525</vt:i4>
      </vt:variant>
      <vt:variant>
        <vt:i4>417</vt:i4>
      </vt:variant>
      <vt:variant>
        <vt:i4>0</vt:i4>
      </vt:variant>
      <vt:variant>
        <vt:i4>5</vt:i4>
      </vt:variant>
      <vt:variant>
        <vt:lpwstr>https://loketlandinrichting.vlaanderen.be/</vt:lpwstr>
      </vt:variant>
      <vt:variant>
        <vt:lpwstr/>
      </vt:variant>
      <vt:variant>
        <vt:i4>8257663</vt:i4>
      </vt:variant>
      <vt:variant>
        <vt:i4>411</vt:i4>
      </vt:variant>
      <vt:variant>
        <vt:i4>0</vt:i4>
      </vt:variant>
      <vt:variant>
        <vt:i4>5</vt:i4>
      </vt:variant>
      <vt:variant>
        <vt:lpwstr>https://loketlandinrichting.vlaanderen.be/aanvragen</vt:lpwstr>
      </vt:variant>
      <vt:variant>
        <vt:lpwstr/>
      </vt:variant>
      <vt:variant>
        <vt:i4>8257663</vt:i4>
      </vt:variant>
      <vt:variant>
        <vt:i4>408</vt:i4>
      </vt:variant>
      <vt:variant>
        <vt:i4>0</vt:i4>
      </vt:variant>
      <vt:variant>
        <vt:i4>5</vt:i4>
      </vt:variant>
      <vt:variant>
        <vt:lpwstr>https://loketlandinrichting.vlaanderen.be/aanvragen</vt:lpwstr>
      </vt:variant>
      <vt:variant>
        <vt:lpwstr/>
      </vt:variant>
      <vt:variant>
        <vt:i4>5439490</vt:i4>
      </vt:variant>
      <vt:variant>
        <vt:i4>405</vt:i4>
      </vt:variant>
      <vt:variant>
        <vt:i4>0</vt:i4>
      </vt:variant>
      <vt:variant>
        <vt:i4>5</vt:i4>
      </vt:variant>
      <vt:variant>
        <vt:lpwstr>https://myebox.be/nl</vt:lpwstr>
      </vt:variant>
      <vt:variant>
        <vt:lpwstr/>
      </vt:variant>
      <vt:variant>
        <vt:i4>8257663</vt:i4>
      </vt:variant>
      <vt:variant>
        <vt:i4>402</vt:i4>
      </vt:variant>
      <vt:variant>
        <vt:i4>0</vt:i4>
      </vt:variant>
      <vt:variant>
        <vt:i4>5</vt:i4>
      </vt:variant>
      <vt:variant>
        <vt:lpwstr>https://loketlandinrichting.vlaanderen.be/aanvragen</vt:lpwstr>
      </vt:variant>
      <vt:variant>
        <vt:lpwstr/>
      </vt:variant>
      <vt:variant>
        <vt:i4>7143525</vt:i4>
      </vt:variant>
      <vt:variant>
        <vt:i4>45</vt:i4>
      </vt:variant>
      <vt:variant>
        <vt:i4>0</vt:i4>
      </vt:variant>
      <vt:variant>
        <vt:i4>5</vt:i4>
      </vt:variant>
      <vt:variant>
        <vt:lpwstr>https://loketlandinrichting.vlaanderen.be/</vt:lpwstr>
      </vt:variant>
      <vt:variant>
        <vt:lpwstr/>
      </vt:variant>
      <vt:variant>
        <vt:i4>2031663</vt:i4>
      </vt:variant>
      <vt:variant>
        <vt:i4>12</vt:i4>
      </vt:variant>
      <vt:variant>
        <vt:i4>0</vt:i4>
      </vt:variant>
      <vt:variant>
        <vt:i4>5</vt:i4>
      </vt:variant>
      <vt:variant>
        <vt:lpwstr>mailto:LandcommissieLIM@vlm.be</vt:lpwstr>
      </vt:variant>
      <vt:variant>
        <vt:lpwstr/>
      </vt:variant>
      <vt:variant>
        <vt:i4>1572923</vt:i4>
      </vt:variant>
      <vt:variant>
        <vt:i4>9</vt:i4>
      </vt:variant>
      <vt:variant>
        <vt:i4>0</vt:i4>
      </vt:variant>
      <vt:variant>
        <vt:i4>5</vt:i4>
      </vt:variant>
      <vt:variant>
        <vt:lpwstr>mailto:LandcommissieANT@vlm.be</vt:lpwstr>
      </vt:variant>
      <vt:variant>
        <vt:lpwstr/>
      </vt:variant>
      <vt:variant>
        <vt:i4>6815835</vt:i4>
      </vt:variant>
      <vt:variant>
        <vt:i4>6</vt:i4>
      </vt:variant>
      <vt:variant>
        <vt:i4>0</vt:i4>
      </vt:variant>
      <vt:variant>
        <vt:i4>5</vt:i4>
      </vt:variant>
      <vt:variant>
        <vt:lpwstr>mailto:LandcommissieVLBRA@vlm.be</vt:lpwstr>
      </vt:variant>
      <vt:variant>
        <vt:lpwstr/>
      </vt:variant>
      <vt:variant>
        <vt:i4>45</vt:i4>
      </vt:variant>
      <vt:variant>
        <vt:i4>3</vt:i4>
      </vt:variant>
      <vt:variant>
        <vt:i4>0</vt:i4>
      </vt:variant>
      <vt:variant>
        <vt:i4>5</vt:i4>
      </vt:variant>
      <vt:variant>
        <vt:lpwstr>mailto:LandcommissieOVL@vlm.be</vt:lpwstr>
      </vt:variant>
      <vt:variant>
        <vt:lpwstr/>
      </vt:variant>
      <vt:variant>
        <vt:i4>53</vt:i4>
      </vt:variant>
      <vt:variant>
        <vt:i4>0</vt:i4>
      </vt:variant>
      <vt:variant>
        <vt:i4>0</vt:i4>
      </vt:variant>
      <vt:variant>
        <vt:i4>5</vt:i4>
      </vt:variant>
      <vt:variant>
        <vt:lpwstr>mailto:LandcommissieWVL@vlm.be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dienst Taaladvies</dc:creator>
  <cp:lastModifiedBy>Rebekka Veeckman</cp:lastModifiedBy>
  <cp:revision>3</cp:revision>
  <cp:lastPrinted>2014-09-16T06:26:00Z</cp:lastPrinted>
  <dcterms:created xsi:type="dcterms:W3CDTF">2026-09-15T13:36:00Z</dcterms:created>
  <dcterms:modified xsi:type="dcterms:W3CDTF">2026-09-15T13:37:00Z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62d89030-f123-4793-8d69-b40fa1c86ba0</vt:lpwstr>
  </property>
  <property fmtid="{D5CDD505-2E9C-101B-9397-08002B2CF9AE}" pid="3" name="TaxKeyword">
    <vt:lpwstr/>
  </property>
  <property fmtid="{D5CDD505-2E9C-101B-9397-08002B2CF9AE}" pid="4" name="MetadataThema">
    <vt:lpwstr>215;#Communicatie|2c50b2b8-9338-4b0c-a17a-858e037c4ed7</vt:lpwstr>
  </property>
  <property fmtid="{D5CDD505-2E9C-101B-9397-08002B2CF9AE}" pid="5" name="MetadataProject">
    <vt:lpwstr/>
  </property>
  <property fmtid="{D5CDD505-2E9C-101B-9397-08002B2CF9AE}" pid="6" name="MSIP_Label_3e5c872b-b974-4c05-9407-33b268093015_Enabled">
    <vt:lpwstr>true</vt:lpwstr>
  </property>
  <property fmtid="{D5CDD505-2E9C-101B-9397-08002B2CF9AE}" pid="7" name="MSIP_Label_3e5c872b-b974-4c05-9407-33b268093015_SetDate">
    <vt:lpwstr>2026-02-04T09:42:39Z</vt:lpwstr>
  </property>
  <property fmtid="{D5CDD505-2E9C-101B-9397-08002B2CF9AE}" pid="8" name="MSIP_Label_3e5c872b-b974-4c05-9407-33b268093015_Method">
    <vt:lpwstr>Standard</vt:lpwstr>
  </property>
  <property fmtid="{D5CDD505-2E9C-101B-9397-08002B2CF9AE}" pid="9" name="MSIP_Label_3e5c872b-b974-4c05-9407-33b268093015_Name">
    <vt:lpwstr>defa4170-0d19-0005-0004-bc88714345d2</vt:lpwstr>
  </property>
  <property fmtid="{D5CDD505-2E9C-101B-9397-08002B2CF9AE}" pid="10" name="MSIP_Label_3e5c872b-b974-4c05-9407-33b268093015_SiteId">
    <vt:lpwstr>4145cbfc-b288-4b48-861e-26b6d4ea7735</vt:lpwstr>
  </property>
  <property fmtid="{D5CDD505-2E9C-101B-9397-08002B2CF9AE}" pid="11" name="MSIP_Label_3e5c872b-b974-4c05-9407-33b268093015_ActionId">
    <vt:lpwstr>fdf386a6-9b20-4872-a948-12f2f67b6686</vt:lpwstr>
  </property>
  <property fmtid="{D5CDD505-2E9C-101B-9397-08002B2CF9AE}" pid="12" name="MSIP_Label_3e5c872b-b974-4c05-9407-33b268093015_ContentBits">
    <vt:lpwstr>0</vt:lpwstr>
  </property>
  <property fmtid="{D5CDD505-2E9C-101B-9397-08002B2CF9AE}" pid="13" name="MSIP_Label_3e5c872b-b974-4c05-9407-33b268093015_Tag">
    <vt:lpwstr>10, 3, 0, 1</vt:lpwstr>
  </property>
  <property fmtid="{D5CDD505-2E9C-101B-9397-08002B2CF9AE}" pid="14" name="ContentTypeId">
    <vt:lpwstr>0x0101006698C3EA06960646931FECBF22C421CF</vt:lpwstr>
  </property>
  <property fmtid="{D5CDD505-2E9C-101B-9397-08002B2CF9AE}" pid="15" name="MediaServiceImageTags">
    <vt:lpwstr/>
  </property>
</Properties>
</file>