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5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7"/>
        <w:gridCol w:w="9"/>
        <w:gridCol w:w="2967"/>
        <w:gridCol w:w="2671"/>
        <w:gridCol w:w="2007"/>
        <w:gridCol w:w="565"/>
        <w:gridCol w:w="4059"/>
        <w:gridCol w:w="2747"/>
      </w:tblGrid>
      <w:tr w:rsidR="00C44940" w:rsidRPr="00E84E83" w14:paraId="6B833AD1" w14:textId="77777777" w:rsidTr="003079B8">
        <w:trPr>
          <w:trHeight w:val="340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1EDAE" w14:textId="77777777" w:rsidR="00C44940" w:rsidRPr="00E84E83" w:rsidRDefault="00C44940" w:rsidP="004D213B">
            <w:pPr>
              <w:pStyle w:val="leeg"/>
            </w:pPr>
          </w:p>
        </w:tc>
        <w:tc>
          <w:tcPr>
            <w:tcW w:w="15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7DC18" w14:textId="77777777" w:rsidR="00C44940" w:rsidRPr="00E84E83" w:rsidRDefault="00C44940" w:rsidP="00A64BCA">
            <w:pPr>
              <w:pStyle w:val="rechts"/>
              <w:ind w:left="29"/>
              <w:jc w:val="left"/>
              <w:rPr>
                <w:b/>
                <w:sz w:val="12"/>
                <w:szCs w:val="12"/>
              </w:rPr>
            </w:pPr>
            <w:r w:rsidRPr="00E84E83">
              <w:rPr>
                <w:b/>
                <w:color w:val="auto"/>
                <w:sz w:val="36"/>
                <w:szCs w:val="36"/>
              </w:rPr>
              <w:t xml:space="preserve">Register </w:t>
            </w:r>
            <w:r w:rsidRPr="00A64BCA">
              <w:rPr>
                <w:b/>
                <w:color w:val="auto"/>
                <w:sz w:val="36"/>
                <w:szCs w:val="36"/>
              </w:rPr>
              <w:t xml:space="preserve">voor de uitbater van een bewerkingseenheid of een verwerkingseenheid </w:t>
            </w:r>
            <w:r w:rsidR="005F6315">
              <w:rPr>
                <w:b/>
                <w:color w:val="auto"/>
                <w:sz w:val="36"/>
                <w:szCs w:val="36"/>
              </w:rPr>
              <w:t>2026</w:t>
            </w:r>
          </w:p>
        </w:tc>
      </w:tr>
      <w:tr w:rsidR="00C44940" w:rsidRPr="00E84E83" w14:paraId="104C3B8C" w14:textId="77777777" w:rsidTr="003079B8">
        <w:trPr>
          <w:trHeight w:hRule="exact" w:val="397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44350" w14:textId="77777777" w:rsidR="00C44940" w:rsidRPr="00E84E83" w:rsidRDefault="00C44940" w:rsidP="00EB7413">
            <w:pPr>
              <w:pStyle w:val="leeg"/>
            </w:pPr>
          </w:p>
        </w:tc>
        <w:tc>
          <w:tcPr>
            <w:tcW w:w="15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71062" w14:textId="77777777" w:rsidR="00C44940" w:rsidRPr="00E84E83" w:rsidRDefault="00C44940" w:rsidP="00EB7413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/>
              </w:rPr>
            </w:pPr>
            <w:r w:rsidRPr="00E84E83">
              <w:t>///////////////////////////////////////////////////////////////////////////////////////////////////////////////////////////////////////////////////////////////////////////////////////////////////////////////////////////////////////</w:t>
            </w:r>
            <w:r>
              <w:t>///////</w:t>
            </w:r>
            <w:r w:rsidR="00AF1B0C">
              <w:t>//</w:t>
            </w:r>
          </w:p>
        </w:tc>
      </w:tr>
      <w:tr w:rsidR="00C44940" w:rsidRPr="00E84E83" w14:paraId="50961EB9" w14:textId="77777777" w:rsidTr="003079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36" w:type="dxa"/>
            <w:gridSpan w:val="2"/>
            <w:shd w:val="clear" w:color="auto" w:fill="auto"/>
          </w:tcPr>
          <w:p w14:paraId="57952953" w14:textId="77777777" w:rsidR="00C44940" w:rsidRPr="00E84E83" w:rsidRDefault="00C44940" w:rsidP="00EB7413">
            <w:pPr>
              <w:pStyle w:val="leeg"/>
            </w:pPr>
          </w:p>
        </w:tc>
        <w:tc>
          <w:tcPr>
            <w:tcW w:w="15016" w:type="dxa"/>
            <w:gridSpan w:val="6"/>
            <w:shd w:val="clear" w:color="auto" w:fill="auto"/>
          </w:tcPr>
          <w:p w14:paraId="105F293A" w14:textId="77777777" w:rsidR="00FF32F2" w:rsidRDefault="00C44940" w:rsidP="00FF32F2">
            <w:pPr>
              <w:ind w:left="28"/>
              <w:rPr>
                <w:b/>
              </w:rPr>
            </w:pPr>
            <w:r w:rsidRPr="000023EE">
              <w:rPr>
                <w:b/>
              </w:rPr>
              <w:t xml:space="preserve">VLM </w:t>
            </w:r>
            <w:r w:rsidR="00FF32F2">
              <w:rPr>
                <w:b/>
              </w:rPr>
              <w:t>Regio West</w:t>
            </w:r>
            <w:r w:rsidR="00FF32F2" w:rsidRPr="00FF32F2">
              <w:t xml:space="preserve"> (West-Vlaanderen en Oost-Vlaanderen): </w:t>
            </w:r>
            <w:hyperlink r:id="rId11" w:history="1">
              <w:r w:rsidR="00FF32F2" w:rsidRPr="00FF32F2">
                <w:rPr>
                  <w:rStyle w:val="Hyperlink"/>
                </w:rPr>
                <w:t>mestverwerking.west@vlm.be</w:t>
              </w:r>
            </w:hyperlink>
            <w:r w:rsidR="00FF32F2" w:rsidRPr="00FF32F2">
              <w:t xml:space="preserve">, </w:t>
            </w:r>
            <w:r w:rsidR="00BF3B6A" w:rsidRPr="00BF3B6A">
              <w:rPr>
                <w:b/>
                <w:bCs/>
              </w:rPr>
              <w:t>T</w:t>
            </w:r>
            <w:r w:rsidR="00BF3B6A">
              <w:t xml:space="preserve"> </w:t>
            </w:r>
            <w:r w:rsidR="00BF3B6A" w:rsidRPr="00BF3B6A">
              <w:t xml:space="preserve">02 543 76 29: kies </w:t>
            </w:r>
            <w:r w:rsidR="005F6315">
              <w:t>5</w:t>
            </w:r>
            <w:r w:rsidR="005F6315" w:rsidRPr="00BF3B6A">
              <w:t xml:space="preserve"> </w:t>
            </w:r>
            <w:r w:rsidR="00BF3B6A" w:rsidRPr="00BF3B6A">
              <w:t>in het menu</w:t>
            </w:r>
            <w:r w:rsidR="00FF32F2">
              <w:rPr>
                <w:b/>
              </w:rPr>
              <w:br/>
              <w:t xml:space="preserve">VLM Regio Oost </w:t>
            </w:r>
            <w:r w:rsidR="00FF32F2" w:rsidRPr="00FF32F2">
              <w:t xml:space="preserve">(Antwerpen, Herentals en Hasselt): </w:t>
            </w:r>
            <w:hyperlink r:id="rId12" w:history="1">
              <w:r w:rsidR="00FF32F2" w:rsidRPr="00FF32F2">
                <w:rPr>
                  <w:rStyle w:val="Hyperlink"/>
                </w:rPr>
                <w:t>mestverwerking.oost@vlm.be</w:t>
              </w:r>
            </w:hyperlink>
            <w:r w:rsidR="00FF32F2" w:rsidRPr="00FF32F2">
              <w:t xml:space="preserve">, </w:t>
            </w:r>
            <w:r w:rsidR="00BF3B6A" w:rsidRPr="00BF3B6A">
              <w:rPr>
                <w:b/>
                <w:bCs/>
              </w:rPr>
              <w:t>T</w:t>
            </w:r>
            <w:r w:rsidR="00BF3B6A" w:rsidRPr="00BF3B6A">
              <w:t xml:space="preserve"> 02 543 76 30: kies </w:t>
            </w:r>
            <w:r w:rsidR="005F6315">
              <w:t>5</w:t>
            </w:r>
            <w:r w:rsidR="005F6315" w:rsidRPr="00BF3B6A">
              <w:t xml:space="preserve"> </w:t>
            </w:r>
            <w:r w:rsidR="00BF3B6A" w:rsidRPr="00BF3B6A">
              <w:t>in het menu​</w:t>
            </w:r>
          </w:p>
          <w:p w14:paraId="2DBD41E8" w14:textId="77777777" w:rsidR="00C44940" w:rsidRPr="00E84E83" w:rsidRDefault="00C44940" w:rsidP="00FF32F2">
            <w:pPr>
              <w:ind w:left="28"/>
            </w:pPr>
            <w:r>
              <w:t>Op werkdagen is de Mestbank</w:t>
            </w:r>
            <w:r w:rsidR="00F52B5E">
              <w:t xml:space="preserve"> telefonisch bereikbaar van </w:t>
            </w:r>
            <w:r w:rsidR="00F52B5E" w:rsidRPr="00F52B5E">
              <w:t>9 uur tot 12 uur en van 13 uur tot 16.30 uur.</w:t>
            </w:r>
            <w:r>
              <w:t xml:space="preserve"> </w:t>
            </w:r>
            <w:r w:rsidRPr="00A64BCA">
              <w:rPr>
                <w:b/>
              </w:rPr>
              <w:t>Bezoekuren</w:t>
            </w:r>
            <w:r>
              <w:t xml:space="preserve"> volgens afspraak</w:t>
            </w:r>
          </w:p>
        </w:tc>
      </w:tr>
      <w:tr w:rsidR="00C44940" w:rsidRPr="00E84E83" w14:paraId="70E70E9E" w14:textId="77777777" w:rsidTr="003079B8">
        <w:trPr>
          <w:trHeight w:val="340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576F3" w14:textId="77777777" w:rsidR="00C44940" w:rsidRPr="00A64BCA" w:rsidRDefault="00C44940" w:rsidP="00EB7413">
            <w:pPr>
              <w:pStyle w:val="leeg"/>
            </w:pPr>
          </w:p>
        </w:tc>
        <w:tc>
          <w:tcPr>
            <w:tcW w:w="15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116A6" w14:textId="77777777" w:rsidR="00C44940" w:rsidRPr="0016236F" w:rsidRDefault="00C44940" w:rsidP="00A361BE">
            <w:pPr>
              <w:pStyle w:val="Aanwijzing"/>
              <w:spacing w:before="40"/>
              <w:rPr>
                <w:b/>
              </w:rPr>
            </w:pPr>
            <w:r w:rsidRPr="0016236F">
              <w:rPr>
                <w:b/>
              </w:rPr>
              <w:t>Wie moet dit register bijhouden?</w:t>
            </w:r>
          </w:p>
          <w:p w14:paraId="13DEDE5C" w14:textId="77777777" w:rsidR="00C44940" w:rsidRPr="0016236F" w:rsidRDefault="00C44940" w:rsidP="00A361BE">
            <w:pPr>
              <w:pStyle w:val="Aanwijzing"/>
            </w:pPr>
            <w:r w:rsidRPr="0016236F">
              <w:t>Elke uitbater van een bewerkings- of verwerkingseenheid met een bewerkings- of verwerkingscapaciteit voor dierlijke mest of andere meststoffen van meer dan 300 kg P</w:t>
            </w:r>
            <w:r w:rsidRPr="00555CEC">
              <w:rPr>
                <w:bCs w:val="0"/>
                <w:sz w:val="18"/>
                <w:szCs w:val="18"/>
                <w:vertAlign w:val="subscript"/>
              </w:rPr>
              <w:t>2</w:t>
            </w:r>
            <w:r w:rsidRPr="0016236F">
              <w:t>O</w:t>
            </w:r>
            <w:r w:rsidRPr="00555CEC">
              <w:rPr>
                <w:bCs w:val="0"/>
                <w:sz w:val="18"/>
                <w:szCs w:val="18"/>
                <w:vertAlign w:val="subscript"/>
              </w:rPr>
              <w:t>5</w:t>
            </w:r>
            <w:r w:rsidRPr="0016236F">
              <w:t xml:space="preserve"> per jaar moet een register bijhouden met de gegevens van de aangevoerde en afgevoerde dierlijke mest en andere meststoffen.</w:t>
            </w:r>
          </w:p>
          <w:p w14:paraId="6805333B" w14:textId="77777777" w:rsidR="00C44940" w:rsidRPr="0016236F" w:rsidRDefault="00C44940" w:rsidP="00A361BE">
            <w:pPr>
              <w:pStyle w:val="Aanwijzing"/>
              <w:spacing w:before="40"/>
              <w:rPr>
                <w:b/>
              </w:rPr>
            </w:pPr>
            <w:r w:rsidRPr="0016236F">
              <w:rPr>
                <w:b/>
              </w:rPr>
              <w:t>Wanneer vult u het register in</w:t>
            </w:r>
            <w:r>
              <w:rPr>
                <w:b/>
              </w:rPr>
              <w:t xml:space="preserve"> en hoe moet u het bewaren</w:t>
            </w:r>
            <w:r w:rsidRPr="0016236F">
              <w:rPr>
                <w:b/>
              </w:rPr>
              <w:t>?</w:t>
            </w:r>
          </w:p>
          <w:p w14:paraId="2A8B4709" w14:textId="77777777" w:rsidR="00C44940" w:rsidRPr="0016236F" w:rsidRDefault="00C44940" w:rsidP="00A361BE">
            <w:pPr>
              <w:pStyle w:val="Aanwijzing"/>
            </w:pPr>
            <w:r w:rsidRPr="0016236F">
              <w:t>U moet de gevraagde aan- en afvoergegevens uiterlijk op de dag na ontvangst of na vertrek van de meststoffen registreren.</w:t>
            </w:r>
          </w:p>
          <w:p w14:paraId="3C30EDA0" w14:textId="77777777" w:rsidR="00C44940" w:rsidRPr="0016236F" w:rsidRDefault="00C44940" w:rsidP="00A361BE">
            <w:pPr>
              <w:pStyle w:val="Aanwijzing"/>
            </w:pPr>
            <w:r w:rsidRPr="0016236F">
              <w:t xml:space="preserve">De registers moet u minstens </w:t>
            </w:r>
            <w:r>
              <w:t>vijf</w:t>
            </w:r>
            <w:r w:rsidRPr="0016236F">
              <w:t xml:space="preserve"> jaar op de uitbating bewaren. De Mestbank kan steeds een register opvragen. Het register moet op de uitbating onmiddellijk raadpleegbaar zijn.</w:t>
            </w:r>
          </w:p>
          <w:p w14:paraId="3C18E64C" w14:textId="77777777" w:rsidR="00C44940" w:rsidRPr="0016236F" w:rsidRDefault="00C44940" w:rsidP="00A361BE">
            <w:pPr>
              <w:pStyle w:val="Aanwijzing"/>
              <w:spacing w:before="40"/>
              <w:rPr>
                <w:b/>
              </w:rPr>
            </w:pPr>
            <w:r w:rsidRPr="0016236F">
              <w:rPr>
                <w:b/>
              </w:rPr>
              <w:t>Waar vindt u meer informatie over registers?</w:t>
            </w:r>
          </w:p>
          <w:p w14:paraId="2247BCEA" w14:textId="77777777" w:rsidR="00C44940" w:rsidRPr="0016236F" w:rsidRDefault="00C44940" w:rsidP="00A361BE">
            <w:pPr>
              <w:pStyle w:val="Aanwijzing"/>
            </w:pPr>
            <w:r w:rsidRPr="0016236F">
              <w:t xml:space="preserve">Op </w:t>
            </w:r>
            <w:hyperlink r:id="rId13" w:history="1">
              <w:r w:rsidRPr="00A361BE">
                <w:rPr>
                  <w:rStyle w:val="Hyperlink"/>
                </w:rPr>
                <w:t>www.vlm.be</w:t>
              </w:r>
            </w:hyperlink>
            <w:r w:rsidRPr="0016236F">
              <w:t xml:space="preserve"> vindt u meer informatie</w:t>
            </w:r>
            <w:r>
              <w:t>:</w:t>
            </w:r>
            <w:r w:rsidRPr="0016236F">
              <w:t xml:space="preserve"> klik </w:t>
            </w:r>
            <w:r>
              <w:t>achtereenvolgens op</w:t>
            </w:r>
            <w:r w:rsidRPr="0016236F">
              <w:t xml:space="preserve"> Doelgroepen &gt; Mestverwerkers &gt; Registers.</w:t>
            </w:r>
          </w:p>
          <w:p w14:paraId="3527258A" w14:textId="77777777" w:rsidR="00C44940" w:rsidRPr="0016236F" w:rsidRDefault="00C44940" w:rsidP="00A361BE">
            <w:pPr>
              <w:pStyle w:val="Aanwijzing"/>
              <w:spacing w:before="40"/>
              <w:rPr>
                <w:b/>
              </w:rPr>
            </w:pPr>
            <w:r>
              <w:rPr>
                <w:b/>
              </w:rPr>
              <w:t>Hoe moet u de</w:t>
            </w:r>
            <w:r w:rsidRPr="0016236F">
              <w:rPr>
                <w:b/>
              </w:rPr>
              <w:t xml:space="preserve"> </w:t>
            </w:r>
            <w:r>
              <w:rPr>
                <w:b/>
              </w:rPr>
              <w:t>tabel invullen?</w:t>
            </w:r>
          </w:p>
          <w:p w14:paraId="39D7F261" w14:textId="77777777" w:rsidR="00C44940" w:rsidRPr="0016236F" w:rsidRDefault="00C44940" w:rsidP="00A361BE">
            <w:pPr>
              <w:pStyle w:val="Aanwijzing"/>
              <w:ind w:left="255" w:hanging="255"/>
            </w:pPr>
            <w:r w:rsidRPr="0016236F">
              <w:t>-</w:t>
            </w:r>
            <w:r w:rsidRPr="0016236F">
              <w:tab/>
            </w:r>
            <w:r>
              <w:t>Bij ‘</w:t>
            </w:r>
            <w:r w:rsidRPr="0016236F">
              <w:t>code</w:t>
            </w:r>
            <w:r>
              <w:t>’</w:t>
            </w:r>
            <w:r w:rsidRPr="0016236F">
              <w:t xml:space="preserve">, </w:t>
            </w:r>
            <w:r>
              <w:t>‘</w:t>
            </w:r>
            <w:r w:rsidRPr="0016236F">
              <w:t xml:space="preserve">soort </w:t>
            </w:r>
            <w:r>
              <w:t>‘</w:t>
            </w:r>
            <w:r w:rsidRPr="0016236F">
              <w:t xml:space="preserve">en </w:t>
            </w:r>
            <w:r>
              <w:t>‘</w:t>
            </w:r>
            <w:r w:rsidRPr="0016236F">
              <w:t>vorm</w:t>
            </w:r>
            <w:r>
              <w:t>’</w:t>
            </w:r>
            <w:r w:rsidRPr="0016236F">
              <w:t xml:space="preserve"> van meststoffen en afgewerkte producten vul</w:t>
            </w:r>
            <w:r>
              <w:t>t u</w:t>
            </w:r>
            <w:r w:rsidRPr="0016236F">
              <w:t xml:space="preserve"> de code, soort en vorm in, zoals vermeld op uw mesttransportdocumenten.</w:t>
            </w:r>
          </w:p>
          <w:p w14:paraId="2C7A4583" w14:textId="77777777" w:rsidR="00C44940" w:rsidRDefault="00C44940" w:rsidP="00A361BE">
            <w:pPr>
              <w:pStyle w:val="Aanwijzing"/>
              <w:ind w:left="255" w:hanging="255"/>
            </w:pPr>
            <w:r w:rsidRPr="0016236F">
              <w:t>-</w:t>
            </w:r>
            <w:r w:rsidRPr="0016236F">
              <w:tab/>
            </w:r>
            <w:r>
              <w:t>Bij ‘</w:t>
            </w:r>
            <w:r w:rsidRPr="0016236F">
              <w:t>afkomst</w:t>
            </w:r>
            <w:r>
              <w:t>’</w:t>
            </w:r>
            <w:r w:rsidRPr="0016236F">
              <w:t xml:space="preserve"> en </w:t>
            </w:r>
            <w:r>
              <w:t>‘</w:t>
            </w:r>
            <w:r w:rsidRPr="0016236F">
              <w:t>bestemming</w:t>
            </w:r>
            <w:r>
              <w:t>’</w:t>
            </w:r>
            <w:r w:rsidRPr="0016236F">
              <w:t xml:space="preserve"> vul</w:t>
            </w:r>
            <w:r>
              <w:t>t u</w:t>
            </w:r>
            <w:r w:rsidRPr="0016236F">
              <w:t xml:space="preserve"> de regio en sector in waar de meststof vandaan komt of waar ze naartoe gaat.</w:t>
            </w:r>
          </w:p>
          <w:p w14:paraId="69C976FF" w14:textId="77777777" w:rsidR="00C44940" w:rsidRPr="0016236F" w:rsidRDefault="00C44940" w:rsidP="00A361BE">
            <w:pPr>
              <w:pStyle w:val="Aanwijzing"/>
              <w:rPr>
                <w:i w:val="0"/>
              </w:rPr>
            </w:pPr>
            <w:r w:rsidRPr="0016236F">
              <w:t>U vindt de codes hieronder.</w:t>
            </w:r>
            <w:r w:rsidRPr="0016236F" w:rsidDel="000D008D">
              <w:t xml:space="preserve"> </w:t>
            </w:r>
          </w:p>
        </w:tc>
      </w:tr>
      <w:tr w:rsidR="00C44940" w:rsidRPr="003D114E" w14:paraId="143B4FD6" w14:textId="77777777" w:rsidTr="003079B8">
        <w:trPr>
          <w:trHeight w:hRule="exact" w:val="57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8B882" w14:textId="77777777" w:rsidR="00C44940" w:rsidRPr="003D114E" w:rsidRDefault="00C44940" w:rsidP="00757B32">
            <w:pPr>
              <w:pStyle w:val="leeg"/>
            </w:pPr>
          </w:p>
        </w:tc>
      </w:tr>
      <w:tr w:rsidR="00C44940" w:rsidRPr="00A64BCA" w14:paraId="0EB14B47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727AEA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CE2495C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regio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50252CE8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code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89BFE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  <w:shd w:val="clear" w:color="auto" w:fill="D9D9D9"/>
          </w:tcPr>
          <w:p w14:paraId="3FC545B3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sector</w:t>
            </w:r>
          </w:p>
        </w:tc>
        <w:tc>
          <w:tcPr>
            <w:tcW w:w="2747" w:type="dxa"/>
            <w:shd w:val="clear" w:color="auto" w:fill="D9D9D9"/>
          </w:tcPr>
          <w:p w14:paraId="0E0FC97C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code</w:t>
            </w:r>
          </w:p>
        </w:tc>
      </w:tr>
      <w:tr w:rsidR="00C44940" w:rsidRPr="00A64BCA" w14:paraId="20D80999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A1A33B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4DFFF05D" w14:textId="77777777" w:rsidR="00C44940" w:rsidRPr="00A64BCA" w:rsidRDefault="00C44940" w:rsidP="0016236F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Vlaams Gewest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6EB50922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VG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C4607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67874AF0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landbouwer</w:t>
            </w:r>
          </w:p>
        </w:tc>
        <w:tc>
          <w:tcPr>
            <w:tcW w:w="2747" w:type="dxa"/>
          </w:tcPr>
          <w:p w14:paraId="4C52D591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LAND</w:t>
            </w:r>
          </w:p>
        </w:tc>
      </w:tr>
      <w:tr w:rsidR="00C44940" w:rsidRPr="00A64BCA" w14:paraId="2AD414A1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F4F7F8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42D9A036" w14:textId="77777777" w:rsidR="00C44940" w:rsidRPr="00A64BCA" w:rsidRDefault="00C44940" w:rsidP="0016236F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Waals Gewest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31E41D85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WAL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D525B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C5D3B23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 xml:space="preserve">bewerker of verwerker </w:t>
            </w:r>
          </w:p>
        </w:tc>
        <w:tc>
          <w:tcPr>
            <w:tcW w:w="2747" w:type="dxa"/>
          </w:tcPr>
          <w:p w14:paraId="6FB26B87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WERK</w:t>
            </w:r>
          </w:p>
        </w:tc>
      </w:tr>
      <w:tr w:rsidR="00C44940" w:rsidRPr="00A64BCA" w14:paraId="0A581C58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281E43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0F1DA58B" w14:textId="77777777" w:rsidR="00C44940" w:rsidRPr="00A64BCA" w:rsidRDefault="00C44940" w:rsidP="0016236F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Brussels Gewest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F64779F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BRU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DFC75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66DAEB58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 xml:space="preserve">substraatbereider </w:t>
            </w:r>
          </w:p>
        </w:tc>
        <w:tc>
          <w:tcPr>
            <w:tcW w:w="2747" w:type="dxa"/>
          </w:tcPr>
          <w:p w14:paraId="77837CD0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SUB</w:t>
            </w:r>
          </w:p>
        </w:tc>
      </w:tr>
      <w:tr w:rsidR="00C44940" w:rsidRPr="00A64BCA" w14:paraId="5D0DC2C8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441B48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5CD785A7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Nederland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532F321B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NED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218DD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69A0B511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champignonteler</w:t>
            </w:r>
          </w:p>
        </w:tc>
        <w:tc>
          <w:tcPr>
            <w:tcW w:w="2747" w:type="dxa"/>
          </w:tcPr>
          <w:p w14:paraId="554F44C3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CHAMP</w:t>
            </w:r>
          </w:p>
        </w:tc>
      </w:tr>
      <w:tr w:rsidR="00C44940" w:rsidRPr="00A64BCA" w14:paraId="38D2E30C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F6599B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4CD87F2D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Frankrijk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2893C288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FRA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AA56F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2C97ED9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tuincentrum of tuinaannemer</w:t>
            </w:r>
          </w:p>
        </w:tc>
        <w:tc>
          <w:tcPr>
            <w:tcW w:w="2747" w:type="dxa"/>
          </w:tcPr>
          <w:p w14:paraId="57141768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TUIN</w:t>
            </w:r>
          </w:p>
        </w:tc>
      </w:tr>
      <w:tr w:rsidR="00C44940" w:rsidRPr="00A64BCA" w14:paraId="6C381261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5D1D47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14:paraId="4838DF12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Duitsland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48D28ACF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DUI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3F5CC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E9981B5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grondmenger of potgrondfabrikant</w:t>
            </w:r>
          </w:p>
        </w:tc>
        <w:tc>
          <w:tcPr>
            <w:tcW w:w="2747" w:type="dxa"/>
          </w:tcPr>
          <w:p w14:paraId="3211B421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GROND</w:t>
            </w:r>
          </w:p>
        </w:tc>
      </w:tr>
      <w:tr w:rsidR="00C44940" w:rsidRPr="00A64BCA" w14:paraId="7CA451EB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25FC83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2550F5F" w14:textId="77777777" w:rsidR="00C44940" w:rsidRPr="00A64BCA" w:rsidRDefault="00C44940" w:rsidP="0016236F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a</w:t>
            </w:r>
            <w:r w:rsidRPr="00A64BCA">
              <w:rPr>
                <w:rFonts w:cs="Arial"/>
                <w:i/>
              </w:rPr>
              <w:t xml:space="preserve">nder land: 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3B8AED" w14:textId="77777777" w:rsidR="00C44940" w:rsidRPr="00A64BCA" w:rsidRDefault="00C44940" w:rsidP="0016236F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[officiële naam van het land voluit vermelden]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D70A7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4E7863F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 xml:space="preserve">verzamelpunt </w:t>
            </w:r>
          </w:p>
        </w:tc>
        <w:tc>
          <w:tcPr>
            <w:tcW w:w="2747" w:type="dxa"/>
          </w:tcPr>
          <w:p w14:paraId="4115CE9E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VERZ</w:t>
            </w:r>
          </w:p>
        </w:tc>
      </w:tr>
      <w:tr w:rsidR="00C44940" w:rsidRPr="00A64BCA" w14:paraId="201F53D2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7B25C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2555A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1470B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F59AD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216FEBE2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 xml:space="preserve">particulier </w:t>
            </w:r>
          </w:p>
        </w:tc>
        <w:tc>
          <w:tcPr>
            <w:tcW w:w="2747" w:type="dxa"/>
          </w:tcPr>
          <w:p w14:paraId="5DB9131E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PART</w:t>
            </w:r>
          </w:p>
        </w:tc>
      </w:tr>
      <w:tr w:rsidR="00C44940" w:rsidRPr="00A64BCA" w14:paraId="5FB8798A" w14:textId="77777777" w:rsidTr="003079B8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64AC" w14:textId="77777777" w:rsidR="00C44940" w:rsidRPr="0016236F" w:rsidRDefault="00C44940" w:rsidP="00A361BE">
            <w:pPr>
              <w:pStyle w:val="leeg"/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5FBF7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018B5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0B9C2" w14:textId="77777777" w:rsidR="00C44940" w:rsidRPr="00A64BCA" w:rsidRDefault="00C44940" w:rsidP="00A361BE">
            <w:pPr>
              <w:pStyle w:val="leeg"/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5E337CC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 xml:space="preserve">andere </w:t>
            </w:r>
            <w:r>
              <w:rPr>
                <w:rFonts w:cs="Arial"/>
                <w:i/>
              </w:rPr>
              <w:t>sector</w:t>
            </w:r>
          </w:p>
        </w:tc>
        <w:tc>
          <w:tcPr>
            <w:tcW w:w="2747" w:type="dxa"/>
          </w:tcPr>
          <w:p w14:paraId="48E04B60" w14:textId="77777777" w:rsidR="00C44940" w:rsidRPr="00A64BCA" w:rsidRDefault="00C44940" w:rsidP="00757B32">
            <w:pPr>
              <w:autoSpaceDE w:val="0"/>
              <w:autoSpaceDN w:val="0"/>
              <w:adjustRightInd w:val="0"/>
              <w:rPr>
                <w:rFonts w:cs="Arial"/>
                <w:i/>
              </w:rPr>
            </w:pPr>
            <w:r w:rsidRPr="00A64BCA">
              <w:rPr>
                <w:rFonts w:cs="Arial"/>
                <w:i/>
              </w:rPr>
              <w:t>ANDER</w:t>
            </w:r>
          </w:p>
        </w:tc>
      </w:tr>
      <w:tr w:rsidR="00C44940" w:rsidRPr="00E84E83" w14:paraId="1392CBBB" w14:textId="77777777" w:rsidTr="003079B8">
        <w:trPr>
          <w:trHeight w:hRule="exact" w:val="170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B90E7" w14:textId="77777777" w:rsidR="00C44940" w:rsidRPr="00E84E83" w:rsidRDefault="00C44940" w:rsidP="003D70E7">
            <w:pPr>
              <w:pStyle w:val="leeg"/>
            </w:pPr>
          </w:p>
        </w:tc>
      </w:tr>
      <w:tr w:rsidR="00C44940" w:rsidRPr="00E84E83" w14:paraId="4FCD4D23" w14:textId="77777777" w:rsidTr="003079B8">
        <w:trPr>
          <w:trHeight w:hRule="exact" w:val="397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E884C" w14:textId="77777777" w:rsidR="00C44940" w:rsidRPr="00E84E83" w:rsidRDefault="00C44940" w:rsidP="003D70E7">
            <w:pPr>
              <w:pStyle w:val="leeg"/>
            </w:pPr>
          </w:p>
        </w:tc>
        <w:tc>
          <w:tcPr>
            <w:tcW w:w="15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39DF8A66" w14:textId="77777777" w:rsidR="00C44940" w:rsidRPr="00E84E83" w:rsidRDefault="00C44940" w:rsidP="00A64BCA">
            <w:pPr>
              <w:pStyle w:val="Kop1"/>
              <w:spacing w:before="0"/>
              <w:rPr>
                <w:rFonts w:cs="Calibri"/>
              </w:rPr>
            </w:pPr>
            <w:r w:rsidRPr="00E84E83">
              <w:rPr>
                <w:rFonts w:cs="Calibri"/>
              </w:rPr>
              <w:t xml:space="preserve">Gegevens van de </w:t>
            </w:r>
            <w:r>
              <w:rPr>
                <w:rFonts w:cs="Calibri"/>
              </w:rPr>
              <w:t>uitbater van een bewerkingseenheid of verwerkingseenheid</w:t>
            </w:r>
          </w:p>
        </w:tc>
      </w:tr>
      <w:tr w:rsidR="00C44940" w:rsidRPr="00E84E83" w14:paraId="4DB101DC" w14:textId="77777777" w:rsidTr="003079B8">
        <w:trPr>
          <w:trHeight w:hRule="exact" w:val="113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5141B" w14:textId="77777777" w:rsidR="00C44940" w:rsidRPr="00E84E83" w:rsidRDefault="00C44940" w:rsidP="003D70E7">
            <w:pPr>
              <w:pStyle w:val="leeg"/>
            </w:pPr>
          </w:p>
        </w:tc>
      </w:tr>
      <w:tr w:rsidR="00C44940" w:rsidRPr="00E84E83" w14:paraId="2DDA6049" w14:textId="77777777" w:rsidTr="003079B8">
        <w:trPr>
          <w:trHeight w:val="283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A13BA7" w14:textId="77777777" w:rsidR="00C44940" w:rsidRPr="00E84E83" w:rsidRDefault="00C44940" w:rsidP="003D70E7">
            <w:pPr>
              <w:pStyle w:val="leeg"/>
            </w:pP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2A45" w14:textId="77777777" w:rsidR="00C44940" w:rsidRPr="00E84E83" w:rsidRDefault="00C44940" w:rsidP="003D70E7">
            <w:r>
              <w:t>naam uitbater</w:t>
            </w:r>
          </w:p>
        </w:tc>
        <w:tc>
          <w:tcPr>
            <w:tcW w:w="9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602D" w14:textId="77777777" w:rsidR="00C44940" w:rsidRPr="00E84E83" w:rsidRDefault="00C44940" w:rsidP="003D70E7">
            <w:pPr>
              <w:pStyle w:val="invulveld"/>
              <w:framePr w:hSpace="0" w:wrap="auto" w:vAnchor="margin" w:xAlign="left" w:yAlign="inline"/>
              <w:suppressOverlap w:val="0"/>
            </w:pPr>
            <w:r w:rsidRPr="00E84E8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84E83">
              <w:instrText xml:space="preserve"> FORMTEXT </w:instrText>
            </w:r>
            <w:r w:rsidRPr="00E84E83">
              <w:fldChar w:fldCharType="separate"/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fldChar w:fldCharType="end"/>
            </w:r>
          </w:p>
        </w:tc>
      </w:tr>
      <w:tr w:rsidR="00C44940" w:rsidRPr="00E84E83" w14:paraId="519F5F2D" w14:textId="77777777" w:rsidTr="003079B8">
        <w:trPr>
          <w:trHeight w:val="283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ACA45E" w14:textId="77777777" w:rsidR="00C44940" w:rsidRPr="00E84E83" w:rsidRDefault="00C44940" w:rsidP="003D70E7">
            <w:pPr>
              <w:pStyle w:val="leeg"/>
            </w:pP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6770" w14:textId="77777777" w:rsidR="00C44940" w:rsidRPr="00E84E83" w:rsidRDefault="00C44940" w:rsidP="003D70E7">
            <w:r>
              <w:t>straat en nummer uitbating</w:t>
            </w:r>
          </w:p>
        </w:tc>
        <w:tc>
          <w:tcPr>
            <w:tcW w:w="9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23DC" w14:textId="77777777" w:rsidR="00C44940" w:rsidRPr="00E84E83" w:rsidRDefault="00C44940" w:rsidP="003D70E7">
            <w:pPr>
              <w:pStyle w:val="invulveld"/>
              <w:framePr w:hSpace="0" w:wrap="auto" w:vAnchor="margin" w:xAlign="left" w:yAlign="inline"/>
              <w:suppressOverlap w:val="0"/>
            </w:pPr>
            <w:r w:rsidRPr="00E84E8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84E83">
              <w:instrText xml:space="preserve"> FORMTEXT </w:instrText>
            </w:r>
            <w:r w:rsidRPr="00E84E83">
              <w:fldChar w:fldCharType="separate"/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fldChar w:fldCharType="end"/>
            </w:r>
          </w:p>
        </w:tc>
      </w:tr>
      <w:tr w:rsidR="00C44940" w:rsidRPr="00E84E83" w14:paraId="56C6812E" w14:textId="77777777" w:rsidTr="003079B8">
        <w:trPr>
          <w:trHeight w:val="283"/>
        </w:trPr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131A49" w14:textId="77777777" w:rsidR="00C44940" w:rsidRPr="00E84E83" w:rsidRDefault="00C44940" w:rsidP="003D70E7">
            <w:pPr>
              <w:pStyle w:val="leeg"/>
            </w:pP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53A8" w14:textId="77777777" w:rsidR="00C44940" w:rsidRPr="00E84E83" w:rsidRDefault="00C44940" w:rsidP="003D70E7">
            <w:r>
              <w:t>postnummer en gemeente uitbating</w:t>
            </w:r>
          </w:p>
        </w:tc>
        <w:tc>
          <w:tcPr>
            <w:tcW w:w="9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5EE0" w14:textId="77777777" w:rsidR="00C44940" w:rsidRPr="00E84E83" w:rsidRDefault="00C44940" w:rsidP="003D70E7">
            <w:pPr>
              <w:pStyle w:val="invulveld"/>
              <w:framePr w:hSpace="0" w:wrap="auto" w:vAnchor="margin" w:xAlign="left" w:yAlign="inline"/>
              <w:suppressOverlap w:val="0"/>
            </w:pPr>
            <w:r w:rsidRPr="00E84E8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84E83">
              <w:instrText xml:space="preserve"> FORMTEXT </w:instrText>
            </w:r>
            <w:r w:rsidRPr="00E84E83">
              <w:fldChar w:fldCharType="separate"/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rPr>
                <w:noProof/>
              </w:rPr>
              <w:t> </w:t>
            </w:r>
            <w:r w:rsidRPr="00E84E83">
              <w:fldChar w:fldCharType="end"/>
            </w:r>
          </w:p>
        </w:tc>
      </w:tr>
      <w:tr w:rsidR="002C15A0" w:rsidRPr="00E84E83" w14:paraId="4D1EA774" w14:textId="77777777" w:rsidTr="003079B8">
        <w:trPr>
          <w:trHeight w:hRule="exact" w:val="170"/>
        </w:trPr>
        <w:tc>
          <w:tcPr>
            <w:tcW w:w="154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569855" w14:textId="77777777" w:rsidR="002C15A0" w:rsidRPr="00E84E83" w:rsidRDefault="002C15A0" w:rsidP="00EB7413">
            <w:pPr>
              <w:pStyle w:val="leeg"/>
            </w:pPr>
            <w:r>
              <w:br w:type="page"/>
            </w:r>
          </w:p>
        </w:tc>
      </w:tr>
    </w:tbl>
    <w:p w14:paraId="2C0AFE49" w14:textId="77777777" w:rsidR="00FF32F2" w:rsidRDefault="00FF32F2">
      <w:r>
        <w:br w:type="page"/>
      </w:r>
    </w:p>
    <w:tbl>
      <w:tblPr>
        <w:tblW w:w="495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1164"/>
        <w:gridCol w:w="1698"/>
        <w:gridCol w:w="803"/>
        <w:gridCol w:w="802"/>
        <w:gridCol w:w="803"/>
        <w:gridCol w:w="996"/>
        <w:gridCol w:w="1275"/>
        <w:gridCol w:w="851"/>
        <w:gridCol w:w="850"/>
        <w:gridCol w:w="851"/>
        <w:gridCol w:w="2693"/>
        <w:gridCol w:w="2269"/>
      </w:tblGrid>
      <w:tr w:rsidR="006A5F33" w:rsidRPr="00E84E83" w14:paraId="5D6E4590" w14:textId="77777777" w:rsidTr="003079B8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7F7F7F" w:fill="auto"/>
          </w:tcPr>
          <w:p w14:paraId="3CC9F4A3" w14:textId="77777777" w:rsidR="006A5F33" w:rsidRPr="00E84E83" w:rsidRDefault="006A5F33" w:rsidP="00A361BE">
            <w:pPr>
              <w:pStyle w:val="leeg"/>
            </w:pPr>
          </w:p>
        </w:tc>
        <w:tc>
          <w:tcPr>
            <w:tcW w:w="150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2ABADAF2" w14:textId="77777777" w:rsidR="006A5F33" w:rsidRPr="00E84E83" w:rsidRDefault="006A5F33" w:rsidP="00D37C49">
            <w:pPr>
              <w:pStyle w:val="Kop1"/>
              <w:spacing w:before="0"/>
              <w:rPr>
                <w:rFonts w:cs="Calibri"/>
              </w:rPr>
            </w:pPr>
            <w:r w:rsidRPr="00E84E83">
              <w:rPr>
                <w:rFonts w:cs="Calibri"/>
              </w:rPr>
              <w:t>Register</w:t>
            </w:r>
            <w:r>
              <w:rPr>
                <w:rFonts w:cs="Calibri"/>
              </w:rPr>
              <w:t xml:space="preserve"> </w:t>
            </w:r>
            <w:r w:rsidR="005F6315">
              <w:rPr>
                <w:rFonts w:cs="Calibri"/>
              </w:rPr>
              <w:t>2026</w:t>
            </w:r>
          </w:p>
        </w:tc>
      </w:tr>
      <w:tr w:rsidR="002C15A0" w:rsidRPr="00E84E83" w14:paraId="52E96747" w14:textId="77777777" w:rsidTr="003079B8">
        <w:trPr>
          <w:trHeight w:hRule="exact" w:val="142"/>
        </w:trPr>
        <w:tc>
          <w:tcPr>
            <w:tcW w:w="154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A6F825F" w14:textId="77777777" w:rsidR="002C15A0" w:rsidRPr="0016236F" w:rsidRDefault="002C15A0" w:rsidP="0016236F">
            <w:pPr>
              <w:pStyle w:val="leeg"/>
            </w:pPr>
          </w:p>
        </w:tc>
      </w:tr>
      <w:tr w:rsidR="006A5F33" w:rsidRPr="00E84E83" w14:paraId="1EE7FB68" w14:textId="77777777" w:rsidTr="003079B8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BFBFBF" w:fill="auto"/>
          </w:tcPr>
          <w:p w14:paraId="5F2BF6CB" w14:textId="77777777" w:rsidR="006A5F33" w:rsidRDefault="006A5F33" w:rsidP="00A361BE">
            <w:pPr>
              <w:pStyle w:val="leeg"/>
            </w:pPr>
          </w:p>
        </w:tc>
        <w:tc>
          <w:tcPr>
            <w:tcW w:w="150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BFBFBF" w:fill="auto"/>
          </w:tcPr>
          <w:p w14:paraId="34A7A815" w14:textId="77777777" w:rsidR="006A5F33" w:rsidRPr="00E84E83" w:rsidRDefault="006A5F33" w:rsidP="00D37C49">
            <w:pPr>
              <w:pStyle w:val="Kop2"/>
              <w:spacing w:before="0"/>
              <w:rPr>
                <w:rFonts w:cs="Calibri"/>
              </w:rPr>
            </w:pPr>
            <w:r>
              <w:t xml:space="preserve">Ontvangst van meststoffen in </w:t>
            </w:r>
            <w:r w:rsidR="005F6315">
              <w:t>2026</w:t>
            </w:r>
          </w:p>
        </w:tc>
      </w:tr>
      <w:tr w:rsidR="007464A8" w:rsidRPr="00E84E83" w14:paraId="6B74B04C" w14:textId="77777777" w:rsidTr="003079B8">
        <w:trPr>
          <w:trHeight w:hRule="exact" w:val="113"/>
        </w:trPr>
        <w:tc>
          <w:tcPr>
            <w:tcW w:w="154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4A48D16" w14:textId="77777777" w:rsidR="007464A8" w:rsidRPr="00E84E83" w:rsidRDefault="007464A8" w:rsidP="00D37C49">
            <w:pPr>
              <w:pStyle w:val="leeg"/>
              <w:jc w:val="left"/>
            </w:pPr>
          </w:p>
          <w:p w14:paraId="77C569B1" w14:textId="77777777" w:rsidR="007464A8" w:rsidRPr="00E84E83" w:rsidRDefault="007464A8" w:rsidP="00D37C49">
            <w:pPr>
              <w:pStyle w:val="leeg"/>
              <w:jc w:val="left"/>
            </w:pPr>
          </w:p>
        </w:tc>
      </w:tr>
      <w:tr w:rsidR="00757B32" w:rsidRPr="0016236F" w14:paraId="27E3DED8" w14:textId="77777777" w:rsidTr="003079B8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C3D55" w14:textId="77777777" w:rsidR="006A5F33" w:rsidRPr="00A361BE" w:rsidRDefault="006A5F33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CB1B" w14:textId="77777777" w:rsidR="002C15A0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datum vervoer</w:t>
            </w:r>
            <w:r w:rsidR="002C15A0">
              <w:rPr>
                <w:b/>
              </w:rPr>
              <w:br/>
            </w:r>
            <w:r w:rsidR="002C15A0" w:rsidRPr="00A361BE">
              <w:rPr>
                <w:rStyle w:val="AanwijzingChar"/>
              </w:rPr>
              <w:t>(dd/mm/jjj)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B3EF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n</w:t>
            </w:r>
            <w:r w:rsidR="007464A8">
              <w:rPr>
                <w:b/>
              </w:rPr>
              <w:t>r.</w:t>
            </w:r>
            <w:r w:rsidRPr="0016236F">
              <w:rPr>
                <w:b/>
              </w:rPr>
              <w:t xml:space="preserve"> mesttransport-documenten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AB98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meststof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C2E7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afkomst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0C34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ton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2380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kg 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9BAC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kg P</w:t>
            </w:r>
            <w:r w:rsidRPr="0016236F">
              <w:rPr>
                <w:b/>
                <w:vertAlign w:val="subscript"/>
              </w:rPr>
              <w:t>2</w:t>
            </w:r>
            <w:r w:rsidRPr="0016236F">
              <w:rPr>
                <w:b/>
              </w:rPr>
              <w:t>O</w:t>
            </w:r>
            <w:r w:rsidRPr="0016236F">
              <w:rPr>
                <w:b/>
                <w:vertAlign w:val="subscript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FBD5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aanbieder:</w:t>
            </w:r>
          </w:p>
          <w:p w14:paraId="7C461F39" w14:textId="77777777" w:rsidR="006A5F33" w:rsidRPr="0016236F" w:rsidRDefault="0016236F" w:rsidP="00A361BE">
            <w:pPr>
              <w:pStyle w:val="leeg"/>
              <w:ind w:left="227" w:hanging="227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tab/>
            </w:r>
            <w:r w:rsidR="006A5F33" w:rsidRPr="0016236F">
              <w:rPr>
                <w:b/>
              </w:rPr>
              <w:t>exloitantnr./uitbatersnr.</w:t>
            </w:r>
          </w:p>
          <w:p w14:paraId="2928CFDC" w14:textId="77777777" w:rsidR="006A5F33" w:rsidRPr="0016236F" w:rsidRDefault="0016236F" w:rsidP="00A361BE">
            <w:pPr>
              <w:pStyle w:val="leeg"/>
              <w:ind w:left="227" w:hanging="227"/>
              <w:jc w:val="left"/>
              <w:rPr>
                <w:b/>
              </w:rPr>
            </w:pPr>
            <w:r>
              <w:rPr>
                <w:b/>
              </w:rPr>
              <w:t>2</w:t>
            </w:r>
            <w:r>
              <w:tab/>
            </w:r>
            <w:r w:rsidR="006A5F33" w:rsidRPr="0016236F">
              <w:rPr>
                <w:b/>
              </w:rPr>
              <w:t>exploitatienr./uitbatingsnr.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F208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erkende mestvoerder of geregistreerd verzender: uitbatingsnr.</w:t>
            </w:r>
          </w:p>
        </w:tc>
      </w:tr>
      <w:tr w:rsidR="00757B32" w:rsidRPr="0016236F" w14:paraId="0953654C" w14:textId="77777777" w:rsidTr="003079B8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8D850" w14:textId="77777777" w:rsidR="006A5F33" w:rsidRPr="0016236F" w:rsidRDefault="006A5F33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58B7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54CC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FAAA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code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1C9C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soort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3FC6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vorm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641F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regio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E743" w14:textId="77777777" w:rsidR="006A5F33" w:rsidRPr="0016236F" w:rsidRDefault="006A5F33" w:rsidP="00A361BE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sector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9B55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C2E0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FD28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A772" w14:textId="77777777" w:rsidR="006A5F33" w:rsidRPr="0016236F" w:rsidRDefault="006A5F33" w:rsidP="00A361BE">
            <w:pPr>
              <w:pStyle w:val="leeg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97ED" w14:textId="77777777" w:rsidR="006A5F33" w:rsidRPr="0016236F" w:rsidRDefault="006A5F33" w:rsidP="00A361BE">
            <w:pPr>
              <w:pStyle w:val="leeg"/>
              <w:jc w:val="left"/>
            </w:pPr>
          </w:p>
        </w:tc>
      </w:tr>
      <w:tr w:rsidR="00757B32" w:rsidRPr="0016236F" w14:paraId="187DE8D5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1D45F" w14:textId="77777777" w:rsidR="006A5F33" w:rsidRPr="0016236F" w:rsidRDefault="006A5F33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3074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BA37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B549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7B2D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3607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8BBA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28AE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40FA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7F47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9E88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BC25" w14:textId="77777777" w:rsidR="006A5F33" w:rsidRPr="0016236F" w:rsidRDefault="006A5F33" w:rsidP="00A361BE">
            <w:pPr>
              <w:pStyle w:val="leeg"/>
              <w:ind w:left="185" w:hanging="185"/>
              <w:jc w:val="left"/>
            </w:pPr>
            <w:r w:rsidRPr="0016236F">
              <w:t>1</w:t>
            </w:r>
            <w:r w:rsidR="007464A8">
              <w:tab/>
            </w: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0B149" w14:textId="77777777" w:rsidR="006A5F33" w:rsidRPr="0016236F" w:rsidRDefault="006A5F33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46499D5D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9E668" w14:textId="77777777" w:rsidR="006A5F33" w:rsidRPr="0016236F" w:rsidRDefault="006A5F33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005F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31B3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7D2A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85A2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0555E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7D5DB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232D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4F68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55B9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674E" w14:textId="77777777" w:rsidR="006A5F33" w:rsidRPr="0016236F" w:rsidRDefault="006A5F33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21804" w14:textId="77777777" w:rsidR="006A5F33" w:rsidRPr="0016236F" w:rsidRDefault="006A5F33" w:rsidP="00A361BE">
            <w:pPr>
              <w:pStyle w:val="leeg"/>
              <w:ind w:left="185" w:hanging="185"/>
              <w:jc w:val="left"/>
            </w:pPr>
            <w:r w:rsidRPr="0016236F">
              <w:t>2</w:t>
            </w:r>
            <w:r w:rsidR="007464A8">
              <w:tab/>
            </w: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34E2" w14:textId="77777777" w:rsidR="006A5F33" w:rsidRPr="0016236F" w:rsidRDefault="006A5F33" w:rsidP="0016236F">
            <w:pPr>
              <w:pStyle w:val="leeg"/>
              <w:jc w:val="left"/>
            </w:pPr>
          </w:p>
        </w:tc>
      </w:tr>
      <w:tr w:rsidR="00757B32" w:rsidRPr="0016236F" w14:paraId="79EAB4C6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6DBC5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C606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32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9177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465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55B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2CB6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3D26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BE8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5E9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ACDD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6F7A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895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6489CD90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2613BB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B3E5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0C32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8FE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DA60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3F5C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A85E3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2AA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5D06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A1E5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ABA1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065E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3DE9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2D61618F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FF6D0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59D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48A5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B1B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8AA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378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2B56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59B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677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1DDC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699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E2E8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AD55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32A8AD13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86FF6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BEF01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F3E0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8B41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FCE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FDE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C53D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76B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6E9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CF4C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84E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7A26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AA65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36AB6236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48E38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A56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3172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BD0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99F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7BD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1D2E5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9074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964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BC22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6EF7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FB6F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94FC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30040920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38336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A76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ECC3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E695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B1A1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3C9E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25AD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6B76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736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1C840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221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4982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DDF7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54D537DB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ED38A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107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ECC4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E9F5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0BD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D9B2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3ED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5E12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AE54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CBE5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1F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948C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88F7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09807E1A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CBB61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448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5258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E45F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C14B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173D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5375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703E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D1F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C99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B66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02EF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2DD1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5BFDCA60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25063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2AE7F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116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AEE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8BC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71A3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6F53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BFAF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723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996D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9E3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D050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8494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4337F605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9AFF3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C668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686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5BD0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01F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64E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DBA4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07BB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7303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3160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104F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77C5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AEEF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0A9954AA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5E692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573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B8B6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E3A7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46BA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04D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947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53B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9B2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E55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115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2A4B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6A7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4D8DFAC2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1B3C8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D812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1145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38AB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BF3A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FC5E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9C5C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32B6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604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A723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C2A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71CF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F6D3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757B32" w:rsidRPr="0016236F" w14:paraId="584464F4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9B2DA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2EE2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7E34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4C28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8E5E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A55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9699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4FB0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E03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75B1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E27D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B16D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582C" w14:textId="77777777" w:rsidR="007464A8" w:rsidRPr="0016236F" w:rsidRDefault="007464A8" w:rsidP="0016236F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757B32" w:rsidRPr="0016236F" w14:paraId="7D577D92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1BDBB" w14:textId="77777777" w:rsidR="007464A8" w:rsidRPr="0016236F" w:rsidRDefault="007464A8" w:rsidP="00A361BE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87A6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C78B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E9F9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E46C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03E3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F0A8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4B07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17E6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898D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CC7F" w14:textId="77777777" w:rsidR="007464A8" w:rsidRPr="0016236F" w:rsidRDefault="007464A8" w:rsidP="0016236F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2204" w14:textId="77777777" w:rsidR="007464A8" w:rsidRPr="0016236F" w:rsidRDefault="007464A8" w:rsidP="00A361BE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D349" w14:textId="77777777" w:rsidR="007464A8" w:rsidRPr="0016236F" w:rsidRDefault="007464A8" w:rsidP="0016236F">
            <w:pPr>
              <w:pStyle w:val="leeg"/>
              <w:jc w:val="left"/>
            </w:pPr>
          </w:p>
        </w:tc>
      </w:tr>
      <w:tr w:rsidR="0008557E" w:rsidRPr="00E84E83" w14:paraId="71E04351" w14:textId="77777777" w:rsidTr="003079B8">
        <w:trPr>
          <w:trHeight w:hRule="exact" w:val="113"/>
        </w:trPr>
        <w:tc>
          <w:tcPr>
            <w:tcW w:w="154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0793304" w14:textId="77777777" w:rsidR="0008557E" w:rsidRPr="00E84E83" w:rsidRDefault="0008557E" w:rsidP="00D870C4">
            <w:pPr>
              <w:pStyle w:val="leeg"/>
              <w:jc w:val="left"/>
            </w:pPr>
          </w:p>
          <w:p w14:paraId="64A6E65C" w14:textId="77777777" w:rsidR="0008557E" w:rsidRPr="00E84E83" w:rsidRDefault="0008557E" w:rsidP="00D870C4">
            <w:pPr>
              <w:pStyle w:val="leeg"/>
              <w:jc w:val="left"/>
            </w:pPr>
          </w:p>
        </w:tc>
      </w:tr>
    </w:tbl>
    <w:p w14:paraId="438369D8" w14:textId="77777777" w:rsidR="0008557E" w:rsidRPr="0008557E" w:rsidRDefault="0008557E">
      <w:pPr>
        <w:rPr>
          <w:sz w:val="2"/>
          <w:szCs w:val="2"/>
        </w:rPr>
      </w:pPr>
      <w:r>
        <w:br w:type="page"/>
      </w:r>
    </w:p>
    <w:tbl>
      <w:tblPr>
        <w:tblW w:w="495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1164"/>
        <w:gridCol w:w="1698"/>
        <w:gridCol w:w="803"/>
        <w:gridCol w:w="802"/>
        <w:gridCol w:w="803"/>
        <w:gridCol w:w="996"/>
        <w:gridCol w:w="1275"/>
        <w:gridCol w:w="851"/>
        <w:gridCol w:w="850"/>
        <w:gridCol w:w="851"/>
        <w:gridCol w:w="2693"/>
        <w:gridCol w:w="2269"/>
      </w:tblGrid>
      <w:tr w:rsidR="0008557E" w:rsidRPr="0016236F" w14:paraId="2CC28156" w14:textId="77777777" w:rsidTr="003079B8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06135" w14:textId="77777777" w:rsidR="0008557E" w:rsidRPr="00A361BE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EAA6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datum vervoer</w:t>
            </w:r>
            <w:r>
              <w:rPr>
                <w:b/>
              </w:rPr>
              <w:br/>
            </w:r>
            <w:r w:rsidRPr="00A361BE">
              <w:rPr>
                <w:rStyle w:val="AanwijzingChar"/>
              </w:rPr>
              <w:t>(dd/mm/jjj)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A538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n</w:t>
            </w:r>
            <w:r>
              <w:rPr>
                <w:b/>
              </w:rPr>
              <w:t>r.</w:t>
            </w:r>
            <w:r w:rsidRPr="0016236F">
              <w:rPr>
                <w:b/>
              </w:rPr>
              <w:t xml:space="preserve"> mesttransport-documenten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10B1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meststof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0461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afkomst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F247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ton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5CFE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kg 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55E3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kg P</w:t>
            </w:r>
            <w:r w:rsidRPr="0016236F">
              <w:rPr>
                <w:b/>
                <w:vertAlign w:val="subscript"/>
              </w:rPr>
              <w:t>2</w:t>
            </w:r>
            <w:r w:rsidRPr="0016236F">
              <w:rPr>
                <w:b/>
              </w:rPr>
              <w:t>O</w:t>
            </w:r>
            <w:r w:rsidRPr="0016236F">
              <w:rPr>
                <w:b/>
                <w:vertAlign w:val="subscript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C899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aanbieder:</w:t>
            </w:r>
          </w:p>
          <w:p w14:paraId="187D550D" w14:textId="77777777" w:rsidR="0008557E" w:rsidRPr="0016236F" w:rsidRDefault="0008557E" w:rsidP="00D870C4">
            <w:pPr>
              <w:pStyle w:val="leeg"/>
              <w:ind w:left="227" w:hanging="227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tab/>
            </w:r>
            <w:r w:rsidRPr="0016236F">
              <w:rPr>
                <w:b/>
              </w:rPr>
              <w:t>exloitantnr./uitbatersnr.</w:t>
            </w:r>
          </w:p>
          <w:p w14:paraId="1B34816E" w14:textId="77777777" w:rsidR="0008557E" w:rsidRPr="0016236F" w:rsidRDefault="0008557E" w:rsidP="00D870C4">
            <w:pPr>
              <w:pStyle w:val="leeg"/>
              <w:ind w:left="227" w:hanging="227"/>
              <w:jc w:val="left"/>
              <w:rPr>
                <w:b/>
              </w:rPr>
            </w:pPr>
            <w:r>
              <w:rPr>
                <w:b/>
              </w:rPr>
              <w:t>2</w:t>
            </w:r>
            <w:r>
              <w:tab/>
            </w:r>
            <w:r w:rsidRPr="0016236F">
              <w:rPr>
                <w:b/>
              </w:rPr>
              <w:t>exploitatienr./uitbatingsnr.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2B28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erkende mestvoerder of geregistreerd verzender: uitbatingsnr.</w:t>
            </w:r>
          </w:p>
        </w:tc>
      </w:tr>
      <w:tr w:rsidR="0008557E" w:rsidRPr="0016236F" w14:paraId="70396782" w14:textId="77777777" w:rsidTr="003079B8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897FC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6CE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736D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E055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code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FE82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soort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B511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vorm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201E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regio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2206" w14:textId="77777777" w:rsidR="0008557E" w:rsidRPr="0016236F" w:rsidRDefault="0008557E" w:rsidP="00D870C4">
            <w:pPr>
              <w:pStyle w:val="leeg"/>
              <w:jc w:val="left"/>
              <w:rPr>
                <w:b/>
              </w:rPr>
            </w:pPr>
            <w:r w:rsidRPr="0016236F">
              <w:rPr>
                <w:b/>
              </w:rPr>
              <w:t>sector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153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0BC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32C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98C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980A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2D4B9940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4E90D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7742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E92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76A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C2D3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E54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B43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2B0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4460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E89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FC1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FB5D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6236F">
              <w:t>1</w:t>
            </w:r>
            <w:r>
              <w:tab/>
            </w: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114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6028AF7B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2F887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296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71BA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9D5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42A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2E3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8748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8337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877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63D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B128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3B3F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6236F">
              <w:t>2</w:t>
            </w:r>
            <w:r>
              <w:tab/>
            </w: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D97E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6FA9C135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0F36E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6C19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CA3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25E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CFC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F736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C99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03D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3D36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F7C3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E80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306E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F9F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166BE6A7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5F79A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B7C6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DED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31D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3827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1B78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824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42F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FCE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4D4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960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866D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00A7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674A7B4A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C624B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B7FA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DEC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E33C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736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F58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79EA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C420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C95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77B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37D0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61755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D98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31B7236E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8AAAA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FAF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EE2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9FD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F7C1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975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5BA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9DC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0CF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4D3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ABED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4E41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056F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3D626BDE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6FDF7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FC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0C7A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19B7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AA0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9B5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39A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BE73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0D8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E662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1E7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4F91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4352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61F6D84B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0FDA4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35D4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B0C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777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3B7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F39D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B9A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4F6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C3D7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C32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9EC4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A3FD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F222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5D5371BB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49C32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1A0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860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0A83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333C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5100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43C6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E9C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67E1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099E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B4E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1A0E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4DC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43EBA6DD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EF3BD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8D9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1A2A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AE54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83A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DE9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D5F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857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382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C991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AF9E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287A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8F55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244018BF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D5735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6DC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8B12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088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1ED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6130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54C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A7D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CB5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85DB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D896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A48B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44F3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1EB959FD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22589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E3EB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7E78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A21A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977D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5A4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DED0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BD2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A171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33D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4CAC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113D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3831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72E118F8" w14:textId="77777777" w:rsidTr="003079B8">
        <w:trPr>
          <w:trHeight w:val="338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DFC80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A02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CAD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9AE8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9956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570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78C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CD2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EB64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4B59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5E16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5A24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037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1050E332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7C945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3A8D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0EEF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CD40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F5B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D22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30BA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2942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B314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C18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7240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ADAE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E166" w14:textId="77777777" w:rsidR="0008557E" w:rsidRPr="0016236F" w:rsidRDefault="0008557E" w:rsidP="00D870C4">
            <w:pPr>
              <w:pStyle w:val="leeg"/>
              <w:jc w:val="left"/>
            </w:pPr>
          </w:p>
        </w:tc>
      </w:tr>
      <w:tr w:rsidR="0008557E" w:rsidRPr="0016236F" w14:paraId="78A96098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8A02D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9BD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4BF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3FE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E7E5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FC67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EECF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4A8D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C469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CB09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D869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FA35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705C" w14:textId="77777777" w:rsidR="0008557E" w:rsidRPr="0016236F" w:rsidRDefault="0008557E" w:rsidP="00D870C4">
            <w:pPr>
              <w:pStyle w:val="leeg"/>
              <w:jc w:val="left"/>
            </w:pPr>
            <w:r w:rsidRPr="0016236F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6236F">
              <w:instrText xml:space="preserve"> FORMTEXT </w:instrText>
            </w:r>
            <w:r w:rsidRPr="0016236F">
              <w:fldChar w:fldCharType="separate"/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rPr>
                <w:noProof/>
              </w:rPr>
              <w:t> </w:t>
            </w:r>
            <w:r w:rsidRPr="0016236F">
              <w:fldChar w:fldCharType="end"/>
            </w:r>
          </w:p>
        </w:tc>
      </w:tr>
      <w:tr w:rsidR="0008557E" w:rsidRPr="0016236F" w14:paraId="34FAB460" w14:textId="77777777" w:rsidTr="003079B8">
        <w:trPr>
          <w:trHeight w:hRule="exact" w:val="337"/>
        </w:trPr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BABFF" w14:textId="77777777" w:rsidR="0008557E" w:rsidRPr="0016236F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040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F801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FD14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C361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3548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EB38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B719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F105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ED69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AF83" w14:textId="77777777" w:rsidR="0008557E" w:rsidRPr="0016236F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40151" w14:textId="77777777" w:rsidR="0008557E" w:rsidRPr="0016236F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5A44" w14:textId="77777777" w:rsidR="0008557E" w:rsidRPr="0016236F" w:rsidRDefault="0008557E" w:rsidP="00D870C4">
            <w:pPr>
              <w:pStyle w:val="leeg"/>
              <w:jc w:val="left"/>
            </w:pPr>
          </w:p>
        </w:tc>
      </w:tr>
    </w:tbl>
    <w:p w14:paraId="10E6A045" w14:textId="77777777" w:rsidR="00C44940" w:rsidRPr="00C44940" w:rsidRDefault="00C44940">
      <w:pPr>
        <w:rPr>
          <w:sz w:val="2"/>
          <w:szCs w:val="2"/>
        </w:rPr>
      </w:pPr>
      <w:r>
        <w:br w:type="page"/>
      </w:r>
    </w:p>
    <w:p w14:paraId="7A9F1EED" w14:textId="77777777" w:rsidR="00C44940" w:rsidRPr="00C44940" w:rsidRDefault="00C44940">
      <w:pPr>
        <w:rPr>
          <w:sz w:val="2"/>
          <w:szCs w:val="2"/>
        </w:rPr>
      </w:pPr>
    </w:p>
    <w:tbl>
      <w:tblPr>
        <w:tblW w:w="495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1164"/>
        <w:gridCol w:w="1698"/>
        <w:gridCol w:w="803"/>
        <w:gridCol w:w="802"/>
        <w:gridCol w:w="803"/>
        <w:gridCol w:w="1138"/>
        <w:gridCol w:w="1134"/>
        <w:gridCol w:w="851"/>
        <w:gridCol w:w="850"/>
        <w:gridCol w:w="851"/>
        <w:gridCol w:w="2693"/>
        <w:gridCol w:w="2268"/>
      </w:tblGrid>
      <w:tr w:rsidR="00757B32" w:rsidRPr="00E84E83" w14:paraId="29E4F8C2" w14:textId="77777777" w:rsidTr="003079B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BFBFBF" w:fill="auto"/>
          </w:tcPr>
          <w:p w14:paraId="45725C37" w14:textId="77777777" w:rsidR="00757B32" w:rsidRDefault="00757B32" w:rsidP="00757B32">
            <w:pPr>
              <w:pStyle w:val="leeg"/>
            </w:pPr>
          </w:p>
        </w:tc>
        <w:tc>
          <w:tcPr>
            <w:tcW w:w="150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BFBFBF" w:fill="auto"/>
          </w:tcPr>
          <w:p w14:paraId="4F487608" w14:textId="77777777" w:rsidR="00757B32" w:rsidRPr="00E84E83" w:rsidRDefault="00AF1B0C" w:rsidP="00757B32">
            <w:pPr>
              <w:pStyle w:val="Kop2"/>
              <w:spacing w:before="0"/>
              <w:rPr>
                <w:rFonts w:cs="Calibri"/>
              </w:rPr>
            </w:pPr>
            <w:r>
              <w:t xml:space="preserve">Afvoer van meststoffen (eindproducten) in </w:t>
            </w:r>
            <w:r w:rsidR="005F6315">
              <w:t>2026</w:t>
            </w:r>
          </w:p>
        </w:tc>
      </w:tr>
      <w:tr w:rsidR="00757B32" w:rsidRPr="00E84E83" w14:paraId="57369F3F" w14:textId="77777777" w:rsidTr="003079B8">
        <w:trPr>
          <w:trHeight w:hRule="exact" w:val="113"/>
        </w:trPr>
        <w:tc>
          <w:tcPr>
            <w:tcW w:w="154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027FAE0" w14:textId="77777777" w:rsidR="00757B32" w:rsidRPr="00E84E83" w:rsidRDefault="00757B32" w:rsidP="00757B32">
            <w:pPr>
              <w:pStyle w:val="leeg"/>
              <w:jc w:val="left"/>
            </w:pPr>
          </w:p>
          <w:p w14:paraId="28D03965" w14:textId="77777777" w:rsidR="00757B32" w:rsidRPr="00E84E83" w:rsidRDefault="00757B32" w:rsidP="00757B32">
            <w:pPr>
              <w:pStyle w:val="leeg"/>
              <w:jc w:val="left"/>
            </w:pPr>
          </w:p>
        </w:tc>
      </w:tr>
      <w:tr w:rsidR="00757B32" w:rsidRPr="001E3172" w14:paraId="72C3385A" w14:textId="77777777" w:rsidTr="003079B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81FA2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6B56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datum vervoer</w:t>
            </w:r>
            <w:r>
              <w:rPr>
                <w:b/>
              </w:rPr>
              <w:br/>
            </w:r>
            <w:r w:rsidRPr="001E3172">
              <w:rPr>
                <w:rStyle w:val="AanwijzingChar"/>
              </w:rPr>
              <w:t>(dd/mm/jjj)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81C8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n</w:t>
            </w:r>
            <w:r>
              <w:rPr>
                <w:b/>
              </w:rPr>
              <w:t>r.</w:t>
            </w:r>
            <w:r w:rsidRPr="001E3172">
              <w:rPr>
                <w:b/>
              </w:rPr>
              <w:t xml:space="preserve"> mesttransport-documenten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B0B2" w14:textId="77777777" w:rsidR="00757B32" w:rsidRPr="001E3172" w:rsidRDefault="0016236F" w:rsidP="00757B32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afgewerkte producten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6ABD" w14:textId="77777777" w:rsidR="00757B32" w:rsidRPr="001E3172" w:rsidRDefault="0016236F" w:rsidP="00757B32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bestemming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B8D6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ton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E466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kg 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043B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kg P</w:t>
            </w:r>
            <w:r w:rsidRPr="001E3172">
              <w:rPr>
                <w:b/>
                <w:vertAlign w:val="subscript"/>
              </w:rPr>
              <w:t>2</w:t>
            </w:r>
            <w:r w:rsidRPr="001E3172">
              <w:rPr>
                <w:b/>
              </w:rPr>
              <w:t>O</w:t>
            </w:r>
            <w:r w:rsidRPr="001E3172">
              <w:rPr>
                <w:b/>
                <w:vertAlign w:val="subscript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29D9" w14:textId="77777777" w:rsidR="00757B32" w:rsidRPr="001E3172" w:rsidRDefault="0016236F" w:rsidP="00757B32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afnem</w:t>
            </w:r>
            <w:r w:rsidR="00757B32" w:rsidRPr="001E3172">
              <w:rPr>
                <w:b/>
              </w:rPr>
              <w:t>er:</w:t>
            </w:r>
          </w:p>
          <w:p w14:paraId="41F81836" w14:textId="77777777" w:rsidR="00757B32" w:rsidRPr="001E3172" w:rsidRDefault="00757B32" w:rsidP="00757B32">
            <w:pPr>
              <w:pStyle w:val="leeg"/>
              <w:numPr>
                <w:ilvl w:val="0"/>
                <w:numId w:val="27"/>
              </w:numPr>
              <w:ind w:left="185" w:hanging="185"/>
              <w:jc w:val="left"/>
              <w:rPr>
                <w:b/>
              </w:rPr>
            </w:pPr>
            <w:r w:rsidRPr="001E3172">
              <w:rPr>
                <w:b/>
              </w:rPr>
              <w:t>exloitantnr./uitbatersnr.</w:t>
            </w:r>
          </w:p>
          <w:p w14:paraId="65C5BA2A" w14:textId="77777777" w:rsidR="00757B32" w:rsidRPr="001E3172" w:rsidRDefault="00757B32" w:rsidP="00757B32">
            <w:pPr>
              <w:pStyle w:val="leeg"/>
              <w:numPr>
                <w:ilvl w:val="0"/>
                <w:numId w:val="27"/>
              </w:numPr>
              <w:ind w:left="185" w:hanging="185"/>
              <w:jc w:val="left"/>
              <w:rPr>
                <w:b/>
              </w:rPr>
            </w:pPr>
            <w:r w:rsidRPr="001E3172">
              <w:rPr>
                <w:b/>
              </w:rPr>
              <w:t>exploitatienr./uitbatingsnr.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C255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erkende mestvoerder of geregistreerd verzender: uitbatingsnr.</w:t>
            </w:r>
          </w:p>
        </w:tc>
      </w:tr>
      <w:tr w:rsidR="00757B32" w:rsidRPr="001E3172" w14:paraId="340C510D" w14:textId="77777777" w:rsidTr="003079B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5D01A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5594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EA54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7102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code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2110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soort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134B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vorm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EBBB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regio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235A" w14:textId="77777777" w:rsidR="00757B32" w:rsidRPr="001E3172" w:rsidRDefault="00757B32" w:rsidP="00757B32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sector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F2F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A05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7B41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4F4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D28E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6B0CC400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E33CB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C4F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355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BBC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75D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DF85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DB6A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532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598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6F6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D16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1FBC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40AA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37F97477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812C8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7A5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5256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901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F2C9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C03E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DF57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FE1E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CC4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3BC6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15A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E278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C28D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32417F30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5B984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F75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835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75A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6775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C5C7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27B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F803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59D6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6346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49E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C63E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F46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4D758969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92CA2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E4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3407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B69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056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9AB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09FC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0DD4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4A6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430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B1B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C16E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7905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3987F375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55DC2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A27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56B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7A07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268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B80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B9D8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554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8AE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EC0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850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7BE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462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34FC7F12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39171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6FE5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87D8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59A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98D5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FC5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A09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BF28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2B4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78FD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5EF9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40DD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1FEC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74C403FF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3A350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2B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44A3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FFD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287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F22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1C4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ECF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A943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32C7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C20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4AAE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ECDF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6E93DC31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A3770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897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B86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0C2C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D0E5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C406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E41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F108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BB17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2C8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582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DE90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0BD5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1D28593A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340A2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520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D151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1246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FF5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91E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3B3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2B6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15D0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AF05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2038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D02B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FAE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1A65FC9F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3B49A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4A11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4B0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C8DF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97A4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4BC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5CB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04F7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56D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56A8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56D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D1A6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88B9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5ED93091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992A50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34FF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1718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C251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8C05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798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F8F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7818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126E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B40A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D8A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0DAF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CC31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79AA09EF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9106E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191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6512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426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DE2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A154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11C6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8EF4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FF0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B9D0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358D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5E96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625A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72BC904A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BFD9A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C67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0AE3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6987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2952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215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6F8F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9013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FB8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111C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44B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6596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0E2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5569A216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84CB6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B643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018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918C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7FF9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64AD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305E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676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DD58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78D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DF3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164BB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22B1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757B32" w:rsidRPr="001E3172" w14:paraId="1C18824F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C1243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803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6D38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B4A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D35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842D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BA0B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100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1384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9E85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FE9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C78E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5A71" w14:textId="77777777" w:rsidR="00757B32" w:rsidRPr="001E3172" w:rsidRDefault="00757B32" w:rsidP="00757B32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757B32" w:rsidRPr="001E3172" w14:paraId="156CEDF0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BE1B2" w14:textId="77777777" w:rsidR="00757B32" w:rsidRPr="001E3172" w:rsidRDefault="00757B32" w:rsidP="00757B32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5111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8C621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A85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09D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97CD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7D7F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4BE1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A8F2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F3DB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8DBEA" w14:textId="77777777" w:rsidR="00757B32" w:rsidRPr="001E3172" w:rsidRDefault="00757B32" w:rsidP="00757B32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4F8C" w14:textId="77777777" w:rsidR="00757B32" w:rsidRPr="001E3172" w:rsidRDefault="00757B32" w:rsidP="00757B32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A482" w14:textId="77777777" w:rsidR="00757B32" w:rsidRPr="001E3172" w:rsidRDefault="00757B32" w:rsidP="00757B32">
            <w:pPr>
              <w:pStyle w:val="leeg"/>
              <w:jc w:val="left"/>
            </w:pPr>
          </w:p>
        </w:tc>
      </w:tr>
      <w:tr w:rsidR="0008557E" w:rsidRPr="00E84E83" w14:paraId="12C66E1D" w14:textId="77777777" w:rsidTr="003079B8">
        <w:trPr>
          <w:trHeight w:hRule="exact" w:val="113"/>
        </w:trPr>
        <w:tc>
          <w:tcPr>
            <w:tcW w:w="154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EF0DA72" w14:textId="77777777" w:rsidR="0008557E" w:rsidRPr="0008557E" w:rsidRDefault="0008557E" w:rsidP="0008557E">
            <w:pPr>
              <w:pStyle w:val="leeg"/>
            </w:pPr>
          </w:p>
          <w:p w14:paraId="48F8FB1D" w14:textId="77777777" w:rsidR="0008557E" w:rsidRPr="00E84E83" w:rsidRDefault="0008557E" w:rsidP="00D870C4">
            <w:pPr>
              <w:pStyle w:val="leeg"/>
              <w:jc w:val="left"/>
            </w:pPr>
          </w:p>
        </w:tc>
      </w:tr>
    </w:tbl>
    <w:p w14:paraId="617B1B8F" w14:textId="77777777" w:rsidR="0008557E" w:rsidRPr="0008557E" w:rsidRDefault="0008557E">
      <w:pPr>
        <w:rPr>
          <w:sz w:val="2"/>
          <w:szCs w:val="2"/>
        </w:rPr>
      </w:pPr>
      <w:r>
        <w:br w:type="page"/>
      </w:r>
    </w:p>
    <w:tbl>
      <w:tblPr>
        <w:tblW w:w="4955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1164"/>
        <w:gridCol w:w="1698"/>
        <w:gridCol w:w="803"/>
        <w:gridCol w:w="802"/>
        <w:gridCol w:w="803"/>
        <w:gridCol w:w="1138"/>
        <w:gridCol w:w="1134"/>
        <w:gridCol w:w="851"/>
        <w:gridCol w:w="850"/>
        <w:gridCol w:w="851"/>
        <w:gridCol w:w="2693"/>
        <w:gridCol w:w="2268"/>
      </w:tblGrid>
      <w:tr w:rsidR="0008557E" w:rsidRPr="001E3172" w14:paraId="4D02273C" w14:textId="77777777" w:rsidTr="003079B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D32A9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64F3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datum vervoer</w:t>
            </w:r>
            <w:r>
              <w:rPr>
                <w:b/>
              </w:rPr>
              <w:br/>
            </w:r>
            <w:r w:rsidRPr="001E3172">
              <w:rPr>
                <w:rStyle w:val="AanwijzingChar"/>
              </w:rPr>
              <w:t>(dd/mm/jjj)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672CE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n</w:t>
            </w:r>
            <w:r>
              <w:rPr>
                <w:b/>
              </w:rPr>
              <w:t>r.</w:t>
            </w:r>
            <w:r w:rsidRPr="001E3172">
              <w:rPr>
                <w:b/>
              </w:rPr>
              <w:t xml:space="preserve"> mesttransport-documenten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08FA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afgewerkte producten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24E2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bestemming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9F36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ton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9B6F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kg 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C05E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kg P</w:t>
            </w:r>
            <w:r w:rsidRPr="001E3172">
              <w:rPr>
                <w:b/>
                <w:vertAlign w:val="subscript"/>
              </w:rPr>
              <w:t>2</w:t>
            </w:r>
            <w:r w:rsidRPr="001E3172">
              <w:rPr>
                <w:b/>
              </w:rPr>
              <w:t>O</w:t>
            </w:r>
            <w:r w:rsidRPr="001E3172">
              <w:rPr>
                <w:b/>
                <w:vertAlign w:val="subscript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928A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>
              <w:rPr>
                <w:b/>
              </w:rPr>
              <w:t>afnem</w:t>
            </w:r>
            <w:r w:rsidRPr="001E3172">
              <w:rPr>
                <w:b/>
              </w:rPr>
              <w:t>er:</w:t>
            </w:r>
          </w:p>
          <w:p w14:paraId="59D4A168" w14:textId="77777777" w:rsidR="0008557E" w:rsidRPr="001E3172" w:rsidRDefault="0008557E" w:rsidP="00D870C4">
            <w:pPr>
              <w:pStyle w:val="leeg"/>
              <w:numPr>
                <w:ilvl w:val="0"/>
                <w:numId w:val="27"/>
              </w:numPr>
              <w:ind w:left="185" w:hanging="185"/>
              <w:jc w:val="left"/>
              <w:rPr>
                <w:b/>
              </w:rPr>
            </w:pPr>
            <w:r w:rsidRPr="001E3172">
              <w:rPr>
                <w:b/>
              </w:rPr>
              <w:t>exloitantnr./uitbatersnr.</w:t>
            </w:r>
          </w:p>
          <w:p w14:paraId="4D40F47D" w14:textId="77777777" w:rsidR="0008557E" w:rsidRPr="001E3172" w:rsidRDefault="0008557E" w:rsidP="00D870C4">
            <w:pPr>
              <w:pStyle w:val="leeg"/>
              <w:numPr>
                <w:ilvl w:val="0"/>
                <w:numId w:val="27"/>
              </w:numPr>
              <w:ind w:left="185" w:hanging="185"/>
              <w:jc w:val="left"/>
              <w:rPr>
                <w:b/>
              </w:rPr>
            </w:pPr>
            <w:r w:rsidRPr="001E3172">
              <w:rPr>
                <w:b/>
              </w:rPr>
              <w:t>exploitatienr./uitbatingsnr.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33DB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erkende mestvoerder of geregistreerd verzender: uitbatingsnr.</w:t>
            </w:r>
          </w:p>
        </w:tc>
      </w:tr>
      <w:tr w:rsidR="0008557E" w:rsidRPr="001E3172" w14:paraId="16222F8B" w14:textId="77777777" w:rsidTr="003079B8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7F7FE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CB4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396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23FE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code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9486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soort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BCEF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vorm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804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regio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6719" w14:textId="77777777" w:rsidR="0008557E" w:rsidRPr="001E3172" w:rsidRDefault="0008557E" w:rsidP="00D870C4">
            <w:pPr>
              <w:pStyle w:val="leeg"/>
              <w:jc w:val="left"/>
              <w:rPr>
                <w:b/>
              </w:rPr>
            </w:pPr>
            <w:r w:rsidRPr="001E3172">
              <w:rPr>
                <w:b/>
              </w:rPr>
              <w:t>sector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2C6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80A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1A1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267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7BB9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5FE4332F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697FA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194E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83C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4259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5C3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D557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544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1FC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BB5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BC9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909F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2FF4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77C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1BFF6018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C71C2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F79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4D12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96FD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2DAB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D714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11EE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8E0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C58E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C8D5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4A9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FCAC3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28C5B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2105CB23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634D0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4DCF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BB8F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2FE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57F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1DD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4754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17E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57E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285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48E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A1DA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238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195B8184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4EB023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384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0EE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96B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E7AF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126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77A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00E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A9CE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48C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1D4F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2994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F05A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5B6704C7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4701B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9CC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E6B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E5D3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B21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A992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383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0262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2014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54C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B13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F51A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BEC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76F18724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F2561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C0F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D5EA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5A7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1C7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B7A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2A2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374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0E44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0E42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E5B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CBB0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04D7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5E10866C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A6485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0049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AC5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50F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7CF3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6E17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2CD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0EB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8D4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74CC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9B35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78F5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331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3FAB6329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1C17D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B39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D09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3327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5A8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B997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AE92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F347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B54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070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BE7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6932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8E4F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79A737F9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7FC67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D37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19C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CA5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711A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A6A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DF1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3215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FB3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220F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7D8E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7DD6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5F0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39EEE0B4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B3568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AAA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9FC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859D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2963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FFC4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F42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FA1A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812D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6AFF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95B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BE6E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69F6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3C7BE909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F272B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64E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BCC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1E31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6C7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A2B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2023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ECA2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B787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841E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5713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6E8F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4B2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6437B9B1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7D303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04A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C67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C619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A065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317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5B2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82E4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469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AA17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88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4270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896C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49E1D5B7" w14:textId="77777777" w:rsidTr="003079B8">
        <w:trPr>
          <w:trHeight w:val="338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BA3C0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DE8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E2D2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85CD7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9A0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6E3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F6A0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1124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9B0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F6B2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F49C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FEBB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21A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73726D48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0A358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6D5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8A2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D55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B9FA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8A15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0E70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AB1E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5BDD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0F7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39F2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AEDD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25BC" w14:textId="77777777" w:rsidR="0008557E" w:rsidRPr="001E3172" w:rsidRDefault="0008557E" w:rsidP="00D870C4">
            <w:pPr>
              <w:pStyle w:val="leeg"/>
              <w:jc w:val="left"/>
            </w:pPr>
          </w:p>
        </w:tc>
      </w:tr>
      <w:tr w:rsidR="0008557E" w:rsidRPr="001E3172" w14:paraId="79770878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74C5C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19C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7FAD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DE27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2A8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44E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23D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D0DB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49C9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70E6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E8F8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3B86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1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5DD1" w14:textId="77777777" w:rsidR="0008557E" w:rsidRPr="001E3172" w:rsidRDefault="0008557E" w:rsidP="00D870C4">
            <w:pPr>
              <w:pStyle w:val="leeg"/>
              <w:jc w:val="left"/>
            </w:pP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rPr>
                <w:noProof/>
              </w:rPr>
              <w:t> </w:t>
            </w:r>
            <w:r w:rsidRPr="001E3172">
              <w:fldChar w:fldCharType="end"/>
            </w:r>
          </w:p>
        </w:tc>
      </w:tr>
      <w:tr w:rsidR="0008557E" w:rsidRPr="001E3172" w14:paraId="403E4B51" w14:textId="77777777" w:rsidTr="003079B8">
        <w:trPr>
          <w:trHeight w:hRule="exact" w:val="337"/>
        </w:trPr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CD303" w14:textId="77777777" w:rsidR="0008557E" w:rsidRPr="001E3172" w:rsidRDefault="0008557E" w:rsidP="00D870C4">
            <w:pPr>
              <w:pStyle w:val="leeg"/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F7D3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B3C6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4B0E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39CB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F531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277A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4286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C1EF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AA98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489C" w14:textId="77777777" w:rsidR="0008557E" w:rsidRPr="001E3172" w:rsidRDefault="0008557E" w:rsidP="00D870C4">
            <w:pPr>
              <w:pStyle w:val="leeg"/>
              <w:jc w:val="lef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55C7" w14:textId="77777777" w:rsidR="0008557E" w:rsidRPr="001E3172" w:rsidRDefault="0008557E" w:rsidP="00D870C4">
            <w:pPr>
              <w:pStyle w:val="leeg"/>
              <w:ind w:left="185" w:hanging="185"/>
              <w:jc w:val="left"/>
            </w:pPr>
            <w:r w:rsidRPr="001E3172">
              <w:t>2</w:t>
            </w:r>
            <w:r>
              <w:tab/>
            </w:r>
            <w:r w:rsidRPr="001E3172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E3172">
              <w:instrText xml:space="preserve"> FORMTEXT </w:instrText>
            </w:r>
            <w:r w:rsidRPr="001E3172">
              <w:fldChar w:fldCharType="separate"/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t> </w:t>
            </w:r>
            <w:r w:rsidRPr="001E3172">
              <w:fldChar w:fldCharType="end"/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6340" w14:textId="77777777" w:rsidR="0008557E" w:rsidRPr="001E3172" w:rsidRDefault="0008557E" w:rsidP="00D870C4">
            <w:pPr>
              <w:pStyle w:val="leeg"/>
              <w:jc w:val="left"/>
            </w:pPr>
          </w:p>
        </w:tc>
      </w:tr>
    </w:tbl>
    <w:p w14:paraId="30DC3DB1" w14:textId="77777777" w:rsidR="0008557E" w:rsidRPr="003C31B5" w:rsidRDefault="0008557E" w:rsidP="0008557E">
      <w:pPr>
        <w:rPr>
          <w:sz w:val="2"/>
          <w:szCs w:val="2"/>
        </w:rPr>
      </w:pPr>
    </w:p>
    <w:p w14:paraId="0C376BEC" w14:textId="77777777" w:rsidR="00E0592D" w:rsidRPr="0008557E" w:rsidRDefault="00E0592D" w:rsidP="00915985">
      <w:pPr>
        <w:rPr>
          <w:vanish/>
          <w:sz w:val="2"/>
          <w:szCs w:val="2"/>
        </w:rPr>
      </w:pPr>
    </w:p>
    <w:sectPr w:rsidR="00E0592D" w:rsidRPr="0008557E" w:rsidSect="002053FC">
      <w:footerReference w:type="default" r:id="rId14"/>
      <w:footerReference w:type="first" r:id="rId15"/>
      <w:pgSz w:w="16838" w:h="11906" w:orient="landscape" w:code="9"/>
      <w:pgMar w:top="680" w:right="680" w:bottom="851" w:left="68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AD16E" w14:textId="77777777" w:rsidR="00A05965" w:rsidRDefault="00A05965" w:rsidP="008E174D">
      <w:r>
        <w:separator/>
      </w:r>
    </w:p>
  </w:endnote>
  <w:endnote w:type="continuationSeparator" w:id="0">
    <w:p w14:paraId="0B2958B9" w14:textId="77777777" w:rsidR="00A05965" w:rsidRDefault="00A05965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6EC3" w14:textId="77777777" w:rsidR="00D870C4" w:rsidRDefault="00D870C4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206907">
      <w:rPr>
        <w:szCs w:val="18"/>
      </w:rPr>
      <w:t xml:space="preserve">Register voor de uitbater van een bewerkingseenheid of een verwerkingseenheid </w:t>
    </w:r>
    <w:r w:rsidR="005F6315">
      <w:rPr>
        <w:szCs w:val="18"/>
      </w:rPr>
      <w:t>2026</w:t>
    </w:r>
    <w:r>
      <w:rPr>
        <w:sz w:val="18"/>
        <w:szCs w:val="18"/>
      </w:rPr>
      <w:t xml:space="preserve">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 w:rsidR="00FF32F2">
      <w:rPr>
        <w:noProof/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 w:rsidR="00FF32F2">
      <w:rPr>
        <w:rStyle w:val="Paginanummer"/>
        <w:noProof/>
        <w:sz w:val="18"/>
        <w:szCs w:val="18"/>
      </w:rPr>
      <w:t>5</w:t>
    </w:r>
    <w:r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52AF" w14:textId="77777777" w:rsidR="00D870C4" w:rsidRPr="00594054" w:rsidRDefault="001A02A4" w:rsidP="0005708D">
    <w:pPr>
      <w:pStyle w:val="Voettekst"/>
      <w:ind w:left="284"/>
    </w:pPr>
    <w:r>
      <w:pict w14:anchorId="10D3DA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1.85pt;height:42pt">
          <v:imagedata r:id="rId1" o:title="Logo Vlaamse overheid"/>
        </v:shape>
      </w:pict>
    </w:r>
    <w:r>
      <w:rPr>
        <w:noProof/>
      </w:rPr>
      <w:pict w14:anchorId="2A78CC08">
        <v:shape id="Afbeelding 5" o:spid="_x0000_s1025" type="#_x0000_t75" style="position:absolute;left:0;text-align:left;margin-left:58.05pt;margin-top:768.3pt;width:91.75pt;height:42.5pt;z-index:251657728;visibility:visible;mso-position-horizontal-relative:page;mso-position-vertical-relative:page">
          <v:imagedata r:id="rId2" o:title="Logo Vlaamse overheid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A754" w14:textId="77777777" w:rsidR="00A05965" w:rsidRDefault="00A05965" w:rsidP="008E174D">
      <w:r>
        <w:separator/>
      </w:r>
    </w:p>
  </w:footnote>
  <w:footnote w:type="continuationSeparator" w:id="0">
    <w:p w14:paraId="4750C474" w14:textId="77777777" w:rsidR="00A05965" w:rsidRDefault="00A05965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8FF4452"/>
    <w:multiLevelType w:val="hybridMultilevel"/>
    <w:tmpl w:val="76121BF0"/>
    <w:lvl w:ilvl="0" w:tplc="15D027E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A301F"/>
    <w:multiLevelType w:val="hybridMultilevel"/>
    <w:tmpl w:val="B7420EBC"/>
    <w:lvl w:ilvl="0" w:tplc="AAAC176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3771BF6"/>
    <w:multiLevelType w:val="hybridMultilevel"/>
    <w:tmpl w:val="5CD6FC96"/>
    <w:lvl w:ilvl="0" w:tplc="9EE662F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F30871"/>
    <w:multiLevelType w:val="hybridMultilevel"/>
    <w:tmpl w:val="EF6A45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6011"/>
    <w:multiLevelType w:val="hybridMultilevel"/>
    <w:tmpl w:val="79FE81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49D36B94"/>
    <w:multiLevelType w:val="hybridMultilevel"/>
    <w:tmpl w:val="14A69D3C"/>
    <w:lvl w:ilvl="0" w:tplc="5108330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05403"/>
    <w:multiLevelType w:val="hybridMultilevel"/>
    <w:tmpl w:val="7316AB2C"/>
    <w:lvl w:ilvl="0" w:tplc="84009908">
      <w:numFmt w:val="bullet"/>
      <w:lvlText w:val="-"/>
      <w:lvlJc w:val="left"/>
      <w:pPr>
        <w:ind w:left="748" w:hanging="360"/>
      </w:pPr>
      <w:rPr>
        <w:rFonts w:ascii="Calibri" w:hAnsi="Calibri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43F75"/>
    <w:multiLevelType w:val="hybridMultilevel"/>
    <w:tmpl w:val="9A1A593C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7A6F19"/>
    <w:multiLevelType w:val="hybridMultilevel"/>
    <w:tmpl w:val="CF8851B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7D37"/>
    <w:multiLevelType w:val="hybridMultilevel"/>
    <w:tmpl w:val="FAAE97B4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2D5C7C"/>
    <w:multiLevelType w:val="hybridMultilevel"/>
    <w:tmpl w:val="B6BE1BDC"/>
    <w:lvl w:ilvl="0" w:tplc="5108330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121905">
    <w:abstractNumId w:val="15"/>
  </w:num>
  <w:num w:numId="2" w16cid:durableId="821968086">
    <w:abstractNumId w:val="11"/>
  </w:num>
  <w:num w:numId="3" w16cid:durableId="547493205">
    <w:abstractNumId w:val="1"/>
  </w:num>
  <w:num w:numId="4" w16cid:durableId="484664379">
    <w:abstractNumId w:val="9"/>
  </w:num>
  <w:num w:numId="5" w16cid:durableId="1883253170">
    <w:abstractNumId w:val="4"/>
  </w:num>
  <w:num w:numId="6" w16cid:durableId="1511985445">
    <w:abstractNumId w:val="14"/>
  </w:num>
  <w:num w:numId="7" w16cid:durableId="2048210920">
    <w:abstractNumId w:val="0"/>
  </w:num>
  <w:num w:numId="8" w16cid:durableId="224072255">
    <w:abstractNumId w:val="8"/>
  </w:num>
  <w:num w:numId="9" w16cid:durableId="651911289">
    <w:abstractNumId w:val="12"/>
  </w:num>
  <w:num w:numId="10" w16cid:durableId="1370573212">
    <w:abstractNumId w:val="18"/>
  </w:num>
  <w:num w:numId="11" w16cid:durableId="622153360">
    <w:abstractNumId w:val="12"/>
  </w:num>
  <w:num w:numId="12" w16cid:durableId="732850740">
    <w:abstractNumId w:val="12"/>
  </w:num>
  <w:num w:numId="13" w16cid:durableId="254481837">
    <w:abstractNumId w:val="12"/>
  </w:num>
  <w:num w:numId="14" w16cid:durableId="1283265345">
    <w:abstractNumId w:val="12"/>
  </w:num>
  <w:num w:numId="15" w16cid:durableId="1772161911">
    <w:abstractNumId w:val="12"/>
  </w:num>
  <w:num w:numId="16" w16cid:durableId="82382560">
    <w:abstractNumId w:val="12"/>
  </w:num>
  <w:num w:numId="17" w16cid:durableId="1644581785">
    <w:abstractNumId w:val="12"/>
  </w:num>
  <w:num w:numId="18" w16cid:durableId="1603957725">
    <w:abstractNumId w:val="6"/>
  </w:num>
  <w:num w:numId="19" w16cid:durableId="602147948">
    <w:abstractNumId w:val="7"/>
  </w:num>
  <w:num w:numId="20" w16cid:durableId="741751938">
    <w:abstractNumId w:val="10"/>
  </w:num>
  <w:num w:numId="21" w16cid:durableId="164394822">
    <w:abstractNumId w:val="20"/>
  </w:num>
  <w:num w:numId="22" w16cid:durableId="291178476">
    <w:abstractNumId w:val="19"/>
  </w:num>
  <w:num w:numId="23" w16cid:durableId="337468292">
    <w:abstractNumId w:val="3"/>
  </w:num>
  <w:num w:numId="24" w16cid:durableId="383530834">
    <w:abstractNumId w:val="16"/>
  </w:num>
  <w:num w:numId="25" w16cid:durableId="1927568476">
    <w:abstractNumId w:val="17"/>
  </w:num>
  <w:num w:numId="26" w16cid:durableId="2030595657">
    <w:abstractNumId w:val="5"/>
  </w:num>
  <w:num w:numId="27" w16cid:durableId="929893193">
    <w:abstractNumId w:val="2"/>
  </w:num>
  <w:num w:numId="28" w16cid:durableId="4297870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proofState w:spelling="clean"/>
  <w:attachedTemplate r:id="rId1"/>
  <w:trackRevisions/>
  <w:doNotTrackMoves/>
  <w:documentProtection w:edit="forms" w:enforcement="1" w:cryptProviderType="rsaAES" w:cryptAlgorithmClass="hash" w:cryptAlgorithmType="typeAny" w:cryptAlgorithmSid="14" w:cryptSpinCount="100000" w:hash="mq+z3817NDz2QKe4hsNCUfI9yGjmyAphqqvJzbFH4t7WuUK7PaN1PDYzXz7pN/CoBOoODMvt0DzCiSkwCce1Gg==" w:salt="byumLSjtKlimGtBM6ZKyNQ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3EE"/>
    <w:rsid w:val="000028FF"/>
    <w:rsid w:val="0000345C"/>
    <w:rsid w:val="00007912"/>
    <w:rsid w:val="00010EDF"/>
    <w:rsid w:val="00023083"/>
    <w:rsid w:val="00027666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FC0"/>
    <w:rsid w:val="0005708D"/>
    <w:rsid w:val="00057DEA"/>
    <w:rsid w:val="00062C25"/>
    <w:rsid w:val="00062D04"/>
    <w:rsid w:val="00065AAB"/>
    <w:rsid w:val="00066CCF"/>
    <w:rsid w:val="000729C1"/>
    <w:rsid w:val="00073BEF"/>
    <w:rsid w:val="000753A0"/>
    <w:rsid w:val="00077C6F"/>
    <w:rsid w:val="00084E5E"/>
    <w:rsid w:val="0008557E"/>
    <w:rsid w:val="00085C47"/>
    <w:rsid w:val="00091A4B"/>
    <w:rsid w:val="00091ACB"/>
    <w:rsid w:val="00091BDC"/>
    <w:rsid w:val="000972C2"/>
    <w:rsid w:val="00097D39"/>
    <w:rsid w:val="000A0CB7"/>
    <w:rsid w:val="000A31F2"/>
    <w:rsid w:val="000A4C22"/>
    <w:rsid w:val="000A5120"/>
    <w:rsid w:val="000B2D73"/>
    <w:rsid w:val="000B5E35"/>
    <w:rsid w:val="000B710B"/>
    <w:rsid w:val="000B7253"/>
    <w:rsid w:val="000C59A5"/>
    <w:rsid w:val="000C7FBC"/>
    <w:rsid w:val="000D008D"/>
    <w:rsid w:val="000D04CB"/>
    <w:rsid w:val="000D0FE2"/>
    <w:rsid w:val="000D12E3"/>
    <w:rsid w:val="000D2006"/>
    <w:rsid w:val="000D33D5"/>
    <w:rsid w:val="000D3444"/>
    <w:rsid w:val="000D4912"/>
    <w:rsid w:val="000D51B3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3BAB"/>
    <w:rsid w:val="001348AA"/>
    <w:rsid w:val="00137AED"/>
    <w:rsid w:val="00142A46"/>
    <w:rsid w:val="00142D91"/>
    <w:rsid w:val="00143965"/>
    <w:rsid w:val="00143B76"/>
    <w:rsid w:val="00146935"/>
    <w:rsid w:val="00147129"/>
    <w:rsid w:val="00152301"/>
    <w:rsid w:val="00161B93"/>
    <w:rsid w:val="0016236F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02A4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D7D05"/>
    <w:rsid w:val="001E17D4"/>
    <w:rsid w:val="001E1E0B"/>
    <w:rsid w:val="001E38C0"/>
    <w:rsid w:val="001E4208"/>
    <w:rsid w:val="001E589A"/>
    <w:rsid w:val="001F3135"/>
    <w:rsid w:val="001F3741"/>
    <w:rsid w:val="001F3B9A"/>
    <w:rsid w:val="001F7119"/>
    <w:rsid w:val="00200351"/>
    <w:rsid w:val="002053FC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3437B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15A0"/>
    <w:rsid w:val="002C287B"/>
    <w:rsid w:val="002C4E44"/>
    <w:rsid w:val="002D2733"/>
    <w:rsid w:val="002D38A1"/>
    <w:rsid w:val="002D73C3"/>
    <w:rsid w:val="002E01EF"/>
    <w:rsid w:val="002E0EC8"/>
    <w:rsid w:val="002E11DB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079B8"/>
    <w:rsid w:val="00310C16"/>
    <w:rsid w:val="003110E4"/>
    <w:rsid w:val="0031551C"/>
    <w:rsid w:val="00316ADB"/>
    <w:rsid w:val="00316FAC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4D4F"/>
    <w:rsid w:val="00355C6C"/>
    <w:rsid w:val="003571D2"/>
    <w:rsid w:val="003605B2"/>
    <w:rsid w:val="00360649"/>
    <w:rsid w:val="00363AF0"/>
    <w:rsid w:val="003640E8"/>
    <w:rsid w:val="00365085"/>
    <w:rsid w:val="003660F1"/>
    <w:rsid w:val="00367391"/>
    <w:rsid w:val="00370240"/>
    <w:rsid w:val="00380E8D"/>
    <w:rsid w:val="003816C8"/>
    <w:rsid w:val="0038172A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A62AD"/>
    <w:rsid w:val="003B0490"/>
    <w:rsid w:val="003B1F13"/>
    <w:rsid w:val="003C31B5"/>
    <w:rsid w:val="003C34C3"/>
    <w:rsid w:val="003C55AE"/>
    <w:rsid w:val="003C65FD"/>
    <w:rsid w:val="003C75CA"/>
    <w:rsid w:val="003D114E"/>
    <w:rsid w:val="003D70E7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926"/>
    <w:rsid w:val="00425A77"/>
    <w:rsid w:val="00430EBD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53D3"/>
    <w:rsid w:val="00456DCE"/>
    <w:rsid w:val="00461324"/>
    <w:rsid w:val="00463023"/>
    <w:rsid w:val="00471768"/>
    <w:rsid w:val="00483EC1"/>
    <w:rsid w:val="004857A8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1AD2"/>
    <w:rsid w:val="00504D1E"/>
    <w:rsid w:val="00506277"/>
    <w:rsid w:val="0051224B"/>
    <w:rsid w:val="0051379D"/>
    <w:rsid w:val="00513868"/>
    <w:rsid w:val="00516BDC"/>
    <w:rsid w:val="005177A0"/>
    <w:rsid w:val="00520298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5CEC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0C99"/>
    <w:rsid w:val="00592013"/>
    <w:rsid w:val="00593585"/>
    <w:rsid w:val="005938C4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7DB2"/>
    <w:rsid w:val="005D09E4"/>
    <w:rsid w:val="005D0E68"/>
    <w:rsid w:val="005D0FE7"/>
    <w:rsid w:val="005D7ABC"/>
    <w:rsid w:val="005E33AD"/>
    <w:rsid w:val="005E3F7E"/>
    <w:rsid w:val="005E51B5"/>
    <w:rsid w:val="005E6535"/>
    <w:rsid w:val="005F1F38"/>
    <w:rsid w:val="005F6315"/>
    <w:rsid w:val="005F6894"/>
    <w:rsid w:val="005F706A"/>
    <w:rsid w:val="00603558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4DE2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4770"/>
    <w:rsid w:val="006A5F33"/>
    <w:rsid w:val="006B3EB7"/>
    <w:rsid w:val="006B51E1"/>
    <w:rsid w:val="006C4337"/>
    <w:rsid w:val="006C51E9"/>
    <w:rsid w:val="006C59C7"/>
    <w:rsid w:val="006C7B72"/>
    <w:rsid w:val="006D01FB"/>
    <w:rsid w:val="006D0E83"/>
    <w:rsid w:val="006E29BE"/>
    <w:rsid w:val="006F61A0"/>
    <w:rsid w:val="00700A82"/>
    <w:rsid w:val="0070145B"/>
    <w:rsid w:val="007044A7"/>
    <w:rsid w:val="00704591"/>
    <w:rsid w:val="007046B3"/>
    <w:rsid w:val="0070526E"/>
    <w:rsid w:val="00706B44"/>
    <w:rsid w:val="007076EB"/>
    <w:rsid w:val="007144AC"/>
    <w:rsid w:val="00715311"/>
    <w:rsid w:val="007160C9"/>
    <w:rsid w:val="00722E5A"/>
    <w:rsid w:val="00724657"/>
    <w:rsid w:val="007247AC"/>
    <w:rsid w:val="007255A9"/>
    <w:rsid w:val="0073380E"/>
    <w:rsid w:val="0073503E"/>
    <w:rsid w:val="007447BF"/>
    <w:rsid w:val="007464A8"/>
    <w:rsid w:val="007501F8"/>
    <w:rsid w:val="00750EF2"/>
    <w:rsid w:val="00752881"/>
    <w:rsid w:val="00753016"/>
    <w:rsid w:val="007557D2"/>
    <w:rsid w:val="00757B32"/>
    <w:rsid w:val="0076000B"/>
    <w:rsid w:val="0076022D"/>
    <w:rsid w:val="0076073D"/>
    <w:rsid w:val="007621D8"/>
    <w:rsid w:val="00763AC5"/>
    <w:rsid w:val="00770A49"/>
    <w:rsid w:val="00771E52"/>
    <w:rsid w:val="00773F18"/>
    <w:rsid w:val="007766C4"/>
    <w:rsid w:val="00780619"/>
    <w:rsid w:val="00781F63"/>
    <w:rsid w:val="0078582D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46A8"/>
    <w:rsid w:val="007D58A4"/>
    <w:rsid w:val="007F0574"/>
    <w:rsid w:val="007F28E1"/>
    <w:rsid w:val="007F4219"/>
    <w:rsid w:val="007F61F5"/>
    <w:rsid w:val="007F765D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0384"/>
    <w:rsid w:val="00853F02"/>
    <w:rsid w:val="008578FD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35"/>
    <w:rsid w:val="0088206C"/>
    <w:rsid w:val="00884C0F"/>
    <w:rsid w:val="00884EF4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A7F29"/>
    <w:rsid w:val="008B153E"/>
    <w:rsid w:val="008B1882"/>
    <w:rsid w:val="008B70DE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2028"/>
    <w:rsid w:val="009077C4"/>
    <w:rsid w:val="00907C18"/>
    <w:rsid w:val="009110D4"/>
    <w:rsid w:val="00915985"/>
    <w:rsid w:val="0091707D"/>
    <w:rsid w:val="00925C39"/>
    <w:rsid w:val="0093279E"/>
    <w:rsid w:val="009427C2"/>
    <w:rsid w:val="00944CB5"/>
    <w:rsid w:val="00946AFF"/>
    <w:rsid w:val="00954C9C"/>
    <w:rsid w:val="0095579F"/>
    <w:rsid w:val="00956315"/>
    <w:rsid w:val="00960083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D78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B7205"/>
    <w:rsid w:val="009C2D7B"/>
    <w:rsid w:val="009E39A9"/>
    <w:rsid w:val="009F4EBF"/>
    <w:rsid w:val="009F7700"/>
    <w:rsid w:val="00A0358E"/>
    <w:rsid w:val="00A03D0D"/>
    <w:rsid w:val="00A05965"/>
    <w:rsid w:val="00A1478B"/>
    <w:rsid w:val="00A17D34"/>
    <w:rsid w:val="00A262EA"/>
    <w:rsid w:val="00A26786"/>
    <w:rsid w:val="00A32541"/>
    <w:rsid w:val="00A33265"/>
    <w:rsid w:val="00A35214"/>
    <w:rsid w:val="00A35578"/>
    <w:rsid w:val="00A361BE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4BCA"/>
    <w:rsid w:val="00A67655"/>
    <w:rsid w:val="00A72C15"/>
    <w:rsid w:val="00A73E54"/>
    <w:rsid w:val="00A76FCD"/>
    <w:rsid w:val="00A77C51"/>
    <w:rsid w:val="00A837C9"/>
    <w:rsid w:val="00A84E6F"/>
    <w:rsid w:val="00A91815"/>
    <w:rsid w:val="00A933E2"/>
    <w:rsid w:val="00A93BDD"/>
    <w:rsid w:val="00A9573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5A32"/>
    <w:rsid w:val="00AF0FAE"/>
    <w:rsid w:val="00AF113E"/>
    <w:rsid w:val="00AF1B0C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CA9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048E"/>
    <w:rsid w:val="00B31E4B"/>
    <w:rsid w:val="00B33867"/>
    <w:rsid w:val="00B35E43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770E2"/>
    <w:rsid w:val="00B80F07"/>
    <w:rsid w:val="00B82013"/>
    <w:rsid w:val="00B90884"/>
    <w:rsid w:val="00B93D8C"/>
    <w:rsid w:val="00B953C6"/>
    <w:rsid w:val="00BA3309"/>
    <w:rsid w:val="00BA64DE"/>
    <w:rsid w:val="00BA76BD"/>
    <w:rsid w:val="00BB1FDB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3B6A"/>
    <w:rsid w:val="00C069CF"/>
    <w:rsid w:val="00C06CD3"/>
    <w:rsid w:val="00C1138A"/>
    <w:rsid w:val="00C11E16"/>
    <w:rsid w:val="00C13077"/>
    <w:rsid w:val="00C20D2A"/>
    <w:rsid w:val="00C231E4"/>
    <w:rsid w:val="00C27FC8"/>
    <w:rsid w:val="00C33CA7"/>
    <w:rsid w:val="00C35359"/>
    <w:rsid w:val="00C37454"/>
    <w:rsid w:val="00C41CBF"/>
    <w:rsid w:val="00C42015"/>
    <w:rsid w:val="00C447B6"/>
    <w:rsid w:val="00C44940"/>
    <w:rsid w:val="00C459A6"/>
    <w:rsid w:val="00C61D70"/>
    <w:rsid w:val="00C628B4"/>
    <w:rsid w:val="00C633F0"/>
    <w:rsid w:val="00C6434C"/>
    <w:rsid w:val="00C67233"/>
    <w:rsid w:val="00C676DD"/>
    <w:rsid w:val="00C72550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51D3"/>
    <w:rsid w:val="00CA770C"/>
    <w:rsid w:val="00CA7BBC"/>
    <w:rsid w:val="00CB0D57"/>
    <w:rsid w:val="00CB30EC"/>
    <w:rsid w:val="00CB3108"/>
    <w:rsid w:val="00CB3E00"/>
    <w:rsid w:val="00CB6E87"/>
    <w:rsid w:val="00CC127D"/>
    <w:rsid w:val="00CC1868"/>
    <w:rsid w:val="00CC1D46"/>
    <w:rsid w:val="00CC1F90"/>
    <w:rsid w:val="00CC2F61"/>
    <w:rsid w:val="00CC55BB"/>
    <w:rsid w:val="00CC7865"/>
    <w:rsid w:val="00CD28F3"/>
    <w:rsid w:val="00CD444D"/>
    <w:rsid w:val="00CD6BE4"/>
    <w:rsid w:val="00CE1DE4"/>
    <w:rsid w:val="00CE2756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10F0E"/>
    <w:rsid w:val="00D1105C"/>
    <w:rsid w:val="00D11A95"/>
    <w:rsid w:val="00D11E99"/>
    <w:rsid w:val="00D13963"/>
    <w:rsid w:val="00D13D4C"/>
    <w:rsid w:val="00D14535"/>
    <w:rsid w:val="00D148C7"/>
    <w:rsid w:val="00D14A92"/>
    <w:rsid w:val="00D151EF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37C49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1FB5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6051"/>
    <w:rsid w:val="00D77A67"/>
    <w:rsid w:val="00D830A9"/>
    <w:rsid w:val="00D8547D"/>
    <w:rsid w:val="00D870C4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31F5"/>
    <w:rsid w:val="00DD4C6A"/>
    <w:rsid w:val="00DD7C60"/>
    <w:rsid w:val="00DE6075"/>
    <w:rsid w:val="00DF3DF9"/>
    <w:rsid w:val="00DF787F"/>
    <w:rsid w:val="00DF7E23"/>
    <w:rsid w:val="00E0113D"/>
    <w:rsid w:val="00E0135A"/>
    <w:rsid w:val="00E02624"/>
    <w:rsid w:val="00E03B51"/>
    <w:rsid w:val="00E0592D"/>
    <w:rsid w:val="00E05D0A"/>
    <w:rsid w:val="00E0679C"/>
    <w:rsid w:val="00E1224C"/>
    <w:rsid w:val="00E130F6"/>
    <w:rsid w:val="00E13F9F"/>
    <w:rsid w:val="00E173D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1FAF"/>
    <w:rsid w:val="00E531D9"/>
    <w:rsid w:val="00E53AAA"/>
    <w:rsid w:val="00E54754"/>
    <w:rsid w:val="00E5505E"/>
    <w:rsid w:val="00E55B94"/>
    <w:rsid w:val="00E608A3"/>
    <w:rsid w:val="00E630A4"/>
    <w:rsid w:val="00E63F89"/>
    <w:rsid w:val="00E7072E"/>
    <w:rsid w:val="00E72C72"/>
    <w:rsid w:val="00E74A42"/>
    <w:rsid w:val="00E7798E"/>
    <w:rsid w:val="00E841CA"/>
    <w:rsid w:val="00E84E83"/>
    <w:rsid w:val="00E87DBB"/>
    <w:rsid w:val="00E90137"/>
    <w:rsid w:val="00E9336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413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062C6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51652"/>
    <w:rsid w:val="00F52B5E"/>
    <w:rsid w:val="00F52E8D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1160"/>
    <w:rsid w:val="00FC1832"/>
    <w:rsid w:val="00FC2A6D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32F2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78B39E55"/>
  <w15:docId w15:val="{A1C1B8FD-924E-4718-8590-42321FE5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  <w:rPr>
      <w:color w:val="000000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="Times New Roman" w:cs="Times New Roman"/>
      <w:b/>
      <w:bCs/>
      <w:color w:val="FFFFFF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="Times New Roman" w:cs="Times New Roman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="Times New Roman" w:cs="Times New Roman"/>
      <w:b/>
      <w:bCs/>
      <w:i/>
      <w:iCs/>
      <w:color w:val="365F9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="Times New Roman" w:cs="Times New Roman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eastAsia="Times New Roman" w:cs="Times New Roman"/>
      <w:i/>
      <w:iCs/>
      <w:color w:val="243F6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1"/>
    <w:rsid w:val="00232277"/>
    <w:rPr>
      <w:rFonts w:eastAsia="Times New Roman" w:cs="Times New Roman"/>
      <w:b/>
      <w:bCs/>
      <w:color w:val="FFFFFF"/>
      <w:sz w:val="24"/>
      <w:szCs w:val="28"/>
    </w:rPr>
  </w:style>
  <w:style w:type="character" w:customStyle="1" w:styleId="Kop2Char">
    <w:name w:val="Kop 2 Char"/>
    <w:link w:val="Kop2"/>
    <w:uiPriority w:val="1"/>
    <w:rsid w:val="00232277"/>
    <w:rPr>
      <w:rFonts w:eastAsia="Times New Roman" w:cs="Times New Roman"/>
      <w:b/>
      <w:bCs/>
      <w:color w:val="auto"/>
      <w:sz w:val="24"/>
      <w:szCs w:val="26"/>
    </w:rPr>
  </w:style>
  <w:style w:type="character" w:customStyle="1" w:styleId="Kop3Char">
    <w:name w:val="Kop 3 Char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link w:val="Kop4"/>
    <w:uiPriority w:val="9"/>
    <w:rsid w:val="00D72109"/>
    <w:rPr>
      <w:rFonts w:eastAsia="Times New Roman" w:cs="Times New Roman"/>
      <w:b/>
      <w:bCs/>
      <w:i/>
      <w:iCs/>
      <w:color w:val="365F91"/>
    </w:rPr>
  </w:style>
  <w:style w:type="character" w:customStyle="1" w:styleId="Kop5Char">
    <w:name w:val="Kop 5 Char"/>
    <w:link w:val="Kop5"/>
    <w:uiPriority w:val="9"/>
    <w:rsid w:val="001E589A"/>
    <w:rPr>
      <w:rFonts w:eastAsia="Times New Roman" w:cs="Times New Roman"/>
      <w:color w:val="243F60"/>
    </w:rPr>
  </w:style>
  <w:style w:type="character" w:styleId="Hyperlink">
    <w:name w:val="Hyperlink"/>
    <w:uiPriority w:val="99"/>
    <w:unhideWhenUsed/>
    <w:qFormat/>
    <w:rsid w:val="00997227"/>
    <w:rPr>
      <w:color w:val="0000FF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="Times New Roman" w:cs="Times New Roman"/>
      <w:i/>
      <w:iCs/>
      <w:color w:val="365F91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"/>
    <w:rsid w:val="00FF630A"/>
    <w:rPr>
      <w:rFonts w:eastAsia="Times New Roman" w:cs="Times New Roman"/>
      <w:i/>
      <w:iCs/>
      <w:color w:val="365F91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  <w:rPr>
      <w:color w:val="000000"/>
      <w:lang w:eastAsia="en-US"/>
    </w:rPr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uiPriority w:val="22"/>
    <w:qFormat/>
    <w:rsid w:val="00506277"/>
    <w:rPr>
      <w:b/>
      <w:bCs/>
    </w:rPr>
  </w:style>
  <w:style w:type="character" w:styleId="Nadruk">
    <w:name w:val="Emphasis"/>
    <w:aliases w:val="aanwijzing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/>
        <w:bottom w:val="single" w:sz="12" w:space="2" w:color="7F7F7F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  <w:rPr>
      <w:color w:val="000000"/>
      <w:lang w:eastAsia="en-US"/>
    </w:rPr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uiPriority w:val="99"/>
    <w:semiHidden/>
    <w:unhideWhenUsed/>
    <w:rsid w:val="00C75DE1"/>
    <w:rPr>
      <w:color w:val="800080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link w:val="Vraag"/>
    <w:rsid w:val="00232277"/>
    <w:rPr>
      <w:b/>
    </w:rPr>
  </w:style>
  <w:style w:type="character" w:customStyle="1" w:styleId="VerklaringChar">
    <w:name w:val="Verklaring Char"/>
    <w:link w:val="Verklaring"/>
    <w:rsid w:val="00232277"/>
    <w:rPr>
      <w:b/>
    </w:rPr>
  </w:style>
  <w:style w:type="character" w:customStyle="1" w:styleId="AanwijzingChar">
    <w:name w:val="Aanwijzing Char"/>
    <w:link w:val="Aanwijzing"/>
    <w:rsid w:val="00232277"/>
    <w:rPr>
      <w:bCs/>
      <w:i/>
    </w:rPr>
  </w:style>
  <w:style w:type="character" w:customStyle="1" w:styleId="Kop6Char">
    <w:name w:val="Kop 6 Char"/>
    <w:link w:val="Kop6"/>
    <w:uiPriority w:val="9"/>
    <w:semiHidden/>
    <w:rsid w:val="005A0CE3"/>
    <w:rPr>
      <w:rFonts w:ascii="Calibri" w:eastAsia="Times New Roman" w:hAnsi="Calibri" w:cs="Times New Roman"/>
      <w:i/>
      <w:iCs/>
      <w:color w:val="243F60"/>
    </w:rPr>
  </w:style>
  <w:style w:type="character" w:styleId="Onopgelostemelding">
    <w:name w:val="Unresolved Mention"/>
    <w:uiPriority w:val="99"/>
    <w:semiHidden/>
    <w:unhideWhenUsed/>
    <w:rsid w:val="00FF32F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m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stverwerking.oost@vlm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stverwerking.west@vl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ED26BE-059A-48BC-BC9D-32B3369A0D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3C1AEF-4F3D-423E-B68B-AA4FC4EA3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B23CC3-8568-4110-8B1A-245B02AC4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52b163-ef7a-4c75-991d-0dfe92b21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9DF57F-B38F-45A7-B653-E5FB4595AC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1</TotalTime>
  <Pages>5</Pages>
  <Words>1962</Words>
  <Characters>10793</Characters>
  <Application>Microsoft Office Word</Application>
  <DocSecurity>4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12730</CharactersWithSpaces>
  <SharedDoc>false</SharedDoc>
  <HLinks>
    <vt:vector size="18" baseType="variant">
      <vt:variant>
        <vt:i4>8192119</vt:i4>
      </vt:variant>
      <vt:variant>
        <vt:i4>6</vt:i4>
      </vt:variant>
      <vt:variant>
        <vt:i4>0</vt:i4>
      </vt:variant>
      <vt:variant>
        <vt:i4>5</vt:i4>
      </vt:variant>
      <vt:variant>
        <vt:lpwstr>http://www.vlm.be/</vt:lpwstr>
      </vt:variant>
      <vt:variant>
        <vt:lpwstr/>
      </vt:variant>
      <vt:variant>
        <vt:i4>5505067</vt:i4>
      </vt:variant>
      <vt:variant>
        <vt:i4>3</vt:i4>
      </vt:variant>
      <vt:variant>
        <vt:i4>0</vt:i4>
      </vt:variant>
      <vt:variant>
        <vt:i4>5</vt:i4>
      </vt:variant>
      <vt:variant>
        <vt:lpwstr>mailto:mestverwerking.oost@vlm.be</vt:lpwstr>
      </vt:variant>
      <vt:variant>
        <vt:lpwstr/>
      </vt:variant>
      <vt:variant>
        <vt:i4>6160435</vt:i4>
      </vt:variant>
      <vt:variant>
        <vt:i4>0</vt:i4>
      </vt:variant>
      <vt:variant>
        <vt:i4>0</vt:i4>
      </vt:variant>
      <vt:variant>
        <vt:i4>5</vt:i4>
      </vt:variant>
      <vt:variant>
        <vt:lpwstr>mailto:mestverwerking.west@vlm.be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cp:lastModifiedBy>Rebekka Veeckman</cp:lastModifiedBy>
  <cp:revision>2</cp:revision>
  <cp:lastPrinted>2014-09-16T06:26:00Z</cp:lastPrinted>
  <dcterms:created xsi:type="dcterms:W3CDTF">2026-07-30T14:23:00Z</dcterms:created>
  <dcterms:modified xsi:type="dcterms:W3CDTF">2026-07-30T14:23:00Z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